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10002" w:type="dxa"/>
        <w:tblBorders>
          <w:top w:val="single" w:sz="4" w:space="0" w:color="1E64C8" w:themeColor="text2"/>
          <w:left w:val="none" w:sz="0" w:space="0" w:color="auto"/>
          <w:bottom w:val="single" w:sz="4" w:space="0" w:color="1E64C8" w:themeColor="text2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02"/>
      </w:tblGrid>
      <w:tr w:rsidR="00D46688" w:rsidRPr="00D46688" w14:paraId="740471B2" w14:textId="77777777" w:rsidTr="00D363B3">
        <w:tc>
          <w:tcPr>
            <w:tcW w:w="10002" w:type="dxa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53FFC" w14:textId="40FFA83A" w:rsidR="00D46688" w:rsidRPr="007F4F5E" w:rsidRDefault="00E944D9" w:rsidP="00E944D9">
            <w:pPr>
              <w:pStyle w:val="Kop1"/>
              <w:framePr w:hSpace="0" w:wrap="auto" w:vAnchor="margin" w:yAlign="inline"/>
            </w:pPr>
            <w:r w:rsidRPr="00E944D9">
              <w:t>CAR-T Announcement Form</w:t>
            </w:r>
          </w:p>
        </w:tc>
      </w:tr>
      <w:tr w:rsidR="006600B2" w:rsidRPr="00D46688" w14:paraId="0DC26D89" w14:textId="77777777" w:rsidTr="007A32F3">
        <w:trPr>
          <w:trHeight w:hRule="exact" w:val="238"/>
        </w:trPr>
        <w:tc>
          <w:tcPr>
            <w:tcW w:w="10002" w:type="dxa"/>
            <w:tcBorders>
              <w:top w:val="nil"/>
              <w:bottom w:val="single" w:sz="18" w:space="0" w:color="1E64C8" w:themeColor="text2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A5F30" w14:textId="77777777" w:rsidR="006600B2" w:rsidRPr="00D46688" w:rsidRDefault="006600B2" w:rsidP="00D46688">
            <w:pPr>
              <w:keepNext/>
              <w:spacing w:before="240" w:after="60"/>
              <w:outlineLvl w:val="0"/>
              <w:rPr>
                <w:b/>
                <w:bCs/>
                <w:color w:val="1E64C8" w:themeColor="text2"/>
                <w:kern w:val="32"/>
                <w:sz w:val="32"/>
                <w:szCs w:val="32"/>
              </w:rPr>
            </w:pPr>
          </w:p>
        </w:tc>
      </w:tr>
    </w:tbl>
    <w:p w14:paraId="76D9ED23" w14:textId="6D04347A" w:rsidR="009E5179" w:rsidRDefault="009E5179" w:rsidP="00414DBD">
      <w:pPr>
        <w:pStyle w:val="UZTekstruimteinvullijn"/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0"/>
        <w:gridCol w:w="5000"/>
      </w:tblGrid>
      <w:tr w:rsidR="00E944D9" w14:paraId="3E23E7ED" w14:textId="77777777" w:rsidTr="004D26B0">
        <w:tc>
          <w:tcPr>
            <w:tcW w:w="5000" w:type="dxa"/>
          </w:tcPr>
          <w:p w14:paraId="3AF2BF30" w14:textId="3EB2886B" w:rsidR="00E944D9" w:rsidRPr="00EE6838" w:rsidRDefault="00E944D9" w:rsidP="00FD061E">
            <w:r w:rsidRPr="00EE6838">
              <w:t xml:space="preserve">Referring Hospital: </w:t>
            </w:r>
            <w:sdt>
              <w:sdtPr>
                <w:rPr>
                  <w:rStyle w:val="UZIngevuldVeld"/>
                </w:rPr>
                <w:id w:val="-735769889"/>
                <w:placeholder>
                  <w:docPart w:val="ADB8C958983B462BAF7E97722191FB6B"/>
                </w:placeholder>
                <w:showingPlcHdr/>
                <w:dropDownList>
                  <w:listItem w:value="Kies een item."/>
                  <w:listItem w:displayText="UZ Leuven" w:value="UZ Leuven"/>
                  <w:listItem w:displayText="UZ Antwerpen" w:value="UZ Antwerpen"/>
                  <w:listItem w:displayText="UZ Brussel" w:value="UZ Brussel"/>
                  <w:listItem w:displayText="Huderf" w:value="Huderf"/>
                  <w:listItem w:displayText="UCL" w:value="UCL"/>
                  <w:listItem w:displayText="CHC Montlégia" w:value="CHC Montlégia"/>
                  <w:listItem w:displayText="CHR/CHU" w:value="CHR/CHU"/>
                  <w:listItem w:displayText="Other" w:value="Other"/>
                </w:dropDownList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>
                  <w:rPr>
                    <w:rStyle w:val="Tekstvantijdelijkeaanduiding"/>
                  </w:rPr>
                  <w:t>Choose an</w:t>
                </w:r>
                <w:r w:rsidRPr="00EE6838">
                  <w:rPr>
                    <w:rStyle w:val="Tekstvantijdelijkeaanduiding"/>
                  </w:rPr>
                  <w:t xml:space="preserve"> item.</w:t>
                </w:r>
              </w:sdtContent>
            </w:sdt>
          </w:p>
          <w:p w14:paraId="0644275D" w14:textId="4EFB5936" w:rsidR="00E944D9" w:rsidRDefault="00E944D9" w:rsidP="00FD061E">
            <w:r w:rsidRPr="00EE6838">
              <w:t xml:space="preserve">Referring Physician: </w:t>
            </w:r>
            <w:sdt>
              <w:sdtPr>
                <w:rPr>
                  <w:rStyle w:val="UZIngevuldVeld"/>
                </w:rPr>
                <w:id w:val="2070140525"/>
                <w:placeholder>
                  <w:docPart w:val="16A7B6C5F4D444F1B6963C88FD42D89D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1541A7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tc>
          <w:tcPr>
            <w:tcW w:w="5000" w:type="dxa"/>
            <w:tcMar>
              <w:left w:w="119" w:type="dxa"/>
            </w:tcMar>
          </w:tcPr>
          <w:p w14:paraId="7FA6D41A" w14:textId="561412B8" w:rsidR="00E944D9" w:rsidRDefault="00E944D9" w:rsidP="00995743">
            <w:pPr>
              <w:ind w:left="1544"/>
            </w:pPr>
            <w:r w:rsidRPr="00EE6838">
              <w:t xml:space="preserve">Date Announcement: </w:t>
            </w:r>
            <w:sdt>
              <w:sdtPr>
                <w:rPr>
                  <w:rStyle w:val="UZIngevuldVeld"/>
                </w:rPr>
                <w:id w:val="728659955"/>
                <w:placeholder>
                  <w:docPart w:val="9892049756A84FB2B9C67093E3B15A90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1541A7">
                  <w:rPr>
                    <w:rStyle w:val="Tekstvantijdelijkeaanduiding"/>
                  </w:rPr>
                  <w:t>Choose a</w:t>
                </w:r>
                <w:r w:rsidRPr="00EE6838">
                  <w:rPr>
                    <w:rStyle w:val="Tekstvantijdelijkeaanduiding"/>
                  </w:rPr>
                  <w:t xml:space="preserve"> dat</w:t>
                </w:r>
                <w:r w:rsidR="001541A7">
                  <w:rPr>
                    <w:rStyle w:val="Tekstvantijdelijkeaanduiding"/>
                  </w:rPr>
                  <w:t>e</w:t>
                </w:r>
                <w:r w:rsidRPr="00EE6838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</w:tbl>
    <w:p w14:paraId="170497D8" w14:textId="77777777" w:rsidR="00E944D9" w:rsidRPr="00EE6838" w:rsidRDefault="00E944D9" w:rsidP="00E944D9"/>
    <w:tbl>
      <w:tblPr>
        <w:tblStyle w:val="Tabelraster"/>
        <w:tblW w:w="0" w:type="auto"/>
        <w:tblInd w:w="-5" w:type="dxa"/>
        <w:tblBorders>
          <w:top w:val="single" w:sz="4" w:space="0" w:color="1E64C8" w:themeColor="text2"/>
          <w:left w:val="none" w:sz="0" w:space="0" w:color="auto"/>
          <w:bottom w:val="single" w:sz="4" w:space="0" w:color="1E64C8" w:themeColor="text2"/>
          <w:right w:val="none" w:sz="0" w:space="0" w:color="auto"/>
          <w:insideH w:val="single" w:sz="4" w:space="0" w:color="1E64C8" w:themeColor="text2"/>
          <w:insideV w:val="single" w:sz="4" w:space="0" w:color="1E64C8" w:themeColor="text2"/>
        </w:tblBorders>
        <w:tblLayout w:type="fixed"/>
        <w:tblCellMar>
          <w:top w:w="60" w:type="dxa"/>
          <w:left w:w="119" w:type="dxa"/>
          <w:bottom w:w="57" w:type="dxa"/>
          <w:right w:w="119" w:type="dxa"/>
        </w:tblCellMar>
        <w:tblLook w:val="04A0" w:firstRow="1" w:lastRow="0" w:firstColumn="1" w:lastColumn="0" w:noHBand="0" w:noVBand="1"/>
      </w:tblPr>
      <w:tblGrid>
        <w:gridCol w:w="5000"/>
        <w:gridCol w:w="5001"/>
      </w:tblGrid>
      <w:tr w:rsidR="00F643F1" w:rsidRPr="00F643F1" w14:paraId="122D946C" w14:textId="77777777" w:rsidTr="00F643F1">
        <w:trPr>
          <w:trHeight w:hRule="exact" w:val="357"/>
        </w:trPr>
        <w:tc>
          <w:tcPr>
            <w:tcW w:w="10001" w:type="dxa"/>
            <w:gridSpan w:val="2"/>
            <w:shd w:val="clear" w:color="auto" w:fill="1E64C8" w:themeFill="text2"/>
            <w:vAlign w:val="center"/>
          </w:tcPr>
          <w:p w14:paraId="7C52DE78" w14:textId="77777777" w:rsidR="006600B2" w:rsidRPr="00F643F1" w:rsidRDefault="006600B2" w:rsidP="006600B2">
            <w:pPr>
              <w:pStyle w:val="UZTabeltitel"/>
              <w:rPr>
                <w:color w:val="FFFFFF" w:themeColor="background1"/>
              </w:rPr>
            </w:pPr>
            <w:r w:rsidRPr="00F643F1">
              <w:rPr>
                <w:color w:val="FFFFFF" w:themeColor="background1"/>
              </w:rPr>
              <w:t>PATIENT INFORMATION</w:t>
            </w:r>
          </w:p>
        </w:tc>
      </w:tr>
      <w:tr w:rsidR="006600B2" w:rsidRPr="00EE6838" w14:paraId="6969C1B2" w14:textId="77777777" w:rsidTr="006600B2">
        <w:trPr>
          <w:trHeight w:val="418"/>
        </w:trPr>
        <w:tc>
          <w:tcPr>
            <w:tcW w:w="5000" w:type="dxa"/>
            <w:shd w:val="clear" w:color="auto" w:fill="auto"/>
            <w:vAlign w:val="center"/>
          </w:tcPr>
          <w:p w14:paraId="79A3B0E6" w14:textId="3E018D89" w:rsidR="006600B2" w:rsidRPr="00EE6838" w:rsidRDefault="006600B2" w:rsidP="00FD061E">
            <w:pPr>
              <w:rPr>
                <w:rFonts w:asciiTheme="majorHAnsi" w:hAnsiTheme="majorHAnsi" w:cstheme="majorHAnsi"/>
              </w:rPr>
            </w:pPr>
            <w:r w:rsidRPr="00EE6838">
              <w:rPr>
                <w:rFonts w:asciiTheme="majorHAnsi" w:hAnsiTheme="majorHAnsi" w:cstheme="majorHAnsi"/>
              </w:rPr>
              <w:t xml:space="preserve">Initials: </w:t>
            </w:r>
            <w:sdt>
              <w:sdtPr>
                <w:rPr>
                  <w:rStyle w:val="UZIngevuldVeld"/>
                </w:rPr>
                <w:id w:val="-2076974008"/>
                <w:placeholder>
                  <w:docPart w:val="3FC184E44A1F408A8AE19E4196EAABDC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>
                  <w:rPr>
                    <w:rStyle w:val="Tekstvantijdelijkeaanduiding"/>
                  </w:rPr>
                  <w:t>Click to add text.</w:t>
                </w:r>
              </w:sdtContent>
            </w:sdt>
            <w:r>
              <w:rPr>
                <w:rFonts w:asciiTheme="majorHAnsi" w:hAnsiTheme="majorHAnsi" w:cstheme="majorHAnsi"/>
              </w:rPr>
              <w:t xml:space="preserve"> </w:t>
            </w:r>
          </w:p>
          <w:p w14:paraId="41300879" w14:textId="4015C6FB" w:rsidR="006600B2" w:rsidRPr="00EE6838" w:rsidRDefault="006600B2" w:rsidP="00FD061E">
            <w:pPr>
              <w:rPr>
                <w:rFonts w:asciiTheme="majorHAnsi" w:hAnsiTheme="majorHAnsi" w:cstheme="majorHAnsi"/>
              </w:rPr>
            </w:pPr>
            <w:r w:rsidRPr="00EE6838">
              <w:rPr>
                <w:rFonts w:asciiTheme="majorHAnsi" w:hAnsiTheme="majorHAnsi" w:cstheme="majorHAnsi"/>
              </w:rPr>
              <w:t>Year of Birth:</w:t>
            </w:r>
            <w:r w:rsidR="009B1DCB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rStyle w:val="UZIngevuldVeld"/>
                </w:rPr>
                <w:id w:val="657109841"/>
                <w:placeholder>
                  <w:docPart w:val="92ED552B7757413BBFBBFCB2C86B7C28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C928CF">
                  <w:rPr>
                    <w:rStyle w:val="Tekstvantijdelijkeaanduiding"/>
                  </w:rPr>
                  <w:t>Click to add text.</w:t>
                </w:r>
              </w:sdtContent>
            </w:sdt>
            <w:r w:rsidRPr="00EE6838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5001" w:type="dxa"/>
            <w:shd w:val="clear" w:color="auto" w:fill="auto"/>
            <w:vAlign w:val="center"/>
          </w:tcPr>
          <w:p w14:paraId="6AC1E13F" w14:textId="18CB25DD" w:rsidR="006600B2" w:rsidRPr="00EE6838" w:rsidRDefault="006600B2" w:rsidP="00DA32FB">
            <w:pPr>
              <w:rPr>
                <w:rFonts w:asciiTheme="majorHAnsi" w:hAnsiTheme="majorHAnsi" w:cstheme="majorHAnsi"/>
              </w:rPr>
            </w:pPr>
            <w:r w:rsidRPr="00EE6838">
              <w:rPr>
                <w:rFonts w:asciiTheme="majorHAnsi" w:hAnsiTheme="majorHAnsi" w:cstheme="majorHAnsi"/>
              </w:rPr>
              <w:t>Gender:</w:t>
            </w:r>
            <w:r w:rsidR="003226F4">
              <w:rPr>
                <w:rFonts w:asciiTheme="majorHAnsi" w:hAnsiTheme="majorHAnsi" w:cstheme="majorHAnsi"/>
              </w:rPr>
              <w:t> </w:t>
            </w:r>
            <w:sdt>
              <w:sdtPr>
                <w:rPr>
                  <w:rFonts w:asciiTheme="majorHAnsi" w:hAnsiTheme="majorHAnsi" w:cstheme="majorHAnsi"/>
                </w:rPr>
                <w:id w:val="1121957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E6838">
                  <w:rPr>
                    <w:rFonts w:ascii="MS Gothic" w:eastAsia="MS Gothic" w:hAnsi="MS Gothic" w:cstheme="majorHAnsi"/>
                  </w:rPr>
                  <w:t>☐</w:t>
                </w:r>
              </w:sdtContent>
            </w:sdt>
            <w:r w:rsidRPr="00EE6838">
              <w:rPr>
                <w:rFonts w:asciiTheme="majorHAnsi" w:hAnsiTheme="majorHAnsi" w:cstheme="majorHAnsi"/>
              </w:rPr>
              <w:t xml:space="preserve"> Male</w:t>
            </w:r>
            <w:r w:rsidR="003226F4">
              <w:rPr>
                <w:rFonts w:asciiTheme="majorHAnsi" w:hAnsiTheme="majorHAnsi" w:cstheme="majorHAnsi"/>
              </w:rPr>
              <w:t> </w:t>
            </w:r>
            <w:sdt>
              <w:sdtPr>
                <w:rPr>
                  <w:rFonts w:asciiTheme="majorHAnsi" w:hAnsiTheme="majorHAnsi" w:cstheme="majorHAnsi"/>
                </w:rPr>
                <w:id w:val="1332562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E6838">
                  <w:rPr>
                    <w:rFonts w:ascii="MS Gothic" w:eastAsia="MS Gothic" w:hAnsi="MS Gothic" w:cstheme="majorHAnsi"/>
                  </w:rPr>
                  <w:t>☐</w:t>
                </w:r>
              </w:sdtContent>
            </w:sdt>
            <w:r w:rsidRPr="00EE6838">
              <w:rPr>
                <w:rFonts w:asciiTheme="majorHAnsi" w:hAnsiTheme="majorHAnsi" w:cstheme="majorHAnsi"/>
              </w:rPr>
              <w:t xml:space="preserve"> Female</w:t>
            </w:r>
          </w:p>
          <w:p w14:paraId="46EF67B1" w14:textId="6452F19D" w:rsidR="006600B2" w:rsidRPr="00EE6838" w:rsidRDefault="006600B2" w:rsidP="00FD061E">
            <w:pPr>
              <w:rPr>
                <w:rFonts w:asciiTheme="majorHAnsi" w:hAnsiTheme="majorHAnsi" w:cstheme="majorHAnsi"/>
              </w:rPr>
            </w:pPr>
            <w:r w:rsidRPr="00EE6838">
              <w:rPr>
                <w:rFonts w:asciiTheme="majorHAnsi" w:hAnsiTheme="majorHAnsi" w:cstheme="majorHAnsi"/>
              </w:rPr>
              <w:t xml:space="preserve">Weight: </w:t>
            </w:r>
            <w:sdt>
              <w:sdtPr>
                <w:rPr>
                  <w:rStyle w:val="UZIngevuldVeld"/>
                </w:rPr>
                <w:id w:val="-585994947"/>
                <w:placeholder>
                  <w:docPart w:val="280ED7C593654175BF8147F586FC3CCA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3226F4">
                  <w:rPr>
                    <w:rStyle w:val="Tekstvantijdelijkeaanduiding"/>
                  </w:rPr>
                  <w:t>Click to add text.</w:t>
                </w:r>
              </w:sdtContent>
            </w:sdt>
            <w:r w:rsidR="003226F4">
              <w:rPr>
                <w:rFonts w:asciiTheme="majorHAnsi" w:hAnsiTheme="majorHAnsi" w:cstheme="majorHAnsi"/>
              </w:rPr>
              <w:t xml:space="preserve"> </w:t>
            </w:r>
          </w:p>
        </w:tc>
      </w:tr>
    </w:tbl>
    <w:p w14:paraId="555E2029" w14:textId="00A2CE92" w:rsidR="00E944D9" w:rsidRDefault="00E944D9" w:rsidP="005D3934">
      <w:pPr>
        <w:pStyle w:val="UZInfobody"/>
      </w:pPr>
    </w:p>
    <w:tbl>
      <w:tblPr>
        <w:tblStyle w:val="Tabelraster"/>
        <w:tblW w:w="10005" w:type="dxa"/>
        <w:tblInd w:w="-5" w:type="dxa"/>
        <w:tblBorders>
          <w:top w:val="single" w:sz="4" w:space="0" w:color="1E64C8" w:themeColor="text2"/>
          <w:left w:val="none" w:sz="0" w:space="0" w:color="auto"/>
          <w:bottom w:val="single" w:sz="4" w:space="0" w:color="1E64C8" w:themeColor="text2"/>
          <w:right w:val="none" w:sz="0" w:space="0" w:color="auto"/>
          <w:insideH w:val="single" w:sz="4" w:space="0" w:color="1E64C8" w:themeColor="text2"/>
          <w:insideV w:val="single" w:sz="4" w:space="0" w:color="1E64C8" w:themeColor="text2"/>
        </w:tblBorders>
        <w:tblCellMar>
          <w:top w:w="60" w:type="dxa"/>
          <w:left w:w="119" w:type="dxa"/>
          <w:bottom w:w="57" w:type="dxa"/>
          <w:right w:w="119" w:type="dxa"/>
        </w:tblCellMar>
        <w:tblLook w:val="04A0" w:firstRow="1" w:lastRow="0" w:firstColumn="1" w:lastColumn="0" w:noHBand="0" w:noVBand="1"/>
      </w:tblPr>
      <w:tblGrid>
        <w:gridCol w:w="10005"/>
      </w:tblGrid>
      <w:tr w:rsidR="00F643F1" w:rsidRPr="00F643F1" w14:paraId="2F65A2B6" w14:textId="77777777" w:rsidTr="00F643F1">
        <w:trPr>
          <w:trHeight w:hRule="exact" w:val="357"/>
        </w:trPr>
        <w:tc>
          <w:tcPr>
            <w:tcW w:w="10005" w:type="dxa"/>
            <w:shd w:val="clear" w:color="auto" w:fill="1E64C8" w:themeFill="text2"/>
            <w:vAlign w:val="center"/>
          </w:tcPr>
          <w:p w14:paraId="71F3C1FB" w14:textId="77777777" w:rsidR="00110D7F" w:rsidRPr="00F643F1" w:rsidRDefault="00110D7F" w:rsidP="00110D7F">
            <w:pPr>
              <w:pStyle w:val="UZTabeltitel"/>
              <w:rPr>
                <w:rFonts w:asciiTheme="majorHAnsi" w:hAnsiTheme="majorHAnsi" w:cstheme="majorHAnsi"/>
                <w:color w:val="FFFFFF" w:themeColor="background1"/>
              </w:rPr>
            </w:pPr>
            <w:r w:rsidRPr="00F643F1">
              <w:rPr>
                <w:color w:val="FFFFFF" w:themeColor="background1"/>
              </w:rPr>
              <w:t>DIAGNOSIS &amp; TREATMENT</w:t>
            </w:r>
          </w:p>
        </w:tc>
      </w:tr>
      <w:tr w:rsidR="00110D7F" w:rsidRPr="00EE6838" w14:paraId="0CCD1EA0" w14:textId="77777777" w:rsidTr="0052218E">
        <w:trPr>
          <w:trHeight w:val="238"/>
        </w:trPr>
        <w:tc>
          <w:tcPr>
            <w:tcW w:w="10001" w:type="dxa"/>
            <w:tcMar>
              <w:top w:w="119" w:type="dxa"/>
            </w:tcMar>
          </w:tcPr>
          <w:p w14:paraId="07442607" w14:textId="177D0BFE" w:rsidR="00110D7F" w:rsidRPr="00EE6838" w:rsidRDefault="00110D7F" w:rsidP="00FD061E">
            <w:pPr>
              <w:pStyle w:val="UZTekstruimteinvullijn"/>
              <w:rPr>
                <w:rFonts w:asciiTheme="majorHAnsi" w:hAnsiTheme="majorHAnsi" w:cstheme="majorHAnsi"/>
              </w:rPr>
            </w:pPr>
            <w:r w:rsidRPr="00EE6838">
              <w:rPr>
                <w:rFonts w:asciiTheme="majorHAnsi" w:hAnsiTheme="majorHAnsi" w:cstheme="majorHAnsi"/>
              </w:rPr>
              <w:t>Initial diagnosis:</w:t>
            </w:r>
            <w:r w:rsidR="00E01F7F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rStyle w:val="UZIngevuldVeld"/>
                </w:rPr>
                <w:id w:val="-1725760137"/>
                <w:placeholder>
                  <w:docPart w:val="42E103A552A64404A035FD08377C9DED"/>
                </w:placeholder>
                <w:showingPlcHdr/>
                <w:text/>
              </w:sdtPr>
              <w:sdtEndPr>
                <w:rPr>
                  <w:rStyle w:val="Standaardalinea-lettertype"/>
                  <w:color w:val="auto"/>
                </w:rPr>
              </w:sdtEndPr>
              <w:sdtContent>
                <w:r w:rsidR="00E01F7F">
                  <w:rPr>
                    <w:rStyle w:val="Tekstvantijdelijkeaanduiding"/>
                  </w:rPr>
                  <w:t>Click to add text.</w:t>
                </w:r>
              </w:sdtContent>
            </w:sdt>
            <w:r w:rsidRPr="00EE6838">
              <w:rPr>
                <w:rFonts w:asciiTheme="majorHAnsi" w:hAnsiTheme="majorHAnsi" w:cstheme="majorHAnsi"/>
              </w:rPr>
              <w:t xml:space="preserve"> </w:t>
            </w:r>
          </w:p>
          <w:p w14:paraId="5B01C61F" w14:textId="123FC7D2" w:rsidR="00110D7F" w:rsidRPr="00EE6838" w:rsidRDefault="00110D7F" w:rsidP="00FD061E">
            <w:pPr>
              <w:rPr>
                <w:rFonts w:asciiTheme="majorHAnsi" w:hAnsiTheme="majorHAnsi" w:cstheme="majorHAnsi"/>
              </w:rPr>
            </w:pPr>
            <w:r w:rsidRPr="00EE6838">
              <w:rPr>
                <w:rFonts w:asciiTheme="majorHAnsi" w:hAnsiTheme="majorHAnsi" w:cstheme="majorHAnsi"/>
              </w:rPr>
              <w:t>Date of first diagnosis:</w:t>
            </w:r>
            <w:r w:rsidR="00E01F7F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rStyle w:val="UZIngevuldVeld"/>
                </w:rPr>
                <w:id w:val="-274322374"/>
                <w:placeholder>
                  <w:docPart w:val="6F91217D55D645AAB93B6B48C524D25E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E01F7F">
                  <w:rPr>
                    <w:rStyle w:val="Tekstvantijdelijkeaanduiding"/>
                  </w:rPr>
                  <w:t>Choose a</w:t>
                </w:r>
                <w:r w:rsidR="00E01F7F" w:rsidRPr="00EE6838">
                  <w:rPr>
                    <w:rStyle w:val="Tekstvantijdelijkeaanduiding"/>
                  </w:rPr>
                  <w:t xml:space="preserve"> dat</w:t>
                </w:r>
                <w:r w:rsidR="00E01F7F">
                  <w:rPr>
                    <w:rStyle w:val="Tekstvantijdelijkeaanduiding"/>
                  </w:rPr>
                  <w:t>e</w:t>
                </w:r>
                <w:r w:rsidR="00E01F7F" w:rsidRPr="00EE6838">
                  <w:rPr>
                    <w:rStyle w:val="Tekstvantijdelijkeaanduiding"/>
                  </w:rPr>
                  <w:t>.</w:t>
                </w:r>
              </w:sdtContent>
            </w:sdt>
            <w:r w:rsidR="00E01F7F">
              <w:rPr>
                <w:rFonts w:asciiTheme="majorHAnsi" w:hAnsiTheme="majorHAnsi" w:cstheme="majorHAnsi"/>
              </w:rPr>
              <w:t xml:space="preserve"> </w:t>
            </w:r>
          </w:p>
          <w:p w14:paraId="4267F39A" w14:textId="77777777" w:rsidR="00B636F1" w:rsidRDefault="00B636F1" w:rsidP="00B636F1"/>
          <w:p w14:paraId="086ABE04" w14:textId="22F59528" w:rsidR="00110D7F" w:rsidRPr="00EE6838" w:rsidRDefault="00110D7F" w:rsidP="00B636F1">
            <w:pPr>
              <w:pStyle w:val="UZTekstruimteinvullijn"/>
            </w:pPr>
            <w:r w:rsidRPr="00EE6838">
              <w:t>Treatment:</w:t>
            </w:r>
          </w:p>
          <w:tbl>
            <w:tblPr>
              <w:tblStyle w:val="Tabelraster"/>
              <w:tblW w:w="9763" w:type="dxa"/>
              <w:tblInd w:w="12" w:type="dxa"/>
              <w:tblBorders>
                <w:top w:val="single" w:sz="4" w:space="0" w:color="1E64C8" w:themeColor="text2"/>
                <w:left w:val="none" w:sz="0" w:space="0" w:color="auto"/>
                <w:bottom w:val="single" w:sz="4" w:space="0" w:color="1E64C8" w:themeColor="text2"/>
                <w:right w:val="none" w:sz="0" w:space="0" w:color="auto"/>
                <w:insideH w:val="single" w:sz="4" w:space="0" w:color="1E64C8" w:themeColor="text2"/>
                <w:insideV w:val="single" w:sz="4" w:space="0" w:color="1E64C8" w:themeColor="text2"/>
              </w:tblBorders>
              <w:tblCellMar>
                <w:top w:w="60" w:type="dxa"/>
                <w:left w:w="119" w:type="dxa"/>
                <w:bottom w:w="57" w:type="dxa"/>
                <w:right w:w="119" w:type="dxa"/>
              </w:tblCellMar>
              <w:tblLook w:val="04A0" w:firstRow="1" w:lastRow="0" w:firstColumn="1" w:lastColumn="0" w:noHBand="0" w:noVBand="1"/>
            </w:tblPr>
            <w:tblGrid>
              <w:gridCol w:w="1191"/>
              <w:gridCol w:w="1660"/>
              <w:gridCol w:w="2507"/>
              <w:gridCol w:w="1604"/>
              <w:gridCol w:w="2801"/>
            </w:tblGrid>
            <w:tr w:rsidR="00110D7F" w:rsidRPr="00EE6838" w14:paraId="1C963A06" w14:textId="77777777" w:rsidTr="007E48EF">
              <w:trPr>
                <w:trHeight w:val="238"/>
              </w:trPr>
              <w:tc>
                <w:tcPr>
                  <w:tcW w:w="1191" w:type="dxa"/>
                  <w:vAlign w:val="center"/>
                </w:tcPr>
                <w:p w14:paraId="02085122" w14:textId="77777777" w:rsidR="00110D7F" w:rsidRPr="007E48EF" w:rsidRDefault="00110D7F" w:rsidP="00F873A8">
                  <w:pPr>
                    <w:pStyle w:val="UZkleinkopje"/>
                    <w:spacing w:after="0"/>
                    <w:rPr>
                      <w:color w:val="1E64C8" w:themeColor="text2"/>
                      <w:lang w:val="en-US"/>
                    </w:rPr>
                  </w:pPr>
                </w:p>
              </w:tc>
              <w:tc>
                <w:tcPr>
                  <w:tcW w:w="1660" w:type="dxa"/>
                  <w:vAlign w:val="center"/>
                </w:tcPr>
                <w:p w14:paraId="141D493D" w14:textId="77777777" w:rsidR="00110D7F" w:rsidRPr="007E48EF" w:rsidRDefault="00110D7F" w:rsidP="00F873A8">
                  <w:pPr>
                    <w:pStyle w:val="UZkleinkopje"/>
                    <w:spacing w:after="0"/>
                    <w:rPr>
                      <w:color w:val="1E64C8" w:themeColor="text2"/>
                      <w:lang w:val="en-US"/>
                    </w:rPr>
                  </w:pPr>
                  <w:r w:rsidRPr="007E48EF">
                    <w:rPr>
                      <w:color w:val="1E64C8" w:themeColor="text2"/>
                      <w:lang w:val="en-US"/>
                    </w:rPr>
                    <w:t>Start Date</w:t>
                  </w:r>
                </w:p>
              </w:tc>
              <w:tc>
                <w:tcPr>
                  <w:tcW w:w="2507" w:type="dxa"/>
                  <w:vAlign w:val="center"/>
                </w:tcPr>
                <w:p w14:paraId="428F725E" w14:textId="77777777" w:rsidR="00110D7F" w:rsidRPr="007E48EF" w:rsidRDefault="00110D7F" w:rsidP="00F873A8">
                  <w:pPr>
                    <w:pStyle w:val="UZkleinkopje"/>
                    <w:spacing w:after="0"/>
                    <w:rPr>
                      <w:color w:val="1E64C8" w:themeColor="text2"/>
                      <w:lang w:val="en-US"/>
                    </w:rPr>
                  </w:pPr>
                  <w:r w:rsidRPr="007E48EF">
                    <w:rPr>
                      <w:color w:val="1E64C8" w:themeColor="text2"/>
                      <w:lang w:val="en-US"/>
                    </w:rPr>
                    <w:t>Treatment/protocol</w:t>
                  </w:r>
                </w:p>
              </w:tc>
              <w:tc>
                <w:tcPr>
                  <w:tcW w:w="1604" w:type="dxa"/>
                  <w:vAlign w:val="center"/>
                </w:tcPr>
                <w:p w14:paraId="14235C63" w14:textId="77777777" w:rsidR="00110D7F" w:rsidRPr="007E48EF" w:rsidRDefault="00110D7F" w:rsidP="00F873A8">
                  <w:pPr>
                    <w:pStyle w:val="UZkleinkopje"/>
                    <w:spacing w:after="0"/>
                    <w:rPr>
                      <w:color w:val="1E64C8" w:themeColor="text2"/>
                      <w:lang w:val="en-US"/>
                    </w:rPr>
                  </w:pPr>
                  <w:r w:rsidRPr="007E48EF">
                    <w:rPr>
                      <w:color w:val="1E64C8" w:themeColor="text2"/>
                      <w:lang w:val="en-US"/>
                    </w:rPr>
                    <w:t>Date relapse</w:t>
                  </w:r>
                </w:p>
              </w:tc>
              <w:tc>
                <w:tcPr>
                  <w:tcW w:w="2801" w:type="dxa"/>
                  <w:vAlign w:val="center"/>
                </w:tcPr>
                <w:p w14:paraId="2B9C0C72" w14:textId="77777777" w:rsidR="00110D7F" w:rsidRPr="007E48EF" w:rsidRDefault="00110D7F" w:rsidP="00F873A8">
                  <w:pPr>
                    <w:pStyle w:val="UZkleinkopje"/>
                    <w:spacing w:after="0"/>
                    <w:rPr>
                      <w:color w:val="1E64C8" w:themeColor="text2"/>
                      <w:lang w:val="en-US"/>
                    </w:rPr>
                  </w:pPr>
                  <w:r w:rsidRPr="007E48EF">
                    <w:rPr>
                      <w:color w:val="1E64C8" w:themeColor="text2"/>
                      <w:lang w:val="en-US"/>
                    </w:rPr>
                    <w:t>Complications &amp; Remarks</w:t>
                  </w:r>
                </w:p>
              </w:tc>
            </w:tr>
            <w:tr w:rsidR="00116C11" w:rsidRPr="00EE6838" w14:paraId="63C86DF0" w14:textId="77777777" w:rsidTr="007E48EF">
              <w:trPr>
                <w:trHeight w:val="298"/>
              </w:trPr>
              <w:tc>
                <w:tcPr>
                  <w:tcW w:w="1191" w:type="dxa"/>
                </w:tcPr>
                <w:p w14:paraId="4A3CAC08" w14:textId="77777777" w:rsidR="00116C11" w:rsidRPr="00EE6838" w:rsidRDefault="00116C11" w:rsidP="00B16FA2">
                  <w:pPr>
                    <w:pStyle w:val="UZTabeltekst"/>
                  </w:pPr>
                  <w:r w:rsidRPr="00EE6838">
                    <w:t>Treatment N°1</w:t>
                  </w:r>
                </w:p>
              </w:tc>
              <w:tc>
                <w:tcPr>
                  <w:tcW w:w="1660" w:type="dxa"/>
                </w:tcPr>
                <w:p w14:paraId="14A07D0F" w14:textId="30989F9E" w:rsidR="00116C11" w:rsidRPr="00EE6838" w:rsidRDefault="00000000" w:rsidP="00FD061E">
                  <w:pPr>
                    <w:pStyle w:val="UZTabeltekst"/>
                    <w:rPr>
                      <w:rFonts w:asciiTheme="majorHAnsi" w:hAnsiTheme="majorHAnsi" w:cstheme="majorHAnsi"/>
                    </w:rPr>
                  </w:pPr>
                  <w:sdt>
                    <w:sdtPr>
                      <w:rPr>
                        <w:rStyle w:val="UZIngevuldVeld"/>
                      </w:rPr>
                      <w:id w:val="-1201552231"/>
                      <w:placeholder>
                        <w:docPart w:val="89E2771B7F2948C49487BE8C33DF516E"/>
                      </w:placeholder>
                      <w:showingPlcHdr/>
                      <w:date>
                        <w:dateFormat w:val="d/MM/yyyy"/>
                        <w:lid w:val="nl-BE"/>
                        <w:storeMappedDataAs w:val="dateTime"/>
                        <w:calendar w:val="gregorian"/>
                      </w:date>
                    </w:sdtPr>
                    <w:sdtEndPr>
                      <w:rPr>
                        <w:rStyle w:val="Standaardalinea-lettertype"/>
                        <w:rFonts w:ascii="Arial" w:hAnsi="Arial"/>
                        <w:color w:val="auto"/>
                      </w:rPr>
                    </w:sdtEndPr>
                    <w:sdtContent>
                      <w:r w:rsidR="00116C11">
                        <w:rPr>
                          <w:rStyle w:val="Tekstvantijdelijkeaanduiding"/>
                        </w:rPr>
                        <w:t>Choose a</w:t>
                      </w:r>
                      <w:r w:rsidR="00116C11" w:rsidRPr="00EE6838">
                        <w:rPr>
                          <w:rStyle w:val="Tekstvantijdelijkeaanduiding"/>
                        </w:rPr>
                        <w:t xml:space="preserve"> dat</w:t>
                      </w:r>
                      <w:r w:rsidR="00116C11">
                        <w:rPr>
                          <w:rStyle w:val="Tekstvantijdelijkeaanduiding"/>
                        </w:rPr>
                        <w:t>e</w:t>
                      </w:r>
                      <w:r w:rsidR="00116C11" w:rsidRPr="00EE6838">
                        <w:rPr>
                          <w:rStyle w:val="Tekstvantijdelijkeaanduiding"/>
                        </w:rPr>
                        <w:t>.</w:t>
                      </w:r>
                    </w:sdtContent>
                  </w:sdt>
                  <w:r w:rsidR="00116C11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</w:tc>
              <w:tc>
                <w:tcPr>
                  <w:tcW w:w="2507" w:type="dxa"/>
                </w:tcPr>
                <w:p w14:paraId="6BEA6D3B" w14:textId="01C02215" w:rsidR="00116C11" w:rsidRPr="00EE6838" w:rsidRDefault="00000000" w:rsidP="00FD061E">
                  <w:pPr>
                    <w:pStyle w:val="UZTabeltekst"/>
                    <w:rPr>
                      <w:rFonts w:asciiTheme="majorHAnsi" w:hAnsiTheme="majorHAnsi" w:cstheme="majorHAnsi"/>
                    </w:rPr>
                  </w:pPr>
                  <w:sdt>
                    <w:sdtPr>
                      <w:rPr>
                        <w:rStyle w:val="UZIngevuldVeld"/>
                      </w:rPr>
                      <w:id w:val="1154411464"/>
                      <w:placeholder>
                        <w:docPart w:val="A1090E55F8DF4E9DA30B317EFD569DAB"/>
                      </w:placeholder>
                      <w:showingPlcHdr/>
                      <w:text/>
                    </w:sdtPr>
                    <w:sdtEndPr>
                      <w:rPr>
                        <w:rStyle w:val="Standaardalinea-lettertype"/>
                        <w:rFonts w:ascii="Arial" w:hAnsi="Arial"/>
                        <w:color w:val="auto"/>
                      </w:rPr>
                    </w:sdtEndPr>
                    <w:sdtContent>
                      <w:r w:rsidR="00116C11">
                        <w:rPr>
                          <w:rStyle w:val="Tekstvantijdelijkeaanduiding"/>
                        </w:rPr>
                        <w:t>Click to add text.</w:t>
                      </w:r>
                    </w:sdtContent>
                  </w:sdt>
                  <w:r w:rsidR="00116C11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</w:tc>
              <w:tc>
                <w:tcPr>
                  <w:tcW w:w="1604" w:type="dxa"/>
                </w:tcPr>
                <w:p w14:paraId="1B6D66E6" w14:textId="07378F09" w:rsidR="00116C11" w:rsidRPr="00EE6838" w:rsidRDefault="00000000" w:rsidP="00FD061E">
                  <w:pPr>
                    <w:pStyle w:val="UZTabeltekst"/>
                    <w:rPr>
                      <w:rFonts w:asciiTheme="majorHAnsi" w:hAnsiTheme="majorHAnsi" w:cstheme="majorHAnsi"/>
                    </w:rPr>
                  </w:pPr>
                  <w:sdt>
                    <w:sdtPr>
                      <w:rPr>
                        <w:rStyle w:val="UZIngevuldVeld"/>
                      </w:rPr>
                      <w:id w:val="-2134163813"/>
                      <w:placeholder>
                        <w:docPart w:val="0CBEA5DAD75F4ED3A9BA5375F410467A"/>
                      </w:placeholder>
                      <w:showingPlcHdr/>
                      <w:date>
                        <w:dateFormat w:val="d/MM/yyyy"/>
                        <w:lid w:val="nl-BE"/>
                        <w:storeMappedDataAs w:val="dateTime"/>
                        <w:calendar w:val="gregorian"/>
                      </w:date>
                    </w:sdtPr>
                    <w:sdtEndPr>
                      <w:rPr>
                        <w:rStyle w:val="Standaardalinea-lettertype"/>
                        <w:rFonts w:ascii="Arial" w:hAnsi="Arial"/>
                        <w:color w:val="auto"/>
                      </w:rPr>
                    </w:sdtEndPr>
                    <w:sdtContent>
                      <w:r w:rsidR="00116C11">
                        <w:rPr>
                          <w:rStyle w:val="Tekstvantijdelijkeaanduiding"/>
                        </w:rPr>
                        <w:t>Choose a</w:t>
                      </w:r>
                      <w:r w:rsidR="00116C11" w:rsidRPr="00EE6838">
                        <w:rPr>
                          <w:rStyle w:val="Tekstvantijdelijkeaanduiding"/>
                        </w:rPr>
                        <w:t xml:space="preserve"> dat</w:t>
                      </w:r>
                      <w:r w:rsidR="00116C11">
                        <w:rPr>
                          <w:rStyle w:val="Tekstvantijdelijkeaanduiding"/>
                        </w:rPr>
                        <w:t>e</w:t>
                      </w:r>
                      <w:r w:rsidR="00116C11" w:rsidRPr="00EE6838">
                        <w:rPr>
                          <w:rStyle w:val="Tekstvantijdelijkeaanduiding"/>
                        </w:rPr>
                        <w:t>.</w:t>
                      </w:r>
                    </w:sdtContent>
                  </w:sdt>
                  <w:r w:rsidR="00116C11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</w:tc>
              <w:tc>
                <w:tcPr>
                  <w:tcW w:w="2801" w:type="dxa"/>
                </w:tcPr>
                <w:p w14:paraId="4F113FC6" w14:textId="46997866" w:rsidR="00116C11" w:rsidRPr="00EE6838" w:rsidRDefault="00000000" w:rsidP="00FD061E">
                  <w:pPr>
                    <w:pStyle w:val="UZTabeltekst"/>
                    <w:rPr>
                      <w:rFonts w:asciiTheme="majorHAnsi" w:hAnsiTheme="majorHAnsi" w:cstheme="majorHAnsi"/>
                    </w:rPr>
                  </w:pPr>
                  <w:sdt>
                    <w:sdtPr>
                      <w:rPr>
                        <w:rStyle w:val="UZIngevuldVeld"/>
                      </w:rPr>
                      <w:id w:val="-2032874689"/>
                      <w:placeholder>
                        <w:docPart w:val="E2A3D929798A452ABBDFAD0B4FDD35B9"/>
                      </w:placeholder>
                      <w:showingPlcHdr/>
                      <w:text/>
                    </w:sdtPr>
                    <w:sdtEndPr>
                      <w:rPr>
                        <w:rStyle w:val="Standaardalinea-lettertype"/>
                        <w:rFonts w:ascii="Arial" w:hAnsi="Arial"/>
                        <w:color w:val="auto"/>
                      </w:rPr>
                    </w:sdtEndPr>
                    <w:sdtContent>
                      <w:r w:rsidR="00116C11">
                        <w:rPr>
                          <w:rStyle w:val="Tekstvantijdelijkeaanduiding"/>
                        </w:rPr>
                        <w:t>Click to add text.</w:t>
                      </w:r>
                    </w:sdtContent>
                  </w:sdt>
                  <w:r w:rsidR="00116C11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</w:tc>
            </w:tr>
            <w:tr w:rsidR="00FD061E" w:rsidRPr="00EE6838" w14:paraId="0C720C22" w14:textId="77777777" w:rsidTr="007E48EF">
              <w:trPr>
                <w:trHeight w:val="298"/>
              </w:trPr>
              <w:tc>
                <w:tcPr>
                  <w:tcW w:w="1191" w:type="dxa"/>
                </w:tcPr>
                <w:p w14:paraId="1B2E7651" w14:textId="77777777" w:rsidR="00FD061E" w:rsidRPr="00EE6838" w:rsidRDefault="00FD061E" w:rsidP="00FD061E">
                  <w:pPr>
                    <w:pStyle w:val="UZTabeltekst"/>
                  </w:pPr>
                  <w:r w:rsidRPr="00EE6838">
                    <w:t xml:space="preserve">Treatment </w:t>
                  </w:r>
                </w:p>
                <w:p w14:paraId="607DCB01" w14:textId="77777777" w:rsidR="00FD061E" w:rsidRPr="00EE6838" w:rsidRDefault="00FD061E" w:rsidP="00FD061E">
                  <w:pPr>
                    <w:pStyle w:val="UZTabeltekst"/>
                  </w:pPr>
                  <w:r w:rsidRPr="00EE6838">
                    <w:t>N°2</w:t>
                  </w:r>
                </w:p>
              </w:tc>
              <w:tc>
                <w:tcPr>
                  <w:tcW w:w="1660" w:type="dxa"/>
                </w:tcPr>
                <w:p w14:paraId="54E1CD70" w14:textId="6EFA7A35" w:rsidR="00FD061E" w:rsidRPr="00EE6838" w:rsidRDefault="00000000" w:rsidP="00FD061E">
                  <w:pPr>
                    <w:pStyle w:val="UZTabeltekst"/>
                    <w:rPr>
                      <w:rFonts w:asciiTheme="majorHAnsi" w:hAnsiTheme="majorHAnsi" w:cstheme="majorHAnsi"/>
                    </w:rPr>
                  </w:pPr>
                  <w:sdt>
                    <w:sdtPr>
                      <w:rPr>
                        <w:rStyle w:val="UZIngevuldVeld"/>
                      </w:rPr>
                      <w:id w:val="996769531"/>
                      <w:placeholder>
                        <w:docPart w:val="8B9471B7B44640408D9EFF998CA919C7"/>
                      </w:placeholder>
                      <w:showingPlcHdr/>
                      <w:date>
                        <w:dateFormat w:val="d/MM/yyyy"/>
                        <w:lid w:val="nl-BE"/>
                        <w:storeMappedDataAs w:val="dateTime"/>
                        <w:calendar w:val="gregorian"/>
                      </w:date>
                    </w:sdtPr>
                    <w:sdtEndPr>
                      <w:rPr>
                        <w:rStyle w:val="Standaardalinea-lettertype"/>
                        <w:rFonts w:ascii="Arial" w:hAnsi="Arial"/>
                        <w:color w:val="auto"/>
                      </w:rPr>
                    </w:sdtEndPr>
                    <w:sdtContent>
                      <w:r w:rsidR="00FD061E">
                        <w:rPr>
                          <w:rStyle w:val="Tekstvantijdelijkeaanduiding"/>
                        </w:rPr>
                        <w:t>Choose a</w:t>
                      </w:r>
                      <w:r w:rsidR="00FD061E" w:rsidRPr="00EE6838">
                        <w:rPr>
                          <w:rStyle w:val="Tekstvantijdelijkeaanduiding"/>
                        </w:rPr>
                        <w:t xml:space="preserve"> dat</w:t>
                      </w:r>
                      <w:r w:rsidR="00FD061E">
                        <w:rPr>
                          <w:rStyle w:val="Tekstvantijdelijkeaanduiding"/>
                        </w:rPr>
                        <w:t>e</w:t>
                      </w:r>
                      <w:r w:rsidR="00FD061E" w:rsidRPr="00EE6838">
                        <w:rPr>
                          <w:rStyle w:val="Tekstvantijdelijkeaanduiding"/>
                        </w:rPr>
                        <w:t>.</w:t>
                      </w:r>
                    </w:sdtContent>
                  </w:sdt>
                  <w:r w:rsidR="00FD061E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</w:tc>
              <w:tc>
                <w:tcPr>
                  <w:tcW w:w="2507" w:type="dxa"/>
                </w:tcPr>
                <w:p w14:paraId="759326FD" w14:textId="3ADEBB9F" w:rsidR="00FD061E" w:rsidRPr="00EE6838" w:rsidRDefault="00000000" w:rsidP="00FD061E">
                  <w:pPr>
                    <w:pStyle w:val="UZTabeltekst"/>
                    <w:rPr>
                      <w:rFonts w:asciiTheme="majorHAnsi" w:hAnsiTheme="majorHAnsi" w:cstheme="majorHAnsi"/>
                    </w:rPr>
                  </w:pPr>
                  <w:sdt>
                    <w:sdtPr>
                      <w:rPr>
                        <w:rStyle w:val="UZIngevuldVeld"/>
                      </w:rPr>
                      <w:id w:val="-936363695"/>
                      <w:placeholder>
                        <w:docPart w:val="12CA456CC000491EB655459EE10CC446"/>
                      </w:placeholder>
                      <w:showingPlcHdr/>
                      <w:text/>
                    </w:sdtPr>
                    <w:sdtEndPr>
                      <w:rPr>
                        <w:rStyle w:val="Standaardalinea-lettertype"/>
                        <w:rFonts w:ascii="Arial" w:hAnsi="Arial"/>
                        <w:color w:val="auto"/>
                      </w:rPr>
                    </w:sdtEndPr>
                    <w:sdtContent>
                      <w:r w:rsidR="00FD061E">
                        <w:rPr>
                          <w:rStyle w:val="Tekstvantijdelijkeaanduiding"/>
                        </w:rPr>
                        <w:t>Click to add text.</w:t>
                      </w:r>
                    </w:sdtContent>
                  </w:sdt>
                  <w:r w:rsidR="00FD061E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</w:tc>
              <w:tc>
                <w:tcPr>
                  <w:tcW w:w="1604" w:type="dxa"/>
                </w:tcPr>
                <w:p w14:paraId="294BA7EE" w14:textId="3B6F8606" w:rsidR="00FD061E" w:rsidRPr="00EE6838" w:rsidRDefault="00000000" w:rsidP="00FD061E">
                  <w:pPr>
                    <w:pStyle w:val="UZTabeltekst"/>
                    <w:rPr>
                      <w:rFonts w:asciiTheme="majorHAnsi" w:hAnsiTheme="majorHAnsi" w:cstheme="majorHAnsi"/>
                    </w:rPr>
                  </w:pPr>
                  <w:sdt>
                    <w:sdtPr>
                      <w:rPr>
                        <w:rStyle w:val="UZIngevuldVeld"/>
                      </w:rPr>
                      <w:id w:val="771671877"/>
                      <w:placeholder>
                        <w:docPart w:val="FE72532B87C8429EAC98CA1EA74AB724"/>
                      </w:placeholder>
                      <w:showingPlcHdr/>
                      <w:date>
                        <w:dateFormat w:val="d/MM/yyyy"/>
                        <w:lid w:val="nl-BE"/>
                        <w:storeMappedDataAs w:val="dateTime"/>
                        <w:calendar w:val="gregorian"/>
                      </w:date>
                    </w:sdtPr>
                    <w:sdtEndPr>
                      <w:rPr>
                        <w:rStyle w:val="Standaardalinea-lettertype"/>
                        <w:rFonts w:ascii="Arial" w:hAnsi="Arial"/>
                        <w:color w:val="auto"/>
                      </w:rPr>
                    </w:sdtEndPr>
                    <w:sdtContent>
                      <w:r w:rsidR="00FD061E">
                        <w:rPr>
                          <w:rStyle w:val="Tekstvantijdelijkeaanduiding"/>
                        </w:rPr>
                        <w:t>Choose a</w:t>
                      </w:r>
                      <w:r w:rsidR="00FD061E" w:rsidRPr="00EE6838">
                        <w:rPr>
                          <w:rStyle w:val="Tekstvantijdelijkeaanduiding"/>
                        </w:rPr>
                        <w:t xml:space="preserve"> dat</w:t>
                      </w:r>
                      <w:r w:rsidR="00FD061E">
                        <w:rPr>
                          <w:rStyle w:val="Tekstvantijdelijkeaanduiding"/>
                        </w:rPr>
                        <w:t>e</w:t>
                      </w:r>
                      <w:r w:rsidR="00FD061E" w:rsidRPr="00EE6838">
                        <w:rPr>
                          <w:rStyle w:val="Tekstvantijdelijkeaanduiding"/>
                        </w:rPr>
                        <w:t>.</w:t>
                      </w:r>
                    </w:sdtContent>
                  </w:sdt>
                  <w:r w:rsidR="00FD061E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</w:tc>
              <w:tc>
                <w:tcPr>
                  <w:tcW w:w="2801" w:type="dxa"/>
                </w:tcPr>
                <w:p w14:paraId="56761E37" w14:textId="2685B613" w:rsidR="00FD061E" w:rsidRPr="00EE6838" w:rsidRDefault="00000000" w:rsidP="00FD061E">
                  <w:pPr>
                    <w:pStyle w:val="UZTabeltekst"/>
                    <w:rPr>
                      <w:rFonts w:asciiTheme="majorHAnsi" w:hAnsiTheme="majorHAnsi" w:cstheme="majorHAnsi"/>
                    </w:rPr>
                  </w:pPr>
                  <w:sdt>
                    <w:sdtPr>
                      <w:rPr>
                        <w:rStyle w:val="UZIngevuldVeld"/>
                      </w:rPr>
                      <w:id w:val="321859843"/>
                      <w:placeholder>
                        <w:docPart w:val="0D3145FCB6834A7182B86F58CE4285F8"/>
                      </w:placeholder>
                      <w:showingPlcHdr/>
                      <w:text/>
                    </w:sdtPr>
                    <w:sdtEndPr>
                      <w:rPr>
                        <w:rStyle w:val="Standaardalinea-lettertype"/>
                        <w:rFonts w:ascii="Arial" w:hAnsi="Arial"/>
                        <w:color w:val="auto"/>
                      </w:rPr>
                    </w:sdtEndPr>
                    <w:sdtContent>
                      <w:r w:rsidR="00FD061E">
                        <w:rPr>
                          <w:rStyle w:val="Tekstvantijdelijkeaanduiding"/>
                        </w:rPr>
                        <w:t>Click to add text.</w:t>
                      </w:r>
                    </w:sdtContent>
                  </w:sdt>
                  <w:r w:rsidR="00FD061E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</w:tc>
            </w:tr>
            <w:tr w:rsidR="00FD061E" w:rsidRPr="00EE6838" w14:paraId="0BC4CF55" w14:textId="77777777" w:rsidTr="007E48EF">
              <w:trPr>
                <w:trHeight w:val="298"/>
              </w:trPr>
              <w:tc>
                <w:tcPr>
                  <w:tcW w:w="1191" w:type="dxa"/>
                </w:tcPr>
                <w:p w14:paraId="0E483A43" w14:textId="77777777" w:rsidR="00FD061E" w:rsidRPr="00EE6838" w:rsidRDefault="00FD061E" w:rsidP="00FD061E">
                  <w:pPr>
                    <w:pStyle w:val="UZTabeltekst"/>
                  </w:pPr>
                  <w:r w:rsidRPr="00EE6838">
                    <w:t>Treatment N°3</w:t>
                  </w:r>
                </w:p>
              </w:tc>
              <w:tc>
                <w:tcPr>
                  <w:tcW w:w="1660" w:type="dxa"/>
                </w:tcPr>
                <w:p w14:paraId="03EFE1E1" w14:textId="2504C0FA" w:rsidR="00FD061E" w:rsidRPr="00EE6838" w:rsidRDefault="00000000" w:rsidP="00FD061E">
                  <w:pPr>
                    <w:pStyle w:val="UZTabeltekst"/>
                    <w:rPr>
                      <w:rFonts w:asciiTheme="majorHAnsi" w:hAnsiTheme="majorHAnsi" w:cstheme="majorHAnsi"/>
                    </w:rPr>
                  </w:pPr>
                  <w:sdt>
                    <w:sdtPr>
                      <w:rPr>
                        <w:rStyle w:val="UZIngevuldVeld"/>
                      </w:rPr>
                      <w:id w:val="-777175205"/>
                      <w:placeholder>
                        <w:docPart w:val="66B6887DDBF547828762EB30C6A367EB"/>
                      </w:placeholder>
                      <w:showingPlcHdr/>
                      <w:date>
                        <w:dateFormat w:val="d/MM/yyyy"/>
                        <w:lid w:val="nl-BE"/>
                        <w:storeMappedDataAs w:val="dateTime"/>
                        <w:calendar w:val="gregorian"/>
                      </w:date>
                    </w:sdtPr>
                    <w:sdtEndPr>
                      <w:rPr>
                        <w:rStyle w:val="Standaardalinea-lettertype"/>
                        <w:rFonts w:ascii="Arial" w:hAnsi="Arial"/>
                        <w:color w:val="auto"/>
                      </w:rPr>
                    </w:sdtEndPr>
                    <w:sdtContent>
                      <w:r w:rsidR="00FD061E">
                        <w:rPr>
                          <w:rStyle w:val="Tekstvantijdelijkeaanduiding"/>
                        </w:rPr>
                        <w:t>Choose a</w:t>
                      </w:r>
                      <w:r w:rsidR="00FD061E" w:rsidRPr="00EE6838">
                        <w:rPr>
                          <w:rStyle w:val="Tekstvantijdelijkeaanduiding"/>
                        </w:rPr>
                        <w:t xml:space="preserve"> dat</w:t>
                      </w:r>
                      <w:r w:rsidR="00FD061E">
                        <w:rPr>
                          <w:rStyle w:val="Tekstvantijdelijkeaanduiding"/>
                        </w:rPr>
                        <w:t>e</w:t>
                      </w:r>
                      <w:r w:rsidR="00FD061E" w:rsidRPr="00EE6838">
                        <w:rPr>
                          <w:rStyle w:val="Tekstvantijdelijkeaanduiding"/>
                        </w:rPr>
                        <w:t>.</w:t>
                      </w:r>
                    </w:sdtContent>
                  </w:sdt>
                  <w:r w:rsidR="00FD061E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</w:tc>
              <w:tc>
                <w:tcPr>
                  <w:tcW w:w="2507" w:type="dxa"/>
                </w:tcPr>
                <w:p w14:paraId="24B9176F" w14:textId="47E3347B" w:rsidR="00FD061E" w:rsidRPr="00EE6838" w:rsidRDefault="00000000" w:rsidP="00FD061E">
                  <w:pPr>
                    <w:pStyle w:val="UZTabeltekst"/>
                    <w:rPr>
                      <w:rFonts w:asciiTheme="majorHAnsi" w:hAnsiTheme="majorHAnsi" w:cstheme="majorHAnsi"/>
                    </w:rPr>
                  </w:pPr>
                  <w:sdt>
                    <w:sdtPr>
                      <w:rPr>
                        <w:rStyle w:val="UZIngevuldVeld"/>
                      </w:rPr>
                      <w:id w:val="-840693291"/>
                      <w:placeholder>
                        <w:docPart w:val="7E22B68B44DB470291C24ECEB41CB3F8"/>
                      </w:placeholder>
                      <w:showingPlcHdr/>
                      <w:text/>
                    </w:sdtPr>
                    <w:sdtEndPr>
                      <w:rPr>
                        <w:rStyle w:val="Standaardalinea-lettertype"/>
                        <w:rFonts w:ascii="Arial" w:hAnsi="Arial"/>
                        <w:color w:val="auto"/>
                      </w:rPr>
                    </w:sdtEndPr>
                    <w:sdtContent>
                      <w:r w:rsidR="00FD061E">
                        <w:rPr>
                          <w:rStyle w:val="Tekstvantijdelijkeaanduiding"/>
                        </w:rPr>
                        <w:t>Click to add text.</w:t>
                      </w:r>
                    </w:sdtContent>
                  </w:sdt>
                  <w:r w:rsidR="00FD061E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</w:tc>
              <w:tc>
                <w:tcPr>
                  <w:tcW w:w="1604" w:type="dxa"/>
                </w:tcPr>
                <w:p w14:paraId="6BC4B49E" w14:textId="5F56DB10" w:rsidR="00FD061E" w:rsidRPr="00EE6838" w:rsidRDefault="00000000" w:rsidP="00FD061E">
                  <w:pPr>
                    <w:pStyle w:val="UZTabeltekst"/>
                    <w:rPr>
                      <w:rFonts w:asciiTheme="majorHAnsi" w:hAnsiTheme="majorHAnsi" w:cstheme="majorHAnsi"/>
                    </w:rPr>
                  </w:pPr>
                  <w:sdt>
                    <w:sdtPr>
                      <w:rPr>
                        <w:rStyle w:val="UZIngevuldVeld"/>
                      </w:rPr>
                      <w:id w:val="2058975316"/>
                      <w:placeholder>
                        <w:docPart w:val="8F8075806CAF4F5BB4AE054FE88BC9E8"/>
                      </w:placeholder>
                      <w:showingPlcHdr/>
                      <w:date>
                        <w:dateFormat w:val="d/MM/yyyy"/>
                        <w:lid w:val="nl-BE"/>
                        <w:storeMappedDataAs w:val="dateTime"/>
                        <w:calendar w:val="gregorian"/>
                      </w:date>
                    </w:sdtPr>
                    <w:sdtEndPr>
                      <w:rPr>
                        <w:rStyle w:val="Standaardalinea-lettertype"/>
                        <w:rFonts w:ascii="Arial" w:hAnsi="Arial"/>
                        <w:color w:val="auto"/>
                      </w:rPr>
                    </w:sdtEndPr>
                    <w:sdtContent>
                      <w:r w:rsidR="00FD061E">
                        <w:rPr>
                          <w:rStyle w:val="Tekstvantijdelijkeaanduiding"/>
                        </w:rPr>
                        <w:t>Choose a</w:t>
                      </w:r>
                      <w:r w:rsidR="00FD061E" w:rsidRPr="00EE6838">
                        <w:rPr>
                          <w:rStyle w:val="Tekstvantijdelijkeaanduiding"/>
                        </w:rPr>
                        <w:t xml:space="preserve"> dat</w:t>
                      </w:r>
                      <w:r w:rsidR="00FD061E">
                        <w:rPr>
                          <w:rStyle w:val="Tekstvantijdelijkeaanduiding"/>
                        </w:rPr>
                        <w:t>e</w:t>
                      </w:r>
                      <w:r w:rsidR="00FD061E" w:rsidRPr="00EE6838">
                        <w:rPr>
                          <w:rStyle w:val="Tekstvantijdelijkeaanduiding"/>
                        </w:rPr>
                        <w:t>.</w:t>
                      </w:r>
                    </w:sdtContent>
                  </w:sdt>
                  <w:r w:rsidR="00FD061E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</w:tc>
              <w:tc>
                <w:tcPr>
                  <w:tcW w:w="2801" w:type="dxa"/>
                </w:tcPr>
                <w:p w14:paraId="7452138C" w14:textId="6640F762" w:rsidR="00FD061E" w:rsidRPr="00EE6838" w:rsidRDefault="00000000" w:rsidP="00FD061E">
                  <w:pPr>
                    <w:pStyle w:val="UZTabeltekst"/>
                    <w:rPr>
                      <w:rFonts w:asciiTheme="majorHAnsi" w:hAnsiTheme="majorHAnsi" w:cstheme="majorHAnsi"/>
                    </w:rPr>
                  </w:pPr>
                  <w:sdt>
                    <w:sdtPr>
                      <w:rPr>
                        <w:rStyle w:val="UZIngevuldVeld"/>
                      </w:rPr>
                      <w:id w:val="-2032416149"/>
                      <w:placeholder>
                        <w:docPart w:val="69D1331F4E0146B7A933C6CAD9284662"/>
                      </w:placeholder>
                      <w:showingPlcHdr/>
                      <w:text/>
                    </w:sdtPr>
                    <w:sdtEndPr>
                      <w:rPr>
                        <w:rStyle w:val="Standaardalinea-lettertype"/>
                        <w:rFonts w:ascii="Arial" w:hAnsi="Arial"/>
                        <w:color w:val="auto"/>
                      </w:rPr>
                    </w:sdtEndPr>
                    <w:sdtContent>
                      <w:r w:rsidR="00FD061E">
                        <w:rPr>
                          <w:rStyle w:val="Tekstvantijdelijkeaanduiding"/>
                        </w:rPr>
                        <w:t>Click to add text.</w:t>
                      </w:r>
                    </w:sdtContent>
                  </w:sdt>
                  <w:r w:rsidR="00FD061E">
                    <w:rPr>
                      <w:rFonts w:asciiTheme="majorHAnsi" w:hAnsiTheme="majorHAnsi" w:cstheme="majorHAnsi"/>
                    </w:rPr>
                    <w:t xml:space="preserve"> </w:t>
                  </w:r>
                </w:p>
              </w:tc>
            </w:tr>
          </w:tbl>
          <w:p w14:paraId="1852B1E5" w14:textId="77777777" w:rsidR="00110D7F" w:rsidRPr="00EE6838" w:rsidRDefault="00110D7F" w:rsidP="00FA67CB">
            <w:pPr>
              <w:rPr>
                <w:rFonts w:asciiTheme="majorHAnsi" w:hAnsiTheme="majorHAnsi" w:cstheme="majorHAnsi"/>
              </w:rPr>
            </w:pPr>
          </w:p>
          <w:p w14:paraId="377F52A4" w14:textId="4D43D51D" w:rsidR="00110D7F" w:rsidRDefault="00110D7F" w:rsidP="00FA67CB">
            <w:pPr>
              <w:rPr>
                <w:rFonts w:asciiTheme="majorHAnsi" w:hAnsiTheme="majorHAnsi" w:cstheme="majorHAnsi"/>
              </w:rPr>
            </w:pPr>
            <w:r w:rsidRPr="00EE6838">
              <w:rPr>
                <w:rFonts w:asciiTheme="majorHAnsi" w:hAnsiTheme="majorHAnsi" w:cstheme="majorHAnsi"/>
              </w:rPr>
              <w:t>HSCT?</w:t>
            </w:r>
          </w:p>
          <w:p w14:paraId="2A923D1D" w14:textId="5AFC2518" w:rsidR="00110D7F" w:rsidRPr="00EE6838" w:rsidRDefault="00000000" w:rsidP="00FD061E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860173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D7F" w:rsidRPr="00EE6838">
                  <w:rPr>
                    <w:rFonts w:ascii="MS Gothic" w:eastAsia="MS Gothic" w:hAnsi="MS Gothic" w:cstheme="majorHAnsi"/>
                  </w:rPr>
                  <w:t>☐</w:t>
                </w:r>
              </w:sdtContent>
            </w:sdt>
            <w:r w:rsidR="00110D7F" w:rsidRPr="00EE6838">
              <w:rPr>
                <w:rFonts w:asciiTheme="majorHAnsi" w:hAnsiTheme="majorHAnsi" w:cstheme="majorHAnsi"/>
              </w:rPr>
              <w:t xml:space="preserve"> Yes:</w:t>
            </w:r>
            <w:r w:rsidR="000B6D54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rStyle w:val="UZIngevuldVeld"/>
                </w:rPr>
                <w:id w:val="-1789807726"/>
                <w:placeholder>
                  <w:docPart w:val="515BCDC0916B40B3BBE85ABAB7771E61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0B6D54">
                  <w:rPr>
                    <w:rStyle w:val="Tekstvantijdelijkeaanduiding"/>
                  </w:rPr>
                  <w:t>Choose a</w:t>
                </w:r>
                <w:r w:rsidR="000B6D54" w:rsidRPr="00EE6838">
                  <w:rPr>
                    <w:rStyle w:val="Tekstvantijdelijkeaanduiding"/>
                  </w:rPr>
                  <w:t xml:space="preserve"> dat</w:t>
                </w:r>
                <w:r w:rsidR="000B6D54">
                  <w:rPr>
                    <w:rStyle w:val="Tekstvantijdelijkeaanduiding"/>
                  </w:rPr>
                  <w:t>e</w:t>
                </w:r>
                <w:r w:rsidR="000B6D54" w:rsidRPr="00EE6838">
                  <w:rPr>
                    <w:rStyle w:val="Tekstvantijdelijkeaanduiding"/>
                  </w:rPr>
                  <w:t>.</w:t>
                </w:r>
              </w:sdtContent>
            </w:sdt>
            <w:r w:rsidR="000B6D54">
              <w:rPr>
                <w:rFonts w:asciiTheme="majorHAnsi" w:hAnsiTheme="majorHAnsi" w:cstheme="majorHAnsi"/>
              </w:rPr>
              <w:t> </w:t>
            </w:r>
            <w:sdt>
              <w:sdtPr>
                <w:rPr>
                  <w:rFonts w:asciiTheme="majorHAnsi" w:hAnsiTheme="majorHAnsi" w:cstheme="majorHAnsi"/>
                </w:rPr>
                <w:id w:val="1707211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6D54" w:rsidRPr="00EE6838">
                  <w:rPr>
                    <w:rFonts w:ascii="MS Gothic" w:eastAsia="MS Gothic" w:hAnsi="MS Gothic" w:cstheme="majorHAnsi"/>
                  </w:rPr>
                  <w:t>☐</w:t>
                </w:r>
              </w:sdtContent>
            </w:sdt>
            <w:r w:rsidR="000B6D54" w:rsidRPr="00EE6838">
              <w:rPr>
                <w:rFonts w:asciiTheme="majorHAnsi" w:hAnsiTheme="majorHAnsi" w:cstheme="majorHAnsi"/>
              </w:rPr>
              <w:t xml:space="preserve"> </w:t>
            </w:r>
            <w:r w:rsidR="00110D7F" w:rsidRPr="00EE6838">
              <w:rPr>
                <w:rFonts w:asciiTheme="majorHAnsi" w:hAnsiTheme="majorHAnsi" w:cstheme="majorHAnsi"/>
              </w:rPr>
              <w:t xml:space="preserve">No </w:t>
            </w:r>
          </w:p>
          <w:p w14:paraId="473F4BB7" w14:textId="77777777" w:rsidR="00110D7F" w:rsidRPr="00EE6838" w:rsidRDefault="00110D7F" w:rsidP="00FA67CB">
            <w:pPr>
              <w:rPr>
                <w:rFonts w:asciiTheme="majorHAnsi" w:hAnsiTheme="majorHAnsi" w:cstheme="majorHAnsi"/>
              </w:rPr>
            </w:pPr>
          </w:p>
          <w:p w14:paraId="62487E93" w14:textId="77777777" w:rsidR="00110D7F" w:rsidRPr="00EE6838" w:rsidRDefault="00110D7F" w:rsidP="00FA67CB">
            <w:pPr>
              <w:rPr>
                <w:rFonts w:asciiTheme="majorHAnsi" w:hAnsiTheme="majorHAnsi" w:cstheme="majorHAnsi"/>
              </w:rPr>
            </w:pPr>
            <w:r w:rsidRPr="00EE6838">
              <w:rPr>
                <w:rFonts w:asciiTheme="majorHAnsi" w:hAnsiTheme="majorHAnsi" w:cstheme="majorHAnsi"/>
              </w:rPr>
              <w:t>GvHD?</w:t>
            </w:r>
          </w:p>
          <w:p w14:paraId="122CB81A" w14:textId="217F2262" w:rsidR="00110D7F" w:rsidRPr="00EE6838" w:rsidRDefault="00000000" w:rsidP="00FA67CB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543298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D7F" w:rsidRPr="00EE6838">
                  <w:rPr>
                    <w:rFonts w:ascii="MS Gothic" w:eastAsia="MS Gothic" w:hAnsi="MS Gothic" w:cstheme="majorHAnsi"/>
                  </w:rPr>
                  <w:t>☐</w:t>
                </w:r>
              </w:sdtContent>
            </w:sdt>
            <w:r w:rsidR="00110D7F" w:rsidRPr="00EE6838">
              <w:rPr>
                <w:rFonts w:asciiTheme="majorHAnsi" w:hAnsiTheme="majorHAnsi" w:cstheme="majorHAnsi"/>
              </w:rPr>
              <w:t xml:space="preserve"> Yes, in treatment</w:t>
            </w:r>
            <w:r w:rsidR="00B636F1">
              <w:rPr>
                <w:rFonts w:asciiTheme="majorHAnsi" w:hAnsiTheme="majorHAnsi" w:cstheme="majorHAnsi"/>
              </w:rPr>
              <w:t> </w:t>
            </w:r>
            <w:sdt>
              <w:sdtPr>
                <w:rPr>
                  <w:rFonts w:asciiTheme="majorHAnsi" w:hAnsiTheme="majorHAnsi" w:cstheme="majorHAnsi"/>
                </w:rPr>
                <w:id w:val="1119485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36F1" w:rsidRPr="00EE6838">
                  <w:rPr>
                    <w:rFonts w:ascii="MS Gothic" w:eastAsia="MS Gothic" w:hAnsi="MS Gothic" w:cstheme="majorHAnsi"/>
                  </w:rPr>
                  <w:t>☐</w:t>
                </w:r>
              </w:sdtContent>
            </w:sdt>
            <w:r w:rsidR="00B636F1" w:rsidRPr="00EE6838">
              <w:rPr>
                <w:rFonts w:asciiTheme="majorHAnsi" w:hAnsiTheme="majorHAnsi" w:cstheme="majorHAnsi"/>
              </w:rPr>
              <w:t xml:space="preserve"> </w:t>
            </w:r>
            <w:r w:rsidR="00110D7F" w:rsidRPr="00EE6838">
              <w:rPr>
                <w:rFonts w:asciiTheme="majorHAnsi" w:hAnsiTheme="majorHAnsi" w:cstheme="majorHAnsi"/>
              </w:rPr>
              <w:t>Yes, resolved</w:t>
            </w:r>
            <w:r w:rsidR="00B636F1">
              <w:rPr>
                <w:rFonts w:asciiTheme="majorHAnsi" w:hAnsiTheme="majorHAnsi" w:cstheme="majorHAnsi"/>
              </w:rPr>
              <w:t> </w:t>
            </w:r>
            <w:sdt>
              <w:sdtPr>
                <w:rPr>
                  <w:rFonts w:asciiTheme="majorHAnsi" w:hAnsiTheme="majorHAnsi" w:cstheme="majorHAnsi"/>
                </w:rPr>
                <w:id w:val="-1591310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36F1" w:rsidRPr="00EE6838">
                  <w:rPr>
                    <w:rFonts w:ascii="MS Gothic" w:eastAsia="MS Gothic" w:hAnsi="MS Gothic" w:cstheme="majorHAnsi"/>
                  </w:rPr>
                  <w:t>☐</w:t>
                </w:r>
              </w:sdtContent>
            </w:sdt>
            <w:r w:rsidR="00B636F1" w:rsidRPr="00EE6838">
              <w:rPr>
                <w:rFonts w:asciiTheme="majorHAnsi" w:hAnsiTheme="majorHAnsi" w:cstheme="majorHAnsi"/>
              </w:rPr>
              <w:t xml:space="preserve"> </w:t>
            </w:r>
            <w:r w:rsidR="00110D7F" w:rsidRPr="00EE6838">
              <w:rPr>
                <w:rFonts w:asciiTheme="majorHAnsi" w:hAnsiTheme="majorHAnsi" w:cstheme="majorHAnsi"/>
              </w:rPr>
              <w:t>No</w:t>
            </w:r>
            <w:r w:rsidR="00B636F1">
              <w:rPr>
                <w:rFonts w:asciiTheme="majorHAnsi" w:hAnsiTheme="majorHAnsi" w:cstheme="majorHAnsi"/>
              </w:rPr>
              <w:t> </w:t>
            </w:r>
            <w:sdt>
              <w:sdtPr>
                <w:rPr>
                  <w:rFonts w:asciiTheme="majorHAnsi" w:hAnsiTheme="majorHAnsi" w:cstheme="majorHAnsi"/>
                </w:rPr>
                <w:id w:val="-1465500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36F1" w:rsidRPr="00EE6838">
                  <w:rPr>
                    <w:rFonts w:ascii="MS Gothic" w:eastAsia="MS Gothic" w:hAnsi="MS Gothic" w:cstheme="majorHAnsi"/>
                  </w:rPr>
                  <w:t>☐</w:t>
                </w:r>
              </w:sdtContent>
            </w:sdt>
            <w:r w:rsidR="00B636F1" w:rsidRPr="00EE6838">
              <w:rPr>
                <w:rFonts w:asciiTheme="majorHAnsi" w:hAnsiTheme="majorHAnsi" w:cstheme="majorHAnsi"/>
              </w:rPr>
              <w:t xml:space="preserve"> </w:t>
            </w:r>
            <w:r w:rsidR="00110D7F" w:rsidRPr="00EE6838">
              <w:rPr>
                <w:rFonts w:asciiTheme="majorHAnsi" w:hAnsiTheme="majorHAnsi" w:cstheme="majorHAnsi"/>
              </w:rPr>
              <w:t xml:space="preserve">Not Applicable </w:t>
            </w:r>
          </w:p>
          <w:p w14:paraId="589F8A19" w14:textId="77777777" w:rsidR="00110D7F" w:rsidRPr="00EE6838" w:rsidRDefault="00110D7F" w:rsidP="00FA67CB">
            <w:pPr>
              <w:rPr>
                <w:rFonts w:asciiTheme="majorHAnsi" w:hAnsiTheme="majorHAnsi" w:cstheme="majorHAnsi"/>
              </w:rPr>
            </w:pPr>
          </w:p>
          <w:p w14:paraId="7B81B3F3" w14:textId="77777777" w:rsidR="00110D7F" w:rsidRPr="00EE6838" w:rsidRDefault="00110D7F" w:rsidP="00FA67CB">
            <w:pPr>
              <w:rPr>
                <w:rFonts w:asciiTheme="majorHAnsi" w:hAnsiTheme="majorHAnsi" w:cstheme="majorHAnsi"/>
              </w:rPr>
            </w:pPr>
            <w:r w:rsidRPr="00EE6838">
              <w:rPr>
                <w:rFonts w:asciiTheme="majorHAnsi" w:hAnsiTheme="majorHAnsi" w:cstheme="majorHAnsi"/>
              </w:rPr>
              <w:t>Viral reactivation after HSCT?</w:t>
            </w:r>
          </w:p>
          <w:p w14:paraId="783852CA" w14:textId="77777777" w:rsidR="00B636F1" w:rsidRPr="00EE6838" w:rsidRDefault="00000000" w:rsidP="00B636F1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405731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36F1" w:rsidRPr="00EE6838">
                  <w:rPr>
                    <w:rFonts w:ascii="MS Gothic" w:eastAsia="MS Gothic" w:hAnsi="MS Gothic" w:cstheme="majorHAnsi"/>
                  </w:rPr>
                  <w:t>☐</w:t>
                </w:r>
              </w:sdtContent>
            </w:sdt>
            <w:r w:rsidR="00B636F1" w:rsidRPr="00EE6838">
              <w:rPr>
                <w:rFonts w:asciiTheme="majorHAnsi" w:hAnsiTheme="majorHAnsi" w:cstheme="majorHAnsi"/>
              </w:rPr>
              <w:t xml:space="preserve"> Yes, in treatment</w:t>
            </w:r>
            <w:r w:rsidR="00B636F1">
              <w:rPr>
                <w:rFonts w:asciiTheme="majorHAnsi" w:hAnsiTheme="majorHAnsi" w:cstheme="majorHAnsi"/>
              </w:rPr>
              <w:t> </w:t>
            </w:r>
            <w:sdt>
              <w:sdtPr>
                <w:rPr>
                  <w:rFonts w:asciiTheme="majorHAnsi" w:hAnsiTheme="majorHAnsi" w:cstheme="majorHAnsi"/>
                </w:rPr>
                <w:id w:val="-1713023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36F1" w:rsidRPr="00EE6838">
                  <w:rPr>
                    <w:rFonts w:ascii="MS Gothic" w:eastAsia="MS Gothic" w:hAnsi="MS Gothic" w:cstheme="majorHAnsi"/>
                  </w:rPr>
                  <w:t>☐</w:t>
                </w:r>
              </w:sdtContent>
            </w:sdt>
            <w:r w:rsidR="00B636F1" w:rsidRPr="00EE6838">
              <w:rPr>
                <w:rFonts w:asciiTheme="majorHAnsi" w:hAnsiTheme="majorHAnsi" w:cstheme="majorHAnsi"/>
              </w:rPr>
              <w:t xml:space="preserve"> Yes, resolved</w:t>
            </w:r>
            <w:r w:rsidR="00B636F1">
              <w:rPr>
                <w:rFonts w:asciiTheme="majorHAnsi" w:hAnsiTheme="majorHAnsi" w:cstheme="majorHAnsi"/>
              </w:rPr>
              <w:t> </w:t>
            </w:r>
            <w:sdt>
              <w:sdtPr>
                <w:rPr>
                  <w:rFonts w:asciiTheme="majorHAnsi" w:hAnsiTheme="majorHAnsi" w:cstheme="majorHAnsi"/>
                </w:rPr>
                <w:id w:val="-785352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36F1" w:rsidRPr="00EE6838">
                  <w:rPr>
                    <w:rFonts w:ascii="MS Gothic" w:eastAsia="MS Gothic" w:hAnsi="MS Gothic" w:cstheme="majorHAnsi"/>
                  </w:rPr>
                  <w:t>☐</w:t>
                </w:r>
              </w:sdtContent>
            </w:sdt>
            <w:r w:rsidR="00B636F1" w:rsidRPr="00EE6838">
              <w:rPr>
                <w:rFonts w:asciiTheme="majorHAnsi" w:hAnsiTheme="majorHAnsi" w:cstheme="majorHAnsi"/>
              </w:rPr>
              <w:t xml:space="preserve"> No</w:t>
            </w:r>
            <w:r w:rsidR="00B636F1">
              <w:rPr>
                <w:rFonts w:asciiTheme="majorHAnsi" w:hAnsiTheme="majorHAnsi" w:cstheme="majorHAnsi"/>
              </w:rPr>
              <w:t> </w:t>
            </w:r>
            <w:sdt>
              <w:sdtPr>
                <w:rPr>
                  <w:rFonts w:asciiTheme="majorHAnsi" w:hAnsiTheme="majorHAnsi" w:cstheme="majorHAnsi"/>
                </w:rPr>
                <w:id w:val="1285622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36F1" w:rsidRPr="00EE6838">
                  <w:rPr>
                    <w:rFonts w:ascii="MS Gothic" w:eastAsia="MS Gothic" w:hAnsi="MS Gothic" w:cstheme="majorHAnsi"/>
                  </w:rPr>
                  <w:t>☐</w:t>
                </w:r>
              </w:sdtContent>
            </w:sdt>
            <w:r w:rsidR="00B636F1" w:rsidRPr="00EE6838">
              <w:rPr>
                <w:rFonts w:asciiTheme="majorHAnsi" w:hAnsiTheme="majorHAnsi" w:cstheme="majorHAnsi"/>
              </w:rPr>
              <w:t xml:space="preserve"> Not Applicable </w:t>
            </w:r>
          </w:p>
          <w:p w14:paraId="1830146B" w14:textId="77777777" w:rsidR="00110D7F" w:rsidRPr="00EE6838" w:rsidRDefault="00110D7F" w:rsidP="00FA67CB">
            <w:pPr>
              <w:rPr>
                <w:rFonts w:asciiTheme="majorHAnsi" w:hAnsiTheme="majorHAnsi" w:cstheme="majorHAnsi"/>
              </w:rPr>
            </w:pPr>
          </w:p>
          <w:p w14:paraId="078BFF3A" w14:textId="77777777" w:rsidR="00110D7F" w:rsidRPr="00EE6838" w:rsidRDefault="00110D7F" w:rsidP="00FA67CB">
            <w:pPr>
              <w:rPr>
                <w:rFonts w:asciiTheme="majorHAnsi" w:hAnsiTheme="majorHAnsi" w:cstheme="majorHAnsi"/>
              </w:rPr>
            </w:pPr>
            <w:r w:rsidRPr="00EE6838">
              <w:rPr>
                <w:rFonts w:asciiTheme="majorHAnsi" w:hAnsiTheme="majorHAnsi" w:cstheme="majorHAnsi"/>
              </w:rPr>
              <w:t>Fungus infection in the past?</w:t>
            </w:r>
          </w:p>
          <w:p w14:paraId="44FE0E34" w14:textId="77777777" w:rsidR="00B636F1" w:rsidRDefault="00000000" w:rsidP="00FA67CB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337977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36F1" w:rsidRPr="00EE6838">
                  <w:rPr>
                    <w:rFonts w:ascii="MS Gothic" w:eastAsia="MS Gothic" w:hAnsi="MS Gothic" w:cstheme="majorHAnsi"/>
                  </w:rPr>
                  <w:t>☐</w:t>
                </w:r>
              </w:sdtContent>
            </w:sdt>
            <w:r w:rsidR="00B636F1" w:rsidRPr="00EE6838">
              <w:rPr>
                <w:rFonts w:asciiTheme="majorHAnsi" w:hAnsiTheme="majorHAnsi" w:cstheme="majorHAnsi"/>
              </w:rPr>
              <w:t xml:space="preserve"> Yes, in treatment</w:t>
            </w:r>
            <w:r w:rsidR="00B636F1">
              <w:rPr>
                <w:rFonts w:asciiTheme="majorHAnsi" w:hAnsiTheme="majorHAnsi" w:cstheme="majorHAnsi"/>
              </w:rPr>
              <w:t> </w:t>
            </w:r>
            <w:sdt>
              <w:sdtPr>
                <w:rPr>
                  <w:rFonts w:asciiTheme="majorHAnsi" w:hAnsiTheme="majorHAnsi" w:cstheme="majorHAnsi"/>
                </w:rPr>
                <w:id w:val="-1263762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36F1" w:rsidRPr="00EE6838">
                  <w:rPr>
                    <w:rFonts w:ascii="MS Gothic" w:eastAsia="MS Gothic" w:hAnsi="MS Gothic" w:cstheme="majorHAnsi"/>
                  </w:rPr>
                  <w:t>☐</w:t>
                </w:r>
              </w:sdtContent>
            </w:sdt>
            <w:r w:rsidR="00B636F1" w:rsidRPr="00EE6838">
              <w:rPr>
                <w:rFonts w:asciiTheme="majorHAnsi" w:hAnsiTheme="majorHAnsi" w:cstheme="majorHAnsi"/>
              </w:rPr>
              <w:t xml:space="preserve"> Yes, resolved</w:t>
            </w:r>
            <w:r w:rsidR="00B636F1">
              <w:rPr>
                <w:rFonts w:asciiTheme="majorHAnsi" w:hAnsiTheme="majorHAnsi" w:cstheme="majorHAnsi"/>
              </w:rPr>
              <w:t> </w:t>
            </w:r>
            <w:sdt>
              <w:sdtPr>
                <w:rPr>
                  <w:rFonts w:asciiTheme="majorHAnsi" w:hAnsiTheme="majorHAnsi" w:cstheme="majorHAnsi"/>
                </w:rPr>
                <w:id w:val="1448274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36F1" w:rsidRPr="00EE6838">
                  <w:rPr>
                    <w:rFonts w:ascii="MS Gothic" w:eastAsia="MS Gothic" w:hAnsi="MS Gothic" w:cstheme="majorHAnsi"/>
                  </w:rPr>
                  <w:t>☐</w:t>
                </w:r>
              </w:sdtContent>
            </w:sdt>
            <w:r w:rsidR="00B636F1" w:rsidRPr="00EE6838">
              <w:rPr>
                <w:rFonts w:asciiTheme="majorHAnsi" w:hAnsiTheme="majorHAnsi" w:cstheme="majorHAnsi"/>
              </w:rPr>
              <w:t xml:space="preserve"> No</w:t>
            </w:r>
            <w:r w:rsidR="00B636F1">
              <w:rPr>
                <w:rFonts w:asciiTheme="majorHAnsi" w:hAnsiTheme="majorHAnsi" w:cstheme="majorHAnsi"/>
              </w:rPr>
              <w:t xml:space="preserve"> </w:t>
            </w:r>
          </w:p>
          <w:p w14:paraId="28495365" w14:textId="77777777" w:rsidR="00110D7F" w:rsidRPr="00EE6838" w:rsidRDefault="00110D7F" w:rsidP="00FA67CB">
            <w:pPr>
              <w:rPr>
                <w:rFonts w:asciiTheme="majorHAnsi" w:hAnsiTheme="majorHAnsi" w:cstheme="majorHAnsi"/>
              </w:rPr>
            </w:pPr>
          </w:p>
          <w:p w14:paraId="2011124D" w14:textId="77777777" w:rsidR="00110D7F" w:rsidRPr="00EE6838" w:rsidRDefault="00110D7F" w:rsidP="00FA67CB">
            <w:pPr>
              <w:rPr>
                <w:rFonts w:asciiTheme="majorHAnsi" w:hAnsiTheme="majorHAnsi" w:cstheme="majorHAnsi"/>
              </w:rPr>
            </w:pPr>
            <w:r w:rsidRPr="00EE6838">
              <w:rPr>
                <w:rFonts w:asciiTheme="majorHAnsi" w:hAnsiTheme="majorHAnsi" w:cstheme="majorHAnsi"/>
              </w:rPr>
              <w:t>Neurotoxicity?</w:t>
            </w:r>
          </w:p>
          <w:p w14:paraId="41B9B7CE" w14:textId="547943E4" w:rsidR="00110D7F" w:rsidRPr="00EE6838" w:rsidRDefault="00000000" w:rsidP="00B636F1">
            <w:pPr>
              <w:pStyle w:val="UZTekstruimteinvullijn"/>
            </w:pPr>
            <w:sdt>
              <w:sdtPr>
                <w:id w:val="585511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36F1" w:rsidRPr="00EE6838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B636F1" w:rsidRPr="00EE6838">
              <w:t xml:space="preserve"> Yes</w:t>
            </w:r>
            <w:r w:rsidR="00B636F1">
              <w:t> </w:t>
            </w:r>
            <w:sdt>
              <w:sdtPr>
                <w:id w:val="-1122610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36F1" w:rsidRPr="00EE6838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B636F1" w:rsidRPr="00EE6838">
              <w:t xml:space="preserve"> No</w:t>
            </w:r>
            <w:r w:rsidR="00B636F1">
              <w:t xml:space="preserve"> </w:t>
            </w:r>
          </w:p>
        </w:tc>
      </w:tr>
    </w:tbl>
    <w:p w14:paraId="00DB68DF" w14:textId="6406D4F0" w:rsidR="006600B2" w:rsidRDefault="006600B2" w:rsidP="00343CD0"/>
    <w:p w14:paraId="7523E163" w14:textId="09513F63" w:rsidR="00F07E57" w:rsidRDefault="00F07E57">
      <w:pPr>
        <w:spacing w:line="240" w:lineRule="auto"/>
      </w:pPr>
      <w:r>
        <w:br w:type="page"/>
      </w:r>
    </w:p>
    <w:tbl>
      <w:tblPr>
        <w:tblStyle w:val="Tabelraster"/>
        <w:tblW w:w="10001" w:type="dxa"/>
        <w:tblInd w:w="-5" w:type="dxa"/>
        <w:tblBorders>
          <w:top w:val="single" w:sz="4" w:space="0" w:color="1E64C8" w:themeColor="text2"/>
          <w:left w:val="none" w:sz="0" w:space="0" w:color="auto"/>
          <w:bottom w:val="single" w:sz="4" w:space="0" w:color="1E64C8" w:themeColor="text2"/>
          <w:right w:val="none" w:sz="0" w:space="0" w:color="auto"/>
          <w:insideH w:val="single" w:sz="4" w:space="0" w:color="1E64C8" w:themeColor="text2"/>
          <w:insideV w:val="single" w:sz="4" w:space="0" w:color="1E64C8" w:themeColor="text2"/>
        </w:tblBorders>
        <w:tblCellMar>
          <w:top w:w="60" w:type="dxa"/>
          <w:left w:w="119" w:type="dxa"/>
          <w:bottom w:w="57" w:type="dxa"/>
          <w:right w:w="119" w:type="dxa"/>
        </w:tblCellMar>
        <w:tblLook w:val="04A0" w:firstRow="1" w:lastRow="0" w:firstColumn="1" w:lastColumn="0" w:noHBand="0" w:noVBand="1"/>
      </w:tblPr>
      <w:tblGrid>
        <w:gridCol w:w="3333"/>
        <w:gridCol w:w="1429"/>
        <w:gridCol w:w="1905"/>
        <w:gridCol w:w="3334"/>
      </w:tblGrid>
      <w:tr w:rsidR="00F07E57" w:rsidRPr="00596626" w14:paraId="61368E22" w14:textId="77777777" w:rsidTr="008B4C5E">
        <w:trPr>
          <w:trHeight w:hRule="exact" w:val="357"/>
        </w:trPr>
        <w:tc>
          <w:tcPr>
            <w:tcW w:w="10001" w:type="dxa"/>
            <w:gridSpan w:val="4"/>
            <w:shd w:val="clear" w:color="auto" w:fill="1E64C8" w:themeFill="text2"/>
            <w:vAlign w:val="center"/>
          </w:tcPr>
          <w:p w14:paraId="700093E4" w14:textId="1D2CF754" w:rsidR="00F07E57" w:rsidRPr="00596626" w:rsidRDefault="00F07E57" w:rsidP="00F643F1">
            <w:pPr>
              <w:pStyle w:val="UZTabeltitel"/>
              <w:rPr>
                <w:color w:val="FFFFFF" w:themeColor="background1"/>
              </w:rPr>
            </w:pPr>
            <w:r w:rsidRPr="00596626">
              <w:rPr>
                <w:color w:val="FFFFFF" w:themeColor="background1"/>
              </w:rPr>
              <w:lastRenderedPageBreak/>
              <w:br w:type="page"/>
              <w:t xml:space="preserve">LAST </w:t>
            </w:r>
            <w:r w:rsidR="004C0846">
              <w:rPr>
                <w:color w:val="FFFFFF" w:themeColor="background1"/>
              </w:rPr>
              <w:t xml:space="preserve">LABORATORY </w:t>
            </w:r>
            <w:r w:rsidRPr="00596626">
              <w:rPr>
                <w:color w:val="FFFFFF" w:themeColor="background1"/>
              </w:rPr>
              <w:t>RESULTS</w:t>
            </w:r>
          </w:p>
        </w:tc>
      </w:tr>
      <w:tr w:rsidR="00D96C7E" w:rsidRPr="00596626" w14:paraId="2243503F" w14:textId="77777777" w:rsidTr="00F66B88">
        <w:trPr>
          <w:trHeight w:hRule="exact" w:val="357"/>
        </w:trPr>
        <w:tc>
          <w:tcPr>
            <w:tcW w:w="3333" w:type="dxa"/>
            <w:shd w:val="clear" w:color="auto" w:fill="E7E6E6" w:themeFill="background2"/>
            <w:vAlign w:val="center"/>
          </w:tcPr>
          <w:p w14:paraId="04F79562" w14:textId="6F8BE241" w:rsidR="00D96C7E" w:rsidRPr="00596626" w:rsidRDefault="00D96C7E" w:rsidP="00F42B30">
            <w:pPr>
              <w:pStyle w:val="UZTabeltekst"/>
              <w:spacing w:line="240" w:lineRule="auto"/>
              <w:rPr>
                <w:b/>
                <w:bCs/>
                <w:color w:val="1E64C8" w:themeColor="text2"/>
                <w:sz w:val="18"/>
                <w:szCs w:val="18"/>
              </w:rPr>
            </w:pPr>
            <w:r w:rsidRPr="00596626">
              <w:rPr>
                <w:b/>
                <w:bCs/>
                <w:color w:val="1E64C8" w:themeColor="text2"/>
                <w:sz w:val="18"/>
                <w:szCs w:val="18"/>
              </w:rPr>
              <w:t>Blood</w:t>
            </w:r>
          </w:p>
        </w:tc>
        <w:tc>
          <w:tcPr>
            <w:tcW w:w="1429" w:type="dxa"/>
            <w:tcBorders>
              <w:right w:val="nil"/>
            </w:tcBorders>
            <w:shd w:val="clear" w:color="auto" w:fill="E7E6E6" w:themeFill="background2"/>
            <w:tcMar>
              <w:right w:w="60" w:type="dxa"/>
            </w:tcMar>
            <w:vAlign w:val="center"/>
          </w:tcPr>
          <w:p w14:paraId="2BF41D86" w14:textId="62FB1759" w:rsidR="00D96C7E" w:rsidRPr="00D96C7E" w:rsidRDefault="00D96C7E" w:rsidP="00D96C7E">
            <w:pPr>
              <w:pStyle w:val="UZTabeltekst"/>
              <w:spacing w:line="240" w:lineRule="auto"/>
              <w:rPr>
                <w:b/>
                <w:bCs/>
                <w:color w:val="1E64C8" w:themeColor="text2"/>
                <w:sz w:val="18"/>
                <w:szCs w:val="18"/>
              </w:rPr>
            </w:pPr>
            <w:r w:rsidRPr="00D96C7E">
              <w:rPr>
                <w:b/>
                <w:bCs/>
                <w:color w:val="1E64C8" w:themeColor="text2"/>
                <w:sz w:val="18"/>
                <w:szCs w:val="18"/>
              </w:rPr>
              <w:t>Bone marrow</w:t>
            </w:r>
          </w:p>
        </w:tc>
        <w:tc>
          <w:tcPr>
            <w:tcW w:w="1905" w:type="dxa"/>
            <w:tcBorders>
              <w:left w:val="nil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A7AB7" w14:textId="7BF78D77" w:rsidR="00D96C7E" w:rsidRPr="00D96C7E" w:rsidRDefault="00D96C7E" w:rsidP="00F66B88">
            <w:pPr>
              <w:pStyle w:val="UZTabeltekst"/>
              <w:spacing w:line="240" w:lineRule="auto"/>
              <w:jc w:val="right"/>
              <w:rPr>
                <w:b/>
                <w:bCs/>
                <w:color w:val="1E64C8" w:themeColor="text2"/>
                <w:sz w:val="18"/>
                <w:szCs w:val="18"/>
              </w:rPr>
            </w:pPr>
          </w:p>
        </w:tc>
        <w:tc>
          <w:tcPr>
            <w:tcW w:w="3334" w:type="dxa"/>
            <w:shd w:val="clear" w:color="auto" w:fill="E7E6E6" w:themeFill="background2"/>
            <w:vAlign w:val="center"/>
          </w:tcPr>
          <w:p w14:paraId="5DB2751A" w14:textId="4679140E" w:rsidR="00D96C7E" w:rsidRPr="00596626" w:rsidRDefault="007E48EF" w:rsidP="00F42B30">
            <w:pPr>
              <w:pStyle w:val="UZTabeltekst"/>
              <w:spacing w:line="240" w:lineRule="auto"/>
              <w:rPr>
                <w:b/>
                <w:bCs/>
                <w:color w:val="1E64C8" w:themeColor="text2"/>
                <w:sz w:val="18"/>
                <w:szCs w:val="18"/>
              </w:rPr>
            </w:pPr>
            <w:r w:rsidRPr="00596626">
              <w:rPr>
                <w:b/>
                <w:bCs/>
                <w:color w:val="1E64C8" w:themeColor="text2"/>
                <w:sz w:val="18"/>
                <w:szCs w:val="18"/>
              </w:rPr>
              <w:t>Extramedullary</w:t>
            </w:r>
            <w:r w:rsidR="00D96C7E" w:rsidRPr="00596626">
              <w:rPr>
                <w:b/>
                <w:bCs/>
                <w:color w:val="1E64C8" w:themeColor="text2"/>
                <w:sz w:val="18"/>
                <w:szCs w:val="18"/>
              </w:rPr>
              <w:t xml:space="preserve"> disease?</w:t>
            </w:r>
          </w:p>
        </w:tc>
      </w:tr>
      <w:tr w:rsidR="00BA589A" w:rsidRPr="00596626" w14:paraId="2A347175" w14:textId="77777777" w:rsidTr="00BA589A">
        <w:trPr>
          <w:trHeight w:val="357"/>
        </w:trPr>
        <w:tc>
          <w:tcPr>
            <w:tcW w:w="3333" w:type="dxa"/>
            <w:vMerge w:val="restart"/>
          </w:tcPr>
          <w:p w14:paraId="0B6A46A6" w14:textId="7F007FB7" w:rsidR="00BA589A" w:rsidRPr="00596626" w:rsidRDefault="00BA589A" w:rsidP="00FD061E">
            <w:r w:rsidRPr="00596626">
              <w:t xml:space="preserve">Date last blood </w:t>
            </w:r>
            <w:r w:rsidR="0008351A">
              <w:t>result</w:t>
            </w:r>
            <w:r w:rsidRPr="00596626">
              <w:t xml:space="preserve">: </w:t>
            </w:r>
            <w:sdt>
              <w:sdtPr>
                <w:rPr>
                  <w:rStyle w:val="UZIngevuldVeld"/>
                </w:rPr>
                <w:id w:val="-1125007150"/>
                <w:placeholder>
                  <w:docPart w:val="71AEAB278060478C93FB1E916ADBACF3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Choose a date.</w:t>
                </w:r>
              </w:sdtContent>
            </w:sdt>
          </w:p>
          <w:p w14:paraId="32604037" w14:textId="458F8F53" w:rsidR="00BA589A" w:rsidRPr="00596626" w:rsidRDefault="00BA589A" w:rsidP="00571EAB"/>
          <w:p w14:paraId="6B788EC6" w14:textId="77777777" w:rsidR="00BA589A" w:rsidRPr="00596626" w:rsidRDefault="00BA589A" w:rsidP="00FD061E">
            <w:r w:rsidRPr="00596626">
              <w:t xml:space="preserve">Hb: </w:t>
            </w:r>
            <w:sdt>
              <w:sdtPr>
                <w:rPr>
                  <w:rStyle w:val="UZIngevuldVeld"/>
                </w:rPr>
                <w:id w:val="-1117604730"/>
                <w:placeholder>
                  <w:docPart w:val="F39BCA11616E420C9A9E8A4B7A34115E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Click to add text.</w:t>
                </w:r>
              </w:sdtContent>
            </w:sdt>
            <w:r w:rsidRPr="00596626">
              <w:t xml:space="preserve"> </w:t>
            </w:r>
          </w:p>
          <w:p w14:paraId="00FC746B" w14:textId="77777777" w:rsidR="00BA589A" w:rsidRPr="00596626" w:rsidRDefault="00BA589A" w:rsidP="00FD061E">
            <w:r w:rsidRPr="00596626">
              <w:t xml:space="preserve">WBC: </w:t>
            </w:r>
            <w:sdt>
              <w:sdtPr>
                <w:rPr>
                  <w:rStyle w:val="UZIngevuldVeld"/>
                </w:rPr>
                <w:id w:val="484748466"/>
                <w:placeholder>
                  <w:docPart w:val="D4DA3680EFAF403C97BD92AFCF2232A3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Click to add text.</w:t>
                </w:r>
              </w:sdtContent>
            </w:sdt>
          </w:p>
          <w:p w14:paraId="0FBCF9BF" w14:textId="77777777" w:rsidR="00BA589A" w:rsidRPr="00596626" w:rsidRDefault="00BA589A" w:rsidP="00FD061E">
            <w:r w:rsidRPr="00596626">
              <w:t xml:space="preserve">Lymphocytes: </w:t>
            </w:r>
            <w:sdt>
              <w:sdtPr>
                <w:rPr>
                  <w:rStyle w:val="UZIngevuldVeld"/>
                </w:rPr>
                <w:id w:val="175392115"/>
                <w:placeholder>
                  <w:docPart w:val="3589715D2D40417CBC8D5D04E5516793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Click to add text.</w:t>
                </w:r>
              </w:sdtContent>
            </w:sdt>
            <w:r w:rsidRPr="00596626">
              <w:t xml:space="preserve"> </w:t>
            </w:r>
          </w:p>
          <w:p w14:paraId="3AA58448" w14:textId="1ABBA249" w:rsidR="00BA589A" w:rsidRPr="00596626" w:rsidRDefault="00BA589A" w:rsidP="00FD061E">
            <w:r w:rsidRPr="00596626">
              <w:t xml:space="preserve">CD3 count </w:t>
            </w:r>
            <w:r w:rsidRPr="00596626">
              <w:rPr>
                <w:sz w:val="16"/>
                <w:szCs w:val="16"/>
              </w:rPr>
              <w:t>(if WBC &lt;300/µL)</w:t>
            </w:r>
            <w:r w:rsidRPr="00596626">
              <w:t xml:space="preserve">: </w:t>
            </w:r>
            <w:sdt>
              <w:sdtPr>
                <w:rPr>
                  <w:rStyle w:val="UZIngevuldVeld"/>
                </w:rPr>
                <w:id w:val="-827127121"/>
                <w:placeholder>
                  <w:docPart w:val="E405F2B1C62C4AA2BCC893F3D9AE3A48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Click to add text.</w:t>
                </w:r>
              </w:sdtContent>
            </w:sdt>
          </w:p>
          <w:p w14:paraId="52B29DED" w14:textId="77777777" w:rsidR="00BA589A" w:rsidRPr="00596626" w:rsidRDefault="00BA589A" w:rsidP="00FD061E">
            <w:r w:rsidRPr="00596626">
              <w:t xml:space="preserve">ANC: </w:t>
            </w:r>
            <w:sdt>
              <w:sdtPr>
                <w:rPr>
                  <w:rStyle w:val="UZIngevuldVeld"/>
                </w:rPr>
                <w:id w:val="-460883764"/>
                <w:placeholder>
                  <w:docPart w:val="BF5348C7731049128D67EE216EE921A9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Click to add text.</w:t>
                </w:r>
              </w:sdtContent>
            </w:sdt>
          </w:p>
          <w:p w14:paraId="49924028" w14:textId="77777777" w:rsidR="00BA589A" w:rsidRPr="00596626" w:rsidRDefault="00BA589A" w:rsidP="00FD061E">
            <w:r w:rsidRPr="00596626">
              <w:t xml:space="preserve">Platelets: </w:t>
            </w:r>
            <w:sdt>
              <w:sdtPr>
                <w:rPr>
                  <w:rStyle w:val="UZIngevuldVeld"/>
                </w:rPr>
                <w:id w:val="-1459100341"/>
                <w:placeholder>
                  <w:docPart w:val="8C73C2BC745146A59E3E676EAF6ECF8F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Click to add text.</w:t>
                </w:r>
              </w:sdtContent>
            </w:sdt>
          </w:p>
          <w:p w14:paraId="3EE7A27E" w14:textId="036E3FD3" w:rsidR="00BA589A" w:rsidRPr="00596626" w:rsidRDefault="00BA589A" w:rsidP="00FD061E">
            <w:r w:rsidRPr="00596626">
              <w:t xml:space="preserve">Other: </w:t>
            </w:r>
            <w:sdt>
              <w:sdtPr>
                <w:rPr>
                  <w:rStyle w:val="UZIngevuldVeld"/>
                </w:rPr>
                <w:id w:val="-808086469"/>
                <w:placeholder>
                  <w:docPart w:val="83C847144DEA41DF80C11198DEB9DECB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Click to add text.</w:t>
                </w:r>
              </w:sdtContent>
            </w:sdt>
            <w:r w:rsidRPr="00596626">
              <w:t xml:space="preserve"> </w:t>
            </w:r>
          </w:p>
        </w:tc>
        <w:tc>
          <w:tcPr>
            <w:tcW w:w="3334" w:type="dxa"/>
            <w:gridSpan w:val="2"/>
            <w:vMerge w:val="restart"/>
          </w:tcPr>
          <w:p w14:paraId="33053575" w14:textId="77777777" w:rsidR="00BA589A" w:rsidRPr="00596626" w:rsidRDefault="00BA589A" w:rsidP="00FD061E">
            <w:r w:rsidRPr="00596626">
              <w:t xml:space="preserve">Date last bone marrow puncture: </w:t>
            </w:r>
            <w:sdt>
              <w:sdtPr>
                <w:rPr>
                  <w:rStyle w:val="UZIngevuldVeld"/>
                </w:rPr>
                <w:id w:val="402180525"/>
                <w:placeholder>
                  <w:docPart w:val="5C879B151C414A9090E0818F2A59EF76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Choose a date.</w:t>
                </w:r>
              </w:sdtContent>
            </w:sdt>
          </w:p>
          <w:p w14:paraId="6F168304" w14:textId="77777777" w:rsidR="00BA589A" w:rsidRPr="00596626" w:rsidRDefault="00BA589A" w:rsidP="00227E3E">
            <w:pPr>
              <w:rPr>
                <w:rFonts w:asciiTheme="majorHAnsi" w:hAnsiTheme="majorHAnsi" w:cstheme="majorHAnsi"/>
              </w:rPr>
            </w:pPr>
          </w:p>
          <w:p w14:paraId="4DAD2604" w14:textId="776BA26B" w:rsidR="00BA589A" w:rsidRPr="00596626" w:rsidRDefault="00BA589A" w:rsidP="00227E3E">
            <w:pPr>
              <w:tabs>
                <w:tab w:val="left" w:pos="714"/>
              </w:tabs>
              <w:rPr>
                <w:rFonts w:asciiTheme="majorHAnsi" w:hAnsiTheme="majorHAnsi" w:cstheme="majorHAnsi"/>
              </w:rPr>
            </w:pPr>
            <w:r w:rsidRPr="00596626">
              <w:rPr>
                <w:rFonts w:asciiTheme="majorHAnsi" w:hAnsiTheme="majorHAnsi" w:cstheme="majorHAnsi"/>
              </w:rPr>
              <w:t>CD19+:</w:t>
            </w:r>
            <w:r w:rsidRPr="00596626">
              <w:rPr>
                <w:rFonts w:asciiTheme="majorHAnsi" w:hAnsiTheme="majorHAnsi" w:cstheme="majorHAnsi"/>
              </w:rPr>
              <w:tab/>
            </w:r>
            <w:sdt>
              <w:sdtPr>
                <w:rPr>
                  <w:rFonts w:asciiTheme="majorHAnsi" w:hAnsiTheme="majorHAnsi" w:cstheme="majorHAnsi"/>
                </w:rPr>
                <w:id w:val="741766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6626">
                  <w:rPr>
                    <w:rFonts w:ascii="MS Gothic" w:eastAsia="MS Gothic" w:hAnsi="MS Gothic" w:cstheme="majorHAnsi"/>
                  </w:rPr>
                  <w:t>☐</w:t>
                </w:r>
              </w:sdtContent>
            </w:sdt>
            <w:r w:rsidRPr="00596626">
              <w:rPr>
                <w:rFonts w:asciiTheme="majorHAnsi" w:hAnsiTheme="majorHAnsi" w:cstheme="majorHAnsi"/>
              </w:rPr>
              <w:t xml:space="preserve"> Yes</w:t>
            </w:r>
          </w:p>
          <w:p w14:paraId="06984125" w14:textId="7F3E9B8A" w:rsidR="00BA589A" w:rsidRPr="00596626" w:rsidRDefault="00BA589A" w:rsidP="00227E3E">
            <w:pPr>
              <w:tabs>
                <w:tab w:val="left" w:pos="714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596626">
              <w:rPr>
                <w:rFonts w:asciiTheme="majorHAnsi" w:hAnsiTheme="majorHAnsi" w:cstheme="majorHAnsi"/>
              </w:rPr>
              <w:tab/>
            </w:r>
            <w:sdt>
              <w:sdtPr>
                <w:rPr>
                  <w:rFonts w:asciiTheme="majorHAnsi" w:hAnsiTheme="majorHAnsi" w:cstheme="majorHAnsi"/>
                </w:rPr>
                <w:id w:val="976958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6626">
                  <w:rPr>
                    <w:rFonts w:ascii="MS Gothic" w:eastAsia="MS Gothic" w:hAnsi="MS Gothic" w:cstheme="majorHAnsi"/>
                  </w:rPr>
                  <w:t>☐</w:t>
                </w:r>
              </w:sdtContent>
            </w:sdt>
            <w:r w:rsidRPr="00596626">
              <w:rPr>
                <w:rFonts w:asciiTheme="majorHAnsi" w:hAnsiTheme="majorHAnsi" w:cstheme="majorHAnsi"/>
              </w:rPr>
              <w:t xml:space="preserve"> No </w:t>
            </w:r>
            <w:r w:rsidRPr="00A025F2">
              <w:rPr>
                <w:sz w:val="14"/>
                <w:szCs w:val="14"/>
              </w:rPr>
              <w:t>(exclusion criteria for CAR-T)</w:t>
            </w:r>
          </w:p>
          <w:p w14:paraId="1A07EC2E" w14:textId="77777777" w:rsidR="00BA589A" w:rsidRPr="00596626" w:rsidRDefault="00BA589A" w:rsidP="00227E3E"/>
          <w:p w14:paraId="3CFC5BFB" w14:textId="40FBFCB8" w:rsidR="00BA589A" w:rsidRPr="00596626" w:rsidRDefault="00BA589A" w:rsidP="00FD061E">
            <w:r w:rsidRPr="00596626">
              <w:t xml:space="preserve">Morphology: </w:t>
            </w:r>
            <w:sdt>
              <w:sdtPr>
                <w:rPr>
                  <w:rStyle w:val="UZIngevuldVeld"/>
                </w:rPr>
                <w:id w:val="-743265549"/>
                <w:placeholder>
                  <w:docPart w:val="8AEB71174F4744C1AFD1F7900C5CEF2D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Click to add text.</w:t>
                </w:r>
              </w:sdtContent>
            </w:sdt>
          </w:p>
          <w:p w14:paraId="386179A9" w14:textId="25E24793" w:rsidR="00BA589A" w:rsidRPr="00596626" w:rsidRDefault="00BA589A" w:rsidP="00FD061E">
            <w:r w:rsidRPr="00596626">
              <w:t xml:space="preserve">Flow: </w:t>
            </w:r>
            <w:sdt>
              <w:sdtPr>
                <w:rPr>
                  <w:rStyle w:val="UZIngevuldVeld"/>
                </w:rPr>
                <w:id w:val="-1809931422"/>
                <w:placeholder>
                  <w:docPart w:val="CCBB23855F404A37B2E9293D88F0D539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Click to add text.</w:t>
                </w:r>
              </w:sdtContent>
            </w:sdt>
          </w:p>
          <w:p w14:paraId="72F453B6" w14:textId="69458729" w:rsidR="00D96C7E" w:rsidRPr="00596626" w:rsidRDefault="00BA589A" w:rsidP="00FD061E">
            <w:r w:rsidRPr="00596626">
              <w:t xml:space="preserve">ASO-qPCR: </w:t>
            </w:r>
            <w:sdt>
              <w:sdtPr>
                <w:rPr>
                  <w:rStyle w:val="UZIngevuldVeld"/>
                </w:rPr>
                <w:id w:val="1851214760"/>
                <w:placeholder>
                  <w:docPart w:val="204EAA52653249199FD2A90BBA7B290F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Click to add text.</w:t>
                </w:r>
              </w:sdtContent>
            </w:sdt>
            <w:r w:rsidRPr="00596626">
              <w:t xml:space="preserve"> </w:t>
            </w:r>
          </w:p>
        </w:tc>
        <w:tc>
          <w:tcPr>
            <w:tcW w:w="3334" w:type="dxa"/>
          </w:tcPr>
          <w:p w14:paraId="626490E2" w14:textId="77777777" w:rsidR="00BA589A" w:rsidRPr="00596626" w:rsidRDefault="00000000" w:rsidP="00DA32FB">
            <w:sdt>
              <w:sdtPr>
                <w:id w:val="1795639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589A" w:rsidRPr="0059662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BA589A" w:rsidRPr="00596626">
              <w:t xml:space="preserve"> Yes</w:t>
            </w:r>
            <w:r w:rsidR="00BA589A" w:rsidRPr="00596626">
              <w:t> </w:t>
            </w:r>
            <w:sdt>
              <w:sdtPr>
                <w:id w:val="481660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589A" w:rsidRPr="0059662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BA589A" w:rsidRPr="00596626">
              <w:t xml:space="preserve"> No </w:t>
            </w:r>
          </w:p>
          <w:p w14:paraId="773E09C0" w14:textId="77777777" w:rsidR="00BA589A" w:rsidRDefault="00BA589A" w:rsidP="00FD061E">
            <w:r w:rsidRPr="00596626">
              <w:rPr>
                <w:rFonts w:asciiTheme="majorHAnsi" w:hAnsiTheme="majorHAnsi" w:cstheme="majorHAnsi"/>
              </w:rPr>
              <w:t>Comments:</w:t>
            </w:r>
            <w:r w:rsidRPr="00596626">
              <w:t xml:space="preserve"> </w:t>
            </w:r>
            <w:sdt>
              <w:sdtPr>
                <w:rPr>
                  <w:rStyle w:val="UZIngevuldVeld"/>
                </w:rPr>
                <w:id w:val="1036770259"/>
                <w:placeholder>
                  <w:docPart w:val="D5A99CCEB17C4C58A6224D8469371AAB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Click to add text.</w:t>
                </w:r>
              </w:sdtContent>
            </w:sdt>
            <w:r w:rsidRPr="00596626">
              <w:t xml:space="preserve"> </w:t>
            </w:r>
          </w:p>
          <w:p w14:paraId="0751CBB5" w14:textId="77777777" w:rsidR="00C928CF" w:rsidRDefault="00C928CF" w:rsidP="00FD061E"/>
          <w:p w14:paraId="68009992" w14:textId="77777777" w:rsidR="00C928CF" w:rsidRDefault="00C928CF" w:rsidP="00FD061E"/>
          <w:p w14:paraId="7EFC256B" w14:textId="7B66EA57" w:rsidR="00C928CF" w:rsidRPr="00596626" w:rsidRDefault="00C928CF" w:rsidP="00FD061E"/>
        </w:tc>
      </w:tr>
      <w:tr w:rsidR="00BA589A" w:rsidRPr="00596626" w14:paraId="4BE8DDC6" w14:textId="77777777" w:rsidTr="006228EA">
        <w:trPr>
          <w:trHeight w:hRule="exact" w:val="357"/>
        </w:trPr>
        <w:tc>
          <w:tcPr>
            <w:tcW w:w="3333" w:type="dxa"/>
            <w:vMerge/>
          </w:tcPr>
          <w:p w14:paraId="38F16B73" w14:textId="77777777" w:rsidR="00BA589A" w:rsidRPr="00596626" w:rsidRDefault="00BA589A" w:rsidP="00DA32F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334" w:type="dxa"/>
            <w:gridSpan w:val="2"/>
            <w:vMerge/>
          </w:tcPr>
          <w:p w14:paraId="20B3DB5E" w14:textId="77777777" w:rsidR="00BA589A" w:rsidRPr="00596626" w:rsidRDefault="00BA589A" w:rsidP="00DA32F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334" w:type="dxa"/>
            <w:shd w:val="clear" w:color="auto" w:fill="E7E6E6" w:themeFill="background2"/>
            <w:tcMar>
              <w:top w:w="0" w:type="dxa"/>
              <w:bottom w:w="0" w:type="dxa"/>
            </w:tcMar>
            <w:vAlign w:val="center"/>
          </w:tcPr>
          <w:p w14:paraId="2EF36EA8" w14:textId="1BC9AF23" w:rsidR="00BA589A" w:rsidRPr="00596626" w:rsidRDefault="00596626" w:rsidP="00F42B30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596626">
              <w:rPr>
                <w:b/>
                <w:bCs/>
                <w:color w:val="1E64C8" w:themeColor="text2"/>
                <w:sz w:val="18"/>
                <w:szCs w:val="18"/>
                <w:lang w:eastAsia="nl-NL"/>
              </w:rPr>
              <w:t>Cerebrospinal fluid</w:t>
            </w:r>
          </w:p>
        </w:tc>
      </w:tr>
      <w:tr w:rsidR="00BA589A" w:rsidRPr="00596626" w14:paraId="46902402" w14:textId="77777777" w:rsidTr="00BA589A">
        <w:trPr>
          <w:trHeight w:val="357"/>
        </w:trPr>
        <w:tc>
          <w:tcPr>
            <w:tcW w:w="3333" w:type="dxa"/>
            <w:vMerge/>
          </w:tcPr>
          <w:p w14:paraId="3F90DE5B" w14:textId="77777777" w:rsidR="00BA589A" w:rsidRPr="00596626" w:rsidRDefault="00BA589A" w:rsidP="00DA32F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334" w:type="dxa"/>
            <w:gridSpan w:val="2"/>
            <w:vMerge/>
          </w:tcPr>
          <w:p w14:paraId="33AF1257" w14:textId="77777777" w:rsidR="00BA589A" w:rsidRPr="00596626" w:rsidRDefault="00BA589A" w:rsidP="00DA32F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334" w:type="dxa"/>
          </w:tcPr>
          <w:p w14:paraId="667347FB" w14:textId="77777777" w:rsidR="00BA589A" w:rsidRPr="00596626" w:rsidRDefault="00BA589A" w:rsidP="00FD061E">
            <w:r w:rsidRPr="00596626">
              <w:rPr>
                <w:rFonts w:asciiTheme="majorHAnsi" w:hAnsiTheme="majorHAnsi" w:cstheme="majorHAnsi"/>
              </w:rPr>
              <w:t>Date last lumbar puncture:</w:t>
            </w:r>
            <w:r w:rsidRPr="00596626">
              <w:t xml:space="preserve"> </w:t>
            </w:r>
            <w:sdt>
              <w:sdtPr>
                <w:rPr>
                  <w:rStyle w:val="UZIngevuldVeld"/>
                </w:rPr>
                <w:id w:val="159979126"/>
                <w:placeholder>
                  <w:docPart w:val="48EFB8DCD9924F1DBA9178E4A01FA3B5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Choose a date.</w:t>
                </w:r>
              </w:sdtContent>
            </w:sdt>
          </w:p>
          <w:p w14:paraId="0BEB57A0" w14:textId="77777777" w:rsidR="00BA589A" w:rsidRPr="00596626" w:rsidRDefault="00BA589A" w:rsidP="00BA589A">
            <w:pPr>
              <w:rPr>
                <w:rFonts w:asciiTheme="majorHAnsi" w:hAnsiTheme="majorHAnsi" w:cstheme="majorHAnsi"/>
              </w:rPr>
            </w:pPr>
          </w:p>
          <w:p w14:paraId="1A6A0BB3" w14:textId="1C660744" w:rsidR="00BA589A" w:rsidRPr="00596626" w:rsidRDefault="00BA589A" w:rsidP="00FD061E">
            <w:pPr>
              <w:rPr>
                <w:rFonts w:asciiTheme="majorHAnsi" w:hAnsiTheme="majorHAnsi" w:cstheme="majorHAnsi"/>
              </w:rPr>
            </w:pPr>
            <w:r w:rsidRPr="00596626">
              <w:rPr>
                <w:rFonts w:asciiTheme="majorHAnsi" w:hAnsiTheme="majorHAnsi" w:cstheme="majorHAnsi"/>
              </w:rPr>
              <w:t>Results:</w:t>
            </w:r>
            <w:r w:rsidRPr="00596626">
              <w:t xml:space="preserve"> </w:t>
            </w:r>
            <w:sdt>
              <w:sdtPr>
                <w:rPr>
                  <w:rStyle w:val="UZIngevuldVeld"/>
                </w:rPr>
                <w:id w:val="-492949821"/>
                <w:placeholder>
                  <w:docPart w:val="3EA7712988734BFF90D5C3B4B718159A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Click to add text.</w:t>
                </w:r>
              </w:sdtContent>
            </w:sdt>
          </w:p>
          <w:p w14:paraId="704069EC" w14:textId="77777777" w:rsidR="00BA589A" w:rsidRPr="00596626" w:rsidRDefault="00BA589A" w:rsidP="00BA589A">
            <w:pPr>
              <w:rPr>
                <w:rFonts w:asciiTheme="majorHAnsi" w:hAnsiTheme="majorHAnsi" w:cstheme="majorHAnsi"/>
              </w:rPr>
            </w:pPr>
          </w:p>
          <w:p w14:paraId="722C699C" w14:textId="77777777" w:rsidR="00BA589A" w:rsidRPr="00596626" w:rsidRDefault="00BA589A" w:rsidP="00BA589A">
            <w:pPr>
              <w:rPr>
                <w:rFonts w:asciiTheme="majorHAnsi" w:hAnsiTheme="majorHAnsi" w:cstheme="majorHAnsi"/>
              </w:rPr>
            </w:pPr>
            <w:r w:rsidRPr="00596626">
              <w:rPr>
                <w:rFonts w:asciiTheme="majorHAnsi" w:hAnsiTheme="majorHAnsi" w:cstheme="majorHAnsi"/>
              </w:rPr>
              <w:t>Previous CNS status:</w:t>
            </w:r>
          </w:p>
          <w:p w14:paraId="2CDC6EA6" w14:textId="0933F373" w:rsidR="00BA589A" w:rsidRPr="00596626" w:rsidRDefault="00000000" w:rsidP="00BA589A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506317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589A" w:rsidRPr="00596626">
                  <w:rPr>
                    <w:rFonts w:ascii="MS Gothic" w:eastAsia="MS Gothic" w:hAnsi="MS Gothic" w:cstheme="majorHAnsi"/>
                  </w:rPr>
                  <w:t>☐</w:t>
                </w:r>
              </w:sdtContent>
            </w:sdt>
            <w:r w:rsidR="00BA589A" w:rsidRPr="00596626">
              <w:rPr>
                <w:rFonts w:asciiTheme="majorHAnsi" w:hAnsiTheme="majorHAnsi" w:cstheme="majorHAnsi"/>
              </w:rPr>
              <w:t xml:space="preserve"> CNS1</w:t>
            </w:r>
            <w:r w:rsidR="00BA589A" w:rsidRPr="00596626">
              <w:t> </w:t>
            </w:r>
            <w:sdt>
              <w:sdtPr>
                <w:rPr>
                  <w:rFonts w:asciiTheme="majorHAnsi" w:hAnsiTheme="majorHAnsi" w:cstheme="majorHAnsi"/>
                </w:rPr>
                <w:id w:val="-71818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589A" w:rsidRPr="00596626">
                  <w:rPr>
                    <w:rFonts w:ascii="MS Gothic" w:eastAsia="MS Gothic" w:hAnsi="MS Gothic" w:cstheme="majorHAnsi"/>
                  </w:rPr>
                  <w:t>☐</w:t>
                </w:r>
              </w:sdtContent>
            </w:sdt>
            <w:r w:rsidR="00BA589A" w:rsidRPr="00596626">
              <w:rPr>
                <w:rFonts w:asciiTheme="majorHAnsi" w:hAnsiTheme="majorHAnsi" w:cstheme="majorHAnsi"/>
              </w:rPr>
              <w:t xml:space="preserve"> CNS2</w:t>
            </w:r>
            <w:r w:rsidR="00BA589A" w:rsidRPr="00596626">
              <w:t> </w:t>
            </w:r>
            <w:sdt>
              <w:sdtPr>
                <w:rPr>
                  <w:rFonts w:asciiTheme="majorHAnsi" w:hAnsiTheme="majorHAnsi" w:cstheme="majorHAnsi"/>
                </w:rPr>
                <w:id w:val="410118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589A" w:rsidRPr="00596626">
                  <w:rPr>
                    <w:rFonts w:ascii="MS Gothic" w:eastAsia="MS Gothic" w:hAnsi="MS Gothic" w:cstheme="majorHAnsi"/>
                  </w:rPr>
                  <w:t>☐</w:t>
                </w:r>
              </w:sdtContent>
            </w:sdt>
            <w:r w:rsidR="00BA589A" w:rsidRPr="00596626">
              <w:rPr>
                <w:rFonts w:asciiTheme="majorHAnsi" w:hAnsiTheme="majorHAnsi" w:cstheme="majorHAnsi"/>
              </w:rPr>
              <w:t xml:space="preserve"> CNS3 </w:t>
            </w:r>
          </w:p>
          <w:p w14:paraId="16AEAF84" w14:textId="30B10A4E" w:rsidR="00BA589A" w:rsidRPr="00596626" w:rsidRDefault="00000000" w:rsidP="00BA589A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075014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589A" w:rsidRPr="00596626">
                  <w:rPr>
                    <w:rFonts w:ascii="MS Gothic" w:eastAsia="MS Gothic" w:hAnsi="MS Gothic" w:cstheme="majorHAnsi"/>
                  </w:rPr>
                  <w:t>☐</w:t>
                </w:r>
              </w:sdtContent>
            </w:sdt>
            <w:r w:rsidR="00BA589A" w:rsidRPr="00596626">
              <w:rPr>
                <w:rFonts w:asciiTheme="majorHAnsi" w:hAnsiTheme="majorHAnsi" w:cstheme="majorHAnsi"/>
              </w:rPr>
              <w:t xml:space="preserve"> TLP+</w:t>
            </w:r>
          </w:p>
        </w:tc>
      </w:tr>
    </w:tbl>
    <w:p w14:paraId="1EC01265" w14:textId="5ED7D7EF" w:rsidR="00110D7F" w:rsidRDefault="00110D7F" w:rsidP="005D3934">
      <w:pPr>
        <w:pStyle w:val="UZInfobody"/>
      </w:pPr>
    </w:p>
    <w:tbl>
      <w:tblPr>
        <w:tblStyle w:val="Tabelraster"/>
        <w:tblW w:w="10002" w:type="dxa"/>
        <w:tblInd w:w="-5" w:type="dxa"/>
        <w:tblBorders>
          <w:top w:val="single" w:sz="4" w:space="0" w:color="1E64C8" w:themeColor="text2"/>
          <w:left w:val="none" w:sz="0" w:space="0" w:color="auto"/>
          <w:bottom w:val="single" w:sz="4" w:space="0" w:color="1E64C8" w:themeColor="text2"/>
          <w:right w:val="none" w:sz="0" w:space="0" w:color="auto"/>
          <w:insideH w:val="single" w:sz="4" w:space="0" w:color="1E64C8" w:themeColor="text2"/>
          <w:insideV w:val="single" w:sz="4" w:space="0" w:color="1E64C8" w:themeColor="text2"/>
        </w:tblBorders>
        <w:tblCellMar>
          <w:top w:w="60" w:type="dxa"/>
          <w:left w:w="119" w:type="dxa"/>
          <w:bottom w:w="57" w:type="dxa"/>
          <w:right w:w="119" w:type="dxa"/>
        </w:tblCellMar>
        <w:tblLook w:val="04A0" w:firstRow="1" w:lastRow="0" w:firstColumn="1" w:lastColumn="0" w:noHBand="0" w:noVBand="1"/>
      </w:tblPr>
      <w:tblGrid>
        <w:gridCol w:w="1667"/>
        <w:gridCol w:w="1429"/>
        <w:gridCol w:w="1429"/>
        <w:gridCol w:w="1429"/>
        <w:gridCol w:w="1667"/>
        <w:gridCol w:w="2381"/>
      </w:tblGrid>
      <w:tr w:rsidR="006C2494" w:rsidRPr="00EE6838" w14:paraId="3721A1B1" w14:textId="77777777" w:rsidTr="00686E92">
        <w:trPr>
          <w:trHeight w:hRule="exact" w:val="357"/>
        </w:trPr>
        <w:tc>
          <w:tcPr>
            <w:tcW w:w="10002" w:type="dxa"/>
            <w:gridSpan w:val="6"/>
            <w:shd w:val="clear" w:color="auto" w:fill="1E64C8" w:themeFill="text2"/>
            <w:vAlign w:val="center"/>
          </w:tcPr>
          <w:p w14:paraId="5A9F94F0" w14:textId="77777777" w:rsidR="006C2494" w:rsidRPr="00075613" w:rsidRDefault="006C2494" w:rsidP="00C7384C">
            <w:pPr>
              <w:pStyle w:val="UZTabeltitel"/>
              <w:rPr>
                <w:rFonts w:asciiTheme="majorHAnsi" w:hAnsiTheme="majorHAnsi" w:cstheme="majorHAnsi"/>
                <w:b w:val="0"/>
                <w:color w:val="FFFFFF" w:themeColor="background1"/>
              </w:rPr>
            </w:pPr>
            <w:r w:rsidRPr="00075613">
              <w:rPr>
                <w:color w:val="FFFFFF" w:themeColor="background1"/>
              </w:rPr>
              <w:t>CURRENT</w:t>
            </w:r>
            <w:r w:rsidRPr="00075613">
              <w:rPr>
                <w:rFonts w:asciiTheme="majorHAnsi" w:hAnsiTheme="majorHAnsi" w:cstheme="majorHAnsi"/>
                <w:color w:val="FFFFFF" w:themeColor="background1"/>
              </w:rPr>
              <w:t xml:space="preserve"> MEDICATION</w:t>
            </w:r>
          </w:p>
        </w:tc>
      </w:tr>
      <w:tr w:rsidR="006C2494" w:rsidRPr="00596626" w14:paraId="6C87B822" w14:textId="77777777" w:rsidTr="003139BB">
        <w:trPr>
          <w:trHeight w:hRule="exact" w:val="357"/>
        </w:trPr>
        <w:tc>
          <w:tcPr>
            <w:tcW w:w="1667" w:type="dxa"/>
            <w:shd w:val="clear" w:color="auto" w:fill="E7E6E6" w:themeFill="background2"/>
            <w:vAlign w:val="center"/>
          </w:tcPr>
          <w:p w14:paraId="2044C95C" w14:textId="1F03AB64" w:rsidR="006C2494" w:rsidRPr="00596626" w:rsidRDefault="00596626" w:rsidP="000A3A59">
            <w:pPr>
              <w:spacing w:line="240" w:lineRule="auto"/>
              <w:rPr>
                <w:b/>
                <w:bCs/>
                <w:color w:val="1E64C8" w:themeColor="text2"/>
                <w:sz w:val="18"/>
                <w:szCs w:val="18"/>
                <w:lang w:eastAsia="nl-NL"/>
              </w:rPr>
            </w:pPr>
            <w:r w:rsidRPr="00596626">
              <w:rPr>
                <w:b/>
                <w:bCs/>
                <w:color w:val="1E64C8" w:themeColor="text2"/>
                <w:sz w:val="18"/>
                <w:szCs w:val="18"/>
                <w:lang w:eastAsia="nl-NL"/>
              </w:rPr>
              <w:t>Product</w:t>
            </w:r>
          </w:p>
        </w:tc>
        <w:tc>
          <w:tcPr>
            <w:tcW w:w="1429" w:type="dxa"/>
            <w:shd w:val="clear" w:color="auto" w:fill="E7E6E6" w:themeFill="background2"/>
            <w:vAlign w:val="center"/>
          </w:tcPr>
          <w:p w14:paraId="09EDA1E5" w14:textId="34EFBF86" w:rsidR="006C2494" w:rsidRPr="00596626" w:rsidRDefault="00596626" w:rsidP="000A3A59">
            <w:pPr>
              <w:spacing w:line="240" w:lineRule="auto"/>
              <w:rPr>
                <w:b/>
                <w:bCs/>
                <w:color w:val="1E64C8" w:themeColor="text2"/>
                <w:sz w:val="18"/>
                <w:szCs w:val="18"/>
                <w:lang w:eastAsia="nl-NL"/>
              </w:rPr>
            </w:pPr>
            <w:r w:rsidRPr="00596626">
              <w:rPr>
                <w:b/>
                <w:bCs/>
                <w:color w:val="1E64C8" w:themeColor="text2"/>
                <w:sz w:val="18"/>
                <w:szCs w:val="18"/>
                <w:lang w:eastAsia="nl-NL"/>
              </w:rPr>
              <w:t>X/week</w:t>
            </w:r>
          </w:p>
        </w:tc>
        <w:tc>
          <w:tcPr>
            <w:tcW w:w="1429" w:type="dxa"/>
            <w:shd w:val="clear" w:color="auto" w:fill="E7E6E6" w:themeFill="background2"/>
            <w:vAlign w:val="center"/>
          </w:tcPr>
          <w:p w14:paraId="7C688F00" w14:textId="6BBF2092" w:rsidR="006C2494" w:rsidRPr="00596626" w:rsidRDefault="00596626" w:rsidP="000A3A59">
            <w:pPr>
              <w:spacing w:line="240" w:lineRule="auto"/>
              <w:rPr>
                <w:b/>
                <w:bCs/>
                <w:color w:val="1E64C8" w:themeColor="text2"/>
                <w:sz w:val="18"/>
                <w:szCs w:val="18"/>
                <w:lang w:eastAsia="nl-NL"/>
              </w:rPr>
            </w:pPr>
            <w:r w:rsidRPr="00596626">
              <w:rPr>
                <w:b/>
                <w:bCs/>
                <w:color w:val="1E64C8" w:themeColor="text2"/>
                <w:sz w:val="18"/>
                <w:szCs w:val="18"/>
                <w:lang w:eastAsia="nl-NL"/>
              </w:rPr>
              <w:t>X/day</w:t>
            </w:r>
          </w:p>
        </w:tc>
        <w:tc>
          <w:tcPr>
            <w:tcW w:w="1429" w:type="dxa"/>
            <w:shd w:val="clear" w:color="auto" w:fill="E7E6E6" w:themeFill="background2"/>
            <w:vAlign w:val="center"/>
          </w:tcPr>
          <w:p w14:paraId="5242F7C6" w14:textId="36008E7B" w:rsidR="006C2494" w:rsidRPr="00596626" w:rsidRDefault="00596626" w:rsidP="000A3A59">
            <w:pPr>
              <w:spacing w:line="240" w:lineRule="auto"/>
              <w:rPr>
                <w:b/>
                <w:bCs/>
                <w:color w:val="1E64C8" w:themeColor="text2"/>
                <w:sz w:val="18"/>
                <w:szCs w:val="18"/>
                <w:lang w:eastAsia="nl-NL"/>
              </w:rPr>
            </w:pPr>
            <w:r w:rsidRPr="00596626">
              <w:rPr>
                <w:b/>
                <w:bCs/>
                <w:color w:val="1E64C8" w:themeColor="text2"/>
                <w:sz w:val="18"/>
                <w:szCs w:val="18"/>
                <w:lang w:eastAsia="nl-NL"/>
              </w:rPr>
              <w:t>Amount</w:t>
            </w:r>
          </w:p>
        </w:tc>
        <w:tc>
          <w:tcPr>
            <w:tcW w:w="1667" w:type="dxa"/>
            <w:shd w:val="clear" w:color="auto" w:fill="E7E6E6" w:themeFill="background2"/>
            <w:vAlign w:val="center"/>
          </w:tcPr>
          <w:p w14:paraId="6E283BAC" w14:textId="5A3A3A72" w:rsidR="006C2494" w:rsidRPr="00596626" w:rsidRDefault="00596626" w:rsidP="000A3A59">
            <w:pPr>
              <w:spacing w:line="240" w:lineRule="auto"/>
              <w:rPr>
                <w:b/>
                <w:bCs/>
                <w:color w:val="1E64C8" w:themeColor="text2"/>
                <w:sz w:val="18"/>
                <w:szCs w:val="18"/>
                <w:lang w:eastAsia="nl-NL"/>
              </w:rPr>
            </w:pPr>
            <w:r w:rsidRPr="00596626">
              <w:rPr>
                <w:b/>
                <w:bCs/>
                <w:color w:val="1E64C8" w:themeColor="text2"/>
                <w:sz w:val="18"/>
                <w:szCs w:val="18"/>
                <w:lang w:eastAsia="nl-NL"/>
              </w:rPr>
              <w:t>Route of adm.</w:t>
            </w:r>
          </w:p>
        </w:tc>
        <w:tc>
          <w:tcPr>
            <w:tcW w:w="2381" w:type="dxa"/>
            <w:shd w:val="clear" w:color="auto" w:fill="E7E6E6" w:themeFill="background2"/>
            <w:vAlign w:val="center"/>
          </w:tcPr>
          <w:p w14:paraId="18862009" w14:textId="04FC1E1F" w:rsidR="006C2494" w:rsidRPr="00596626" w:rsidRDefault="00596626" w:rsidP="000A3A59">
            <w:pPr>
              <w:spacing w:line="240" w:lineRule="auto"/>
              <w:rPr>
                <w:b/>
                <w:bCs/>
                <w:color w:val="1E64C8" w:themeColor="text2"/>
                <w:sz w:val="18"/>
                <w:szCs w:val="18"/>
                <w:lang w:eastAsia="nl-NL"/>
              </w:rPr>
            </w:pPr>
            <w:r w:rsidRPr="00596626">
              <w:rPr>
                <w:b/>
                <w:bCs/>
                <w:color w:val="1E64C8" w:themeColor="text2"/>
                <w:sz w:val="18"/>
                <w:szCs w:val="18"/>
                <w:lang w:eastAsia="nl-NL"/>
              </w:rPr>
              <w:t>Comment</w:t>
            </w:r>
          </w:p>
        </w:tc>
      </w:tr>
      <w:bookmarkStart w:id="0" w:name="_Hlk94520713"/>
      <w:tr w:rsidR="006C2494" w:rsidRPr="00EE6838" w14:paraId="37FB7C33" w14:textId="77777777" w:rsidTr="00686E92">
        <w:trPr>
          <w:trHeight w:val="470"/>
        </w:trPr>
        <w:tc>
          <w:tcPr>
            <w:tcW w:w="1667" w:type="dxa"/>
          </w:tcPr>
          <w:p w14:paraId="2DAFD967" w14:textId="57E0D63E" w:rsidR="006C2494" w:rsidRPr="00EE6838" w:rsidRDefault="00000000" w:rsidP="00FD061E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1531846307"/>
                <w:placeholder>
                  <w:docPart w:val="2456579F02AC49FAB159425E924ECE29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381664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sdt>
          <w:sdtPr>
            <w:rPr>
              <w:rStyle w:val="UZIngevuldVeld"/>
            </w:rPr>
            <w:id w:val="-186992915"/>
            <w:placeholder>
              <w:docPart w:val="0FA4532D654E4ECB97425C4C2403CC7C"/>
            </w:placeholder>
            <w:showingPlcHdr/>
            <w:dropDownList>
              <w:listItem w:value="Kies een item."/>
              <w:listItem w:displayText="Daily" w:value="Daily"/>
              <w:listItem w:displayText="Every other day" w:value="Every other day"/>
              <w:listItem w:displayText="Mon - Wed - Fri" w:value="Mon - Wed - Fri"/>
              <w:listItem w:displayText="Sat - Sun" w:value="Sat - Sun"/>
              <w:listItem w:displayText="Other (explained in the comments)" w:value="Other (explained in the comments)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429" w:type="dxa"/>
              </w:tcPr>
              <w:p w14:paraId="4E34115E" w14:textId="71858536" w:rsidR="006C2494" w:rsidRPr="00EE6838" w:rsidRDefault="00381664" w:rsidP="00FD061E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</w:t>
                </w:r>
                <w:r w:rsidR="006C2494" w:rsidRPr="00EE6838">
                  <w:rPr>
                    <w:rStyle w:val="Tekstvantijdelijkeaanduiding"/>
                  </w:rPr>
                  <w:t xml:space="preserve"> </w:t>
                </w:r>
                <w:r>
                  <w:rPr>
                    <w:rStyle w:val="Tekstvantijdelijkeaanduiding"/>
                  </w:rPr>
                  <w:t>a</w:t>
                </w:r>
                <w:r w:rsidR="006C2494" w:rsidRPr="00EE6838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sdt>
          <w:sdtPr>
            <w:rPr>
              <w:rStyle w:val="UZIngevuldVeld"/>
            </w:rPr>
            <w:id w:val="-138962124"/>
            <w:placeholder>
              <w:docPart w:val="1B2640C22E46472896CF03B30099EF98"/>
            </w:placeholder>
            <w:showingPlcHdr/>
            <w:dropDownList>
              <w:listItem w:value="Kies een item."/>
              <w:listItem w:displayText="1x/d" w:value="1x/d"/>
              <w:listItem w:displayText="2x/d" w:value="2x/d"/>
              <w:listItem w:displayText="3x/d" w:value="3x/d"/>
              <w:listItem w:displayText="4x/d" w:value="4x/d"/>
              <w:listItem w:displayText="If needed" w:value="If needed"/>
              <w:listItem w:displayText="Other (explained in the comments)" w:value="Other (explained in the comments)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429" w:type="dxa"/>
              </w:tcPr>
              <w:p w14:paraId="3E8B31E5" w14:textId="65551CDA" w:rsidR="006C2494" w:rsidRPr="00EE6838" w:rsidRDefault="00381664" w:rsidP="00FD061E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 a</w:t>
                </w:r>
                <w:r w:rsidR="006C2494" w:rsidRPr="00EE6838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tc>
          <w:tcPr>
            <w:tcW w:w="1429" w:type="dxa"/>
          </w:tcPr>
          <w:p w14:paraId="7D05E37F" w14:textId="58A8C2FC" w:rsidR="006C2494" w:rsidRPr="00EE6838" w:rsidRDefault="00000000" w:rsidP="00FD061E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2120254707"/>
                <w:placeholder>
                  <w:docPart w:val="30A9DEC2F81D46A081CB38EF6A2093E7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381664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sdt>
          <w:sdtPr>
            <w:rPr>
              <w:rStyle w:val="UZIngevuldVeld"/>
            </w:rPr>
            <w:id w:val="-1387949112"/>
            <w:placeholder>
              <w:docPart w:val="0FA4532D654E4ECB97425C4C2403CC7C"/>
            </w:placeholder>
            <w:showingPlcHdr/>
            <w:dropDownList>
              <w:listItem w:value="Kies een item."/>
              <w:listItem w:displayText="OR" w:value="OR"/>
              <w:listItem w:displayText="IV" w:value="IV"/>
              <w:listItem w:displayText="SC" w:value="SC"/>
              <w:listItem w:displayText="DERM" w:value="DERM"/>
              <w:listItem w:displayText="INH" w:value="INH"/>
              <w:listItem w:displayText="OFT" w:value="OFT"/>
              <w:listItem w:displayText="BUFA" w:value="BUFA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667" w:type="dxa"/>
              </w:tcPr>
              <w:p w14:paraId="65F58003" w14:textId="25C8398B" w:rsidR="006C2494" w:rsidRPr="00EE6838" w:rsidRDefault="006E0D11" w:rsidP="00FD061E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</w:t>
                </w:r>
                <w:r w:rsidRPr="00EE6838">
                  <w:rPr>
                    <w:rStyle w:val="Tekstvantijdelijkeaanduiding"/>
                  </w:rPr>
                  <w:t xml:space="preserve"> </w:t>
                </w:r>
                <w:r>
                  <w:rPr>
                    <w:rStyle w:val="Tekstvantijdelijkeaanduiding"/>
                  </w:rPr>
                  <w:t>a</w:t>
                </w:r>
                <w:r w:rsidRPr="00EE6838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tc>
          <w:tcPr>
            <w:tcW w:w="2381" w:type="dxa"/>
          </w:tcPr>
          <w:p w14:paraId="163CDD1E" w14:textId="3D654242" w:rsidR="006C2494" w:rsidRPr="00EE6838" w:rsidRDefault="00000000" w:rsidP="00FD061E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-695083324"/>
                <w:placeholder>
                  <w:docPart w:val="8A7CEA38A66E4E7B853D5629217E7951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381664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</w:tr>
      <w:bookmarkEnd w:id="0"/>
      <w:tr w:rsidR="00FD061E" w:rsidRPr="00EE6838" w14:paraId="5DCD8744" w14:textId="77777777" w:rsidTr="00DD5B7A">
        <w:trPr>
          <w:trHeight w:val="470"/>
        </w:trPr>
        <w:tc>
          <w:tcPr>
            <w:tcW w:w="1667" w:type="dxa"/>
          </w:tcPr>
          <w:p w14:paraId="37F1D1A0" w14:textId="77777777" w:rsidR="00FD061E" w:rsidRPr="00EE6838" w:rsidRDefault="00000000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498309554"/>
                <w:placeholder>
                  <w:docPart w:val="6CE270AD9A8F4804B0F9DDABF263A907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FD061E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sdt>
          <w:sdtPr>
            <w:rPr>
              <w:rStyle w:val="UZIngevuldVeld"/>
            </w:rPr>
            <w:id w:val="-1813480323"/>
            <w:placeholder>
              <w:docPart w:val="83876E8A979E47BAB77D74B24A0CDDF4"/>
            </w:placeholder>
            <w:showingPlcHdr/>
            <w:dropDownList>
              <w:listItem w:value="Kies een item."/>
              <w:listItem w:displayText="Daily" w:value="Daily"/>
              <w:listItem w:displayText="Every other day" w:value="Every other day"/>
              <w:listItem w:displayText="Mon - Wed - Fri" w:value="Mon - Wed - Fri"/>
              <w:listItem w:displayText="Sat - Sun" w:value="Sat - Sun"/>
              <w:listItem w:displayText="Other (explained in the comments)" w:value="Other (explained in the comments)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429" w:type="dxa"/>
              </w:tcPr>
              <w:p w14:paraId="5303A876" w14:textId="77777777" w:rsidR="00FD061E" w:rsidRPr="00EE6838" w:rsidRDefault="00FD061E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</w:t>
                </w:r>
                <w:r w:rsidRPr="00EE6838">
                  <w:rPr>
                    <w:rStyle w:val="Tekstvantijdelijkeaanduiding"/>
                  </w:rPr>
                  <w:t xml:space="preserve"> </w:t>
                </w:r>
                <w:r>
                  <w:rPr>
                    <w:rStyle w:val="Tekstvantijdelijkeaanduiding"/>
                  </w:rPr>
                  <w:t>a</w:t>
                </w:r>
                <w:r w:rsidRPr="00EE6838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sdt>
          <w:sdtPr>
            <w:rPr>
              <w:rStyle w:val="UZIngevuldVeld"/>
            </w:rPr>
            <w:id w:val="721484638"/>
            <w:placeholder>
              <w:docPart w:val="C846477C5D4D46B681697C52E5B145AD"/>
            </w:placeholder>
            <w:showingPlcHdr/>
            <w:dropDownList>
              <w:listItem w:value="Kies een item."/>
              <w:listItem w:displayText="1x/d" w:value="1x/d"/>
              <w:listItem w:displayText="2x/d" w:value="2x/d"/>
              <w:listItem w:displayText="3x/d" w:value="3x/d"/>
              <w:listItem w:displayText="4x/d" w:value="4x/d"/>
              <w:listItem w:displayText="If needed" w:value="If needed"/>
              <w:listItem w:displayText="Other (explained in the comments)" w:value="Other (explained in the comments)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429" w:type="dxa"/>
              </w:tcPr>
              <w:p w14:paraId="4E629FB1" w14:textId="77777777" w:rsidR="00FD061E" w:rsidRPr="00EE6838" w:rsidRDefault="00FD061E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 a</w:t>
                </w:r>
                <w:r w:rsidRPr="00EE6838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tc>
          <w:tcPr>
            <w:tcW w:w="1429" w:type="dxa"/>
          </w:tcPr>
          <w:p w14:paraId="38952790" w14:textId="77777777" w:rsidR="00FD061E" w:rsidRPr="00EE6838" w:rsidRDefault="00000000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-1558776365"/>
                <w:placeholder>
                  <w:docPart w:val="B32F7D4E53B24DAE8C8F9E08CB0D3C35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FD061E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sdt>
          <w:sdtPr>
            <w:rPr>
              <w:rStyle w:val="UZIngevuldVeld"/>
            </w:rPr>
            <w:id w:val="-36742907"/>
            <w:placeholder>
              <w:docPart w:val="83876E8A979E47BAB77D74B24A0CDDF4"/>
            </w:placeholder>
            <w:showingPlcHdr/>
            <w:dropDownList>
              <w:listItem w:value="Kies een item."/>
              <w:listItem w:displayText="OR" w:value="OR"/>
              <w:listItem w:displayText="IV" w:value="IV"/>
              <w:listItem w:displayText="SC" w:value="SC"/>
              <w:listItem w:displayText="DERM" w:value="DERM"/>
              <w:listItem w:displayText="INH" w:value="INH"/>
              <w:listItem w:displayText="OFT" w:value="OFT"/>
              <w:listItem w:displayText="BUFA" w:value="BUFA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667" w:type="dxa"/>
              </w:tcPr>
              <w:p w14:paraId="4D1B861F" w14:textId="77777777" w:rsidR="00FD061E" w:rsidRPr="00EE6838" w:rsidRDefault="00FD061E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</w:t>
                </w:r>
                <w:r w:rsidRPr="00EE6838">
                  <w:rPr>
                    <w:rStyle w:val="Tekstvantijdelijkeaanduiding"/>
                  </w:rPr>
                  <w:t xml:space="preserve"> </w:t>
                </w:r>
                <w:r>
                  <w:rPr>
                    <w:rStyle w:val="Tekstvantijdelijkeaanduiding"/>
                  </w:rPr>
                  <w:t>a</w:t>
                </w:r>
                <w:r w:rsidRPr="00EE6838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tc>
          <w:tcPr>
            <w:tcW w:w="2381" w:type="dxa"/>
          </w:tcPr>
          <w:p w14:paraId="33F51FB1" w14:textId="77777777" w:rsidR="00FD061E" w:rsidRPr="00EE6838" w:rsidRDefault="00000000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1738974198"/>
                <w:placeholder>
                  <w:docPart w:val="BA296E642B3A4CA88C879734E0440D9A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FD061E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</w:tr>
      <w:tr w:rsidR="00FD061E" w:rsidRPr="00EE6838" w14:paraId="454EED76" w14:textId="77777777" w:rsidTr="00DD5B7A">
        <w:trPr>
          <w:trHeight w:val="470"/>
        </w:trPr>
        <w:tc>
          <w:tcPr>
            <w:tcW w:w="1667" w:type="dxa"/>
          </w:tcPr>
          <w:p w14:paraId="3414E259" w14:textId="77777777" w:rsidR="00FD061E" w:rsidRPr="00EE6838" w:rsidRDefault="00000000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2014951978"/>
                <w:placeholder>
                  <w:docPart w:val="E8B264E1D53640EC93758EAF1EE3F820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FD061E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sdt>
          <w:sdtPr>
            <w:rPr>
              <w:rStyle w:val="UZIngevuldVeld"/>
            </w:rPr>
            <w:id w:val="1082176092"/>
            <w:placeholder>
              <w:docPart w:val="B99BC0C006214160831CFE70A34D21BE"/>
            </w:placeholder>
            <w:showingPlcHdr/>
            <w:dropDownList>
              <w:listItem w:value="Kies een item."/>
              <w:listItem w:displayText="Daily" w:value="Daily"/>
              <w:listItem w:displayText="Every other day" w:value="Every other day"/>
              <w:listItem w:displayText="Mon - Wed - Fri" w:value="Mon - Wed - Fri"/>
              <w:listItem w:displayText="Sat - Sun" w:value="Sat - Sun"/>
              <w:listItem w:displayText="Other (explained in the comments)" w:value="Other (explained in the comments)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429" w:type="dxa"/>
              </w:tcPr>
              <w:p w14:paraId="203C345F" w14:textId="77777777" w:rsidR="00FD061E" w:rsidRPr="00EE6838" w:rsidRDefault="00FD061E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</w:t>
                </w:r>
                <w:r w:rsidRPr="00EE6838">
                  <w:rPr>
                    <w:rStyle w:val="Tekstvantijdelijkeaanduiding"/>
                  </w:rPr>
                  <w:t xml:space="preserve"> </w:t>
                </w:r>
                <w:r>
                  <w:rPr>
                    <w:rStyle w:val="Tekstvantijdelijkeaanduiding"/>
                  </w:rPr>
                  <w:t>a</w:t>
                </w:r>
                <w:r w:rsidRPr="00EE6838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sdt>
          <w:sdtPr>
            <w:rPr>
              <w:rStyle w:val="UZIngevuldVeld"/>
            </w:rPr>
            <w:id w:val="-643346605"/>
            <w:placeholder>
              <w:docPart w:val="2773C943EB6E4F06AB2A89755CB3AA88"/>
            </w:placeholder>
            <w:showingPlcHdr/>
            <w:dropDownList>
              <w:listItem w:value="Kies een item."/>
              <w:listItem w:displayText="1x/d" w:value="1x/d"/>
              <w:listItem w:displayText="2x/d" w:value="2x/d"/>
              <w:listItem w:displayText="3x/d" w:value="3x/d"/>
              <w:listItem w:displayText="4x/d" w:value="4x/d"/>
              <w:listItem w:displayText="If needed" w:value="If needed"/>
              <w:listItem w:displayText="Other (explained in the comments)" w:value="Other (explained in the comments)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429" w:type="dxa"/>
              </w:tcPr>
              <w:p w14:paraId="40B1D14A" w14:textId="77777777" w:rsidR="00FD061E" w:rsidRPr="00EE6838" w:rsidRDefault="00FD061E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 a</w:t>
                </w:r>
                <w:r w:rsidRPr="00EE6838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tc>
          <w:tcPr>
            <w:tcW w:w="1429" w:type="dxa"/>
          </w:tcPr>
          <w:p w14:paraId="00B6E73E" w14:textId="77777777" w:rsidR="00FD061E" w:rsidRPr="00EE6838" w:rsidRDefault="00000000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-2013678668"/>
                <w:placeholder>
                  <w:docPart w:val="B5DFF995CE354D379B8E4EFDA2D784F3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FD061E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sdt>
          <w:sdtPr>
            <w:rPr>
              <w:rStyle w:val="UZIngevuldVeld"/>
            </w:rPr>
            <w:id w:val="1419754420"/>
            <w:placeholder>
              <w:docPart w:val="B99BC0C006214160831CFE70A34D21BE"/>
            </w:placeholder>
            <w:showingPlcHdr/>
            <w:dropDownList>
              <w:listItem w:value="Kies een item."/>
              <w:listItem w:displayText="OR" w:value="OR"/>
              <w:listItem w:displayText="IV" w:value="IV"/>
              <w:listItem w:displayText="SC" w:value="SC"/>
              <w:listItem w:displayText="DERM" w:value="DERM"/>
              <w:listItem w:displayText="INH" w:value="INH"/>
              <w:listItem w:displayText="OFT" w:value="OFT"/>
              <w:listItem w:displayText="BUFA" w:value="BUFA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667" w:type="dxa"/>
              </w:tcPr>
              <w:p w14:paraId="03D1E375" w14:textId="77777777" w:rsidR="00FD061E" w:rsidRPr="00EE6838" w:rsidRDefault="00FD061E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</w:t>
                </w:r>
                <w:r w:rsidRPr="00EE6838">
                  <w:rPr>
                    <w:rStyle w:val="Tekstvantijdelijkeaanduiding"/>
                  </w:rPr>
                  <w:t xml:space="preserve"> </w:t>
                </w:r>
                <w:r>
                  <w:rPr>
                    <w:rStyle w:val="Tekstvantijdelijkeaanduiding"/>
                  </w:rPr>
                  <w:t>a</w:t>
                </w:r>
                <w:r w:rsidRPr="00EE6838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tc>
          <w:tcPr>
            <w:tcW w:w="2381" w:type="dxa"/>
          </w:tcPr>
          <w:p w14:paraId="260FC03F" w14:textId="77777777" w:rsidR="00FD061E" w:rsidRPr="00EE6838" w:rsidRDefault="00000000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1194658034"/>
                <w:placeholder>
                  <w:docPart w:val="495F8B80DA0D47AABFAA79D0C83214FB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FD061E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</w:tr>
      <w:tr w:rsidR="00FD061E" w:rsidRPr="00EE6838" w14:paraId="6326ED97" w14:textId="77777777" w:rsidTr="00DD5B7A">
        <w:trPr>
          <w:trHeight w:val="470"/>
        </w:trPr>
        <w:tc>
          <w:tcPr>
            <w:tcW w:w="1667" w:type="dxa"/>
          </w:tcPr>
          <w:p w14:paraId="70B70344" w14:textId="77777777" w:rsidR="00FD061E" w:rsidRPr="00EE6838" w:rsidRDefault="00000000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1823849194"/>
                <w:placeholder>
                  <w:docPart w:val="449DCA9A346B40A68069F6FF45FFE22D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FD061E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sdt>
          <w:sdtPr>
            <w:rPr>
              <w:rStyle w:val="UZIngevuldVeld"/>
            </w:rPr>
            <w:id w:val="347998815"/>
            <w:placeholder>
              <w:docPart w:val="4E640D56046449F48EBC07A398E722C2"/>
            </w:placeholder>
            <w:showingPlcHdr/>
            <w:dropDownList>
              <w:listItem w:value="Kies een item."/>
              <w:listItem w:displayText="Daily" w:value="Daily"/>
              <w:listItem w:displayText="Every other day" w:value="Every other day"/>
              <w:listItem w:displayText="Mon - Wed - Fri" w:value="Mon - Wed - Fri"/>
              <w:listItem w:displayText="Sat - Sun" w:value="Sat - Sun"/>
              <w:listItem w:displayText="Other (explained in the comments)" w:value="Other (explained in the comments)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429" w:type="dxa"/>
              </w:tcPr>
              <w:p w14:paraId="38052EBB" w14:textId="77777777" w:rsidR="00FD061E" w:rsidRPr="00EE6838" w:rsidRDefault="00FD061E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</w:t>
                </w:r>
                <w:r w:rsidRPr="00EE6838">
                  <w:rPr>
                    <w:rStyle w:val="Tekstvantijdelijkeaanduiding"/>
                  </w:rPr>
                  <w:t xml:space="preserve"> </w:t>
                </w:r>
                <w:r>
                  <w:rPr>
                    <w:rStyle w:val="Tekstvantijdelijkeaanduiding"/>
                  </w:rPr>
                  <w:t>a</w:t>
                </w:r>
                <w:r w:rsidRPr="00EE6838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sdt>
          <w:sdtPr>
            <w:rPr>
              <w:rStyle w:val="UZIngevuldVeld"/>
            </w:rPr>
            <w:id w:val="593832245"/>
            <w:placeholder>
              <w:docPart w:val="5DD5A3AF7B334FB4A4377DF3E17EAA1B"/>
            </w:placeholder>
            <w:showingPlcHdr/>
            <w:dropDownList>
              <w:listItem w:value="Kies een item."/>
              <w:listItem w:displayText="1x/d" w:value="1x/d"/>
              <w:listItem w:displayText="2x/d" w:value="2x/d"/>
              <w:listItem w:displayText="3x/d" w:value="3x/d"/>
              <w:listItem w:displayText="4x/d" w:value="4x/d"/>
              <w:listItem w:displayText="If needed" w:value="If needed"/>
              <w:listItem w:displayText="Other (explained in the comments)" w:value="Other (explained in the comments)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429" w:type="dxa"/>
              </w:tcPr>
              <w:p w14:paraId="39DE8C7B" w14:textId="77777777" w:rsidR="00FD061E" w:rsidRPr="00EE6838" w:rsidRDefault="00FD061E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 a</w:t>
                </w:r>
                <w:r w:rsidRPr="00EE6838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tc>
          <w:tcPr>
            <w:tcW w:w="1429" w:type="dxa"/>
          </w:tcPr>
          <w:p w14:paraId="29C02EA4" w14:textId="77777777" w:rsidR="00FD061E" w:rsidRPr="00EE6838" w:rsidRDefault="00000000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635920849"/>
                <w:placeholder>
                  <w:docPart w:val="8E4FBDC89ED946F1A535A17894294102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FD061E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sdt>
          <w:sdtPr>
            <w:rPr>
              <w:rStyle w:val="UZIngevuldVeld"/>
            </w:rPr>
            <w:id w:val="-236016245"/>
            <w:placeholder>
              <w:docPart w:val="4E640D56046449F48EBC07A398E722C2"/>
            </w:placeholder>
            <w:showingPlcHdr/>
            <w:dropDownList>
              <w:listItem w:value="Kies een item."/>
              <w:listItem w:displayText="OR" w:value="OR"/>
              <w:listItem w:displayText="IV" w:value="IV"/>
              <w:listItem w:displayText="SC" w:value="SC"/>
              <w:listItem w:displayText="DERM" w:value="DERM"/>
              <w:listItem w:displayText="INH" w:value="INH"/>
              <w:listItem w:displayText="OFT" w:value="OFT"/>
              <w:listItem w:displayText="BUFA" w:value="BUFA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667" w:type="dxa"/>
              </w:tcPr>
              <w:p w14:paraId="4CCA08E4" w14:textId="77777777" w:rsidR="00FD061E" w:rsidRPr="00EE6838" w:rsidRDefault="00FD061E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</w:t>
                </w:r>
                <w:r w:rsidRPr="00EE6838">
                  <w:rPr>
                    <w:rStyle w:val="Tekstvantijdelijkeaanduiding"/>
                  </w:rPr>
                  <w:t xml:space="preserve"> </w:t>
                </w:r>
                <w:r>
                  <w:rPr>
                    <w:rStyle w:val="Tekstvantijdelijkeaanduiding"/>
                  </w:rPr>
                  <w:t>a</w:t>
                </w:r>
                <w:r w:rsidRPr="00EE6838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tc>
          <w:tcPr>
            <w:tcW w:w="2381" w:type="dxa"/>
          </w:tcPr>
          <w:p w14:paraId="7DC3FF52" w14:textId="77777777" w:rsidR="00FD061E" w:rsidRPr="00EE6838" w:rsidRDefault="00000000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26147179"/>
                <w:placeholder>
                  <w:docPart w:val="4714620C70EF4A5ABF8C6C755B9B0ED9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FD061E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</w:tr>
      <w:tr w:rsidR="00FD061E" w:rsidRPr="00EE6838" w14:paraId="590EA2C2" w14:textId="77777777" w:rsidTr="00DD5B7A">
        <w:trPr>
          <w:trHeight w:val="470"/>
        </w:trPr>
        <w:tc>
          <w:tcPr>
            <w:tcW w:w="1667" w:type="dxa"/>
          </w:tcPr>
          <w:p w14:paraId="62C68146" w14:textId="77777777" w:rsidR="00FD061E" w:rsidRPr="00EE6838" w:rsidRDefault="00000000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-49699758"/>
                <w:placeholder>
                  <w:docPart w:val="D6EF189D02944DA3A44A61E32F5E217E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FD061E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sdt>
          <w:sdtPr>
            <w:rPr>
              <w:rStyle w:val="UZIngevuldVeld"/>
            </w:rPr>
            <w:id w:val="1061754648"/>
            <w:placeholder>
              <w:docPart w:val="DE4C520019C84D6D81DA9601441035C0"/>
            </w:placeholder>
            <w:showingPlcHdr/>
            <w:dropDownList>
              <w:listItem w:value="Kies een item."/>
              <w:listItem w:displayText="Daily" w:value="Daily"/>
              <w:listItem w:displayText="Every other day" w:value="Every other day"/>
              <w:listItem w:displayText="Mon - Wed - Fri" w:value="Mon - Wed - Fri"/>
              <w:listItem w:displayText="Sat - Sun" w:value="Sat - Sun"/>
              <w:listItem w:displayText="Other (explained in the comments)" w:value="Other (explained in the comments)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429" w:type="dxa"/>
              </w:tcPr>
              <w:p w14:paraId="745A4F04" w14:textId="77777777" w:rsidR="00FD061E" w:rsidRPr="00EE6838" w:rsidRDefault="00FD061E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</w:t>
                </w:r>
                <w:r w:rsidRPr="00EE6838">
                  <w:rPr>
                    <w:rStyle w:val="Tekstvantijdelijkeaanduiding"/>
                  </w:rPr>
                  <w:t xml:space="preserve"> </w:t>
                </w:r>
                <w:r>
                  <w:rPr>
                    <w:rStyle w:val="Tekstvantijdelijkeaanduiding"/>
                  </w:rPr>
                  <w:t>a</w:t>
                </w:r>
                <w:r w:rsidRPr="00EE6838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sdt>
          <w:sdtPr>
            <w:rPr>
              <w:rStyle w:val="UZIngevuldVeld"/>
            </w:rPr>
            <w:id w:val="1047642569"/>
            <w:placeholder>
              <w:docPart w:val="4FCE2CF7972A43209DA18DE6AEB4D380"/>
            </w:placeholder>
            <w:showingPlcHdr/>
            <w:dropDownList>
              <w:listItem w:value="Kies een item."/>
              <w:listItem w:displayText="1x/d" w:value="1x/d"/>
              <w:listItem w:displayText="2x/d" w:value="2x/d"/>
              <w:listItem w:displayText="3x/d" w:value="3x/d"/>
              <w:listItem w:displayText="4x/d" w:value="4x/d"/>
              <w:listItem w:displayText="If needed" w:value="If needed"/>
              <w:listItem w:displayText="Other (explained in the comments)" w:value="Other (explained in the comments)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429" w:type="dxa"/>
              </w:tcPr>
              <w:p w14:paraId="47963E92" w14:textId="77777777" w:rsidR="00FD061E" w:rsidRPr="00EE6838" w:rsidRDefault="00FD061E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 a</w:t>
                </w:r>
                <w:r w:rsidRPr="00EE6838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tc>
          <w:tcPr>
            <w:tcW w:w="1429" w:type="dxa"/>
          </w:tcPr>
          <w:p w14:paraId="69EB3317" w14:textId="77777777" w:rsidR="00FD061E" w:rsidRPr="00EE6838" w:rsidRDefault="00000000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-1622209964"/>
                <w:placeholder>
                  <w:docPart w:val="B0849FCDC8C245ADB772F49BC7D33AA9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FD061E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sdt>
          <w:sdtPr>
            <w:rPr>
              <w:rStyle w:val="UZIngevuldVeld"/>
            </w:rPr>
            <w:id w:val="2035159400"/>
            <w:placeholder>
              <w:docPart w:val="DE4C520019C84D6D81DA9601441035C0"/>
            </w:placeholder>
            <w:showingPlcHdr/>
            <w:dropDownList>
              <w:listItem w:value="Kies een item."/>
              <w:listItem w:displayText="OR" w:value="OR"/>
              <w:listItem w:displayText="IV" w:value="IV"/>
              <w:listItem w:displayText="SC" w:value="SC"/>
              <w:listItem w:displayText="DERM" w:value="DERM"/>
              <w:listItem w:displayText="INH" w:value="INH"/>
              <w:listItem w:displayText="OFT" w:value="OFT"/>
              <w:listItem w:displayText="BUFA" w:value="BUFA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667" w:type="dxa"/>
              </w:tcPr>
              <w:p w14:paraId="7F13E134" w14:textId="77777777" w:rsidR="00FD061E" w:rsidRPr="00EE6838" w:rsidRDefault="00FD061E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</w:t>
                </w:r>
                <w:r w:rsidRPr="00EE6838">
                  <w:rPr>
                    <w:rStyle w:val="Tekstvantijdelijkeaanduiding"/>
                  </w:rPr>
                  <w:t xml:space="preserve"> </w:t>
                </w:r>
                <w:r>
                  <w:rPr>
                    <w:rStyle w:val="Tekstvantijdelijkeaanduiding"/>
                  </w:rPr>
                  <w:t>a</w:t>
                </w:r>
                <w:r w:rsidRPr="00EE6838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tc>
          <w:tcPr>
            <w:tcW w:w="2381" w:type="dxa"/>
          </w:tcPr>
          <w:p w14:paraId="38B37EA7" w14:textId="77777777" w:rsidR="00FD061E" w:rsidRPr="00EE6838" w:rsidRDefault="00000000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507651135"/>
                <w:placeholder>
                  <w:docPart w:val="AE276EF88BDE498CA758EE83710484C7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FD061E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</w:tr>
      <w:tr w:rsidR="00FD061E" w:rsidRPr="00EE6838" w14:paraId="67FF6B03" w14:textId="77777777" w:rsidTr="00DD5B7A">
        <w:trPr>
          <w:trHeight w:val="470"/>
        </w:trPr>
        <w:tc>
          <w:tcPr>
            <w:tcW w:w="1667" w:type="dxa"/>
          </w:tcPr>
          <w:p w14:paraId="116F180E" w14:textId="77777777" w:rsidR="00FD061E" w:rsidRPr="00EE6838" w:rsidRDefault="00000000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1839648216"/>
                <w:placeholder>
                  <w:docPart w:val="21288188070A436D878DC36EB6F4988D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FD061E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sdt>
          <w:sdtPr>
            <w:rPr>
              <w:rStyle w:val="UZIngevuldVeld"/>
            </w:rPr>
            <w:id w:val="917822870"/>
            <w:placeholder>
              <w:docPart w:val="C7A7582CCFE442BFA7BFF5AAE9C6DCAE"/>
            </w:placeholder>
            <w:showingPlcHdr/>
            <w:dropDownList>
              <w:listItem w:value="Kies een item."/>
              <w:listItem w:displayText="Daily" w:value="Daily"/>
              <w:listItem w:displayText="Every other day" w:value="Every other day"/>
              <w:listItem w:displayText="Mon - Wed - Fri" w:value="Mon - Wed - Fri"/>
              <w:listItem w:displayText="Sat - Sun" w:value="Sat - Sun"/>
              <w:listItem w:displayText="Other (explained in the comments)" w:value="Other (explained in the comments)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429" w:type="dxa"/>
              </w:tcPr>
              <w:p w14:paraId="6DFA938B" w14:textId="77777777" w:rsidR="00FD061E" w:rsidRPr="00EE6838" w:rsidRDefault="00FD061E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</w:t>
                </w:r>
                <w:r w:rsidRPr="00EE6838">
                  <w:rPr>
                    <w:rStyle w:val="Tekstvantijdelijkeaanduiding"/>
                  </w:rPr>
                  <w:t xml:space="preserve"> </w:t>
                </w:r>
                <w:r>
                  <w:rPr>
                    <w:rStyle w:val="Tekstvantijdelijkeaanduiding"/>
                  </w:rPr>
                  <w:t>a</w:t>
                </w:r>
                <w:r w:rsidRPr="00EE6838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sdt>
          <w:sdtPr>
            <w:rPr>
              <w:rStyle w:val="UZIngevuldVeld"/>
            </w:rPr>
            <w:id w:val="549577554"/>
            <w:placeholder>
              <w:docPart w:val="62D153D840BD4EF3A223C58A6DCB31E1"/>
            </w:placeholder>
            <w:showingPlcHdr/>
            <w:dropDownList>
              <w:listItem w:value="Kies een item."/>
              <w:listItem w:displayText="1x/d" w:value="1x/d"/>
              <w:listItem w:displayText="2x/d" w:value="2x/d"/>
              <w:listItem w:displayText="3x/d" w:value="3x/d"/>
              <w:listItem w:displayText="4x/d" w:value="4x/d"/>
              <w:listItem w:displayText="If needed" w:value="If needed"/>
              <w:listItem w:displayText="Other (explained in the comments)" w:value="Other (explained in the comments)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429" w:type="dxa"/>
              </w:tcPr>
              <w:p w14:paraId="40FB401F" w14:textId="77777777" w:rsidR="00FD061E" w:rsidRPr="00EE6838" w:rsidRDefault="00FD061E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 a</w:t>
                </w:r>
                <w:r w:rsidRPr="00EE6838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tc>
          <w:tcPr>
            <w:tcW w:w="1429" w:type="dxa"/>
          </w:tcPr>
          <w:p w14:paraId="01D7AC39" w14:textId="77777777" w:rsidR="00FD061E" w:rsidRPr="00EE6838" w:rsidRDefault="00000000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737296502"/>
                <w:placeholder>
                  <w:docPart w:val="13BBBA1DACE64D9C800CA356DB37BD13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FD061E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  <w:sdt>
          <w:sdtPr>
            <w:rPr>
              <w:rStyle w:val="UZIngevuldVeld"/>
            </w:rPr>
            <w:id w:val="1414208908"/>
            <w:placeholder>
              <w:docPart w:val="C7A7582CCFE442BFA7BFF5AAE9C6DCAE"/>
            </w:placeholder>
            <w:showingPlcHdr/>
            <w:dropDownList>
              <w:listItem w:value="Kies een item."/>
              <w:listItem w:displayText="OR" w:value="OR"/>
              <w:listItem w:displayText="IV" w:value="IV"/>
              <w:listItem w:displayText="SC" w:value="SC"/>
              <w:listItem w:displayText="DERM" w:value="DERM"/>
              <w:listItem w:displayText="INH" w:value="INH"/>
              <w:listItem w:displayText="OFT" w:value="OFT"/>
              <w:listItem w:displayText="BUFA" w:value="BUFA"/>
            </w:dropDownList>
          </w:sdtPr>
          <w:sdtEndPr>
            <w:rPr>
              <w:rStyle w:val="Standaardalinea-lettertype"/>
              <w:rFonts w:asciiTheme="majorHAnsi" w:hAnsiTheme="majorHAnsi" w:cstheme="majorHAnsi"/>
              <w:b/>
              <w:color w:val="FFFFFF" w:themeColor="background1"/>
            </w:rPr>
          </w:sdtEndPr>
          <w:sdtContent>
            <w:tc>
              <w:tcPr>
                <w:tcW w:w="1667" w:type="dxa"/>
              </w:tcPr>
              <w:p w14:paraId="49F6BAB5" w14:textId="77777777" w:rsidR="00FD061E" w:rsidRPr="00EE6838" w:rsidRDefault="00FD061E" w:rsidP="00DD5B7A">
                <w:pPr>
                  <w:pStyle w:val="UZTabeltekst"/>
                  <w:rPr>
                    <w:rFonts w:asciiTheme="majorHAnsi" w:hAnsiTheme="majorHAnsi" w:cstheme="majorHAnsi"/>
                    <w:b/>
                    <w:color w:val="FFFFFF" w:themeColor="background1"/>
                  </w:rPr>
                </w:pPr>
                <w:r>
                  <w:rPr>
                    <w:rStyle w:val="Tekstvantijdelijkeaanduiding"/>
                  </w:rPr>
                  <w:t>Choose</w:t>
                </w:r>
                <w:r w:rsidRPr="00EE6838">
                  <w:rPr>
                    <w:rStyle w:val="Tekstvantijdelijkeaanduiding"/>
                  </w:rPr>
                  <w:t xml:space="preserve"> </w:t>
                </w:r>
                <w:r>
                  <w:rPr>
                    <w:rStyle w:val="Tekstvantijdelijkeaanduiding"/>
                  </w:rPr>
                  <w:t>a</w:t>
                </w:r>
                <w:r w:rsidRPr="00EE6838">
                  <w:rPr>
                    <w:rStyle w:val="Tekstvantijdelijkeaanduiding"/>
                  </w:rPr>
                  <w:t>n item.</w:t>
                </w:r>
              </w:p>
            </w:tc>
          </w:sdtContent>
        </w:sdt>
        <w:tc>
          <w:tcPr>
            <w:tcW w:w="2381" w:type="dxa"/>
          </w:tcPr>
          <w:p w14:paraId="19658DD9" w14:textId="77777777" w:rsidR="00FD061E" w:rsidRPr="00EE6838" w:rsidRDefault="00000000" w:rsidP="00DD5B7A">
            <w:pPr>
              <w:pStyle w:val="UZTabeltekst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sdt>
              <w:sdtPr>
                <w:rPr>
                  <w:rStyle w:val="UZIngevuldVeld"/>
                </w:rPr>
                <w:id w:val="-966660873"/>
                <w:placeholder>
                  <w:docPart w:val="796DA38D79BC450E96B8790D13434281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FD061E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</w:tr>
      <w:tr w:rsidR="006C2494" w:rsidRPr="006228EA" w14:paraId="109F7857" w14:textId="77777777" w:rsidTr="00FD061E">
        <w:trPr>
          <w:trHeight w:val="355"/>
        </w:trPr>
        <w:tc>
          <w:tcPr>
            <w:tcW w:w="10002" w:type="dxa"/>
            <w:gridSpan w:val="6"/>
            <w:shd w:val="clear" w:color="auto" w:fill="E7E6E6" w:themeFill="background2"/>
            <w:vAlign w:val="center"/>
          </w:tcPr>
          <w:p w14:paraId="1AFDAB40" w14:textId="6B092220" w:rsidR="006C2494" w:rsidRPr="002842B6" w:rsidRDefault="006C2494" w:rsidP="006228EA">
            <w:pPr>
              <w:pStyle w:val="UZTabeltitel"/>
              <w:rPr>
                <w:sz w:val="18"/>
                <w:szCs w:val="18"/>
              </w:rPr>
            </w:pPr>
            <w:r w:rsidRPr="002842B6">
              <w:rPr>
                <w:sz w:val="18"/>
                <w:szCs w:val="18"/>
              </w:rPr>
              <w:t>Wash out respected before leukapheresis?</w:t>
            </w:r>
            <w:r w:rsidR="002842B6" w:rsidRPr="002842B6">
              <w:rPr>
                <w:b w:val="0"/>
                <w:bCs/>
                <w:color w:val="auto"/>
                <w:sz w:val="18"/>
                <w:szCs w:val="18"/>
              </w:rPr>
              <w:t> </w:t>
            </w:r>
            <w:sdt>
              <w:sdtPr>
                <w:rPr>
                  <w:b w:val="0"/>
                  <w:bCs/>
                  <w:color w:val="auto"/>
                  <w:sz w:val="18"/>
                  <w:szCs w:val="18"/>
                </w:rPr>
                <w:id w:val="891318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842B6" w:rsidRPr="002842B6">
                  <w:rPr>
                    <w:rFonts w:ascii="MS Gothic" w:eastAsia="MS Gothic" w:hAnsi="MS Gothic"/>
                    <w:b w:val="0"/>
                    <w:bCs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2842B6" w:rsidRPr="002842B6">
              <w:rPr>
                <w:b w:val="0"/>
                <w:bCs/>
                <w:color w:val="auto"/>
                <w:sz w:val="18"/>
                <w:szCs w:val="18"/>
              </w:rPr>
              <w:t xml:space="preserve"> Yes</w:t>
            </w:r>
            <w:r w:rsidR="002842B6" w:rsidRPr="002842B6">
              <w:rPr>
                <w:b w:val="0"/>
                <w:bCs/>
                <w:color w:val="auto"/>
                <w:sz w:val="18"/>
                <w:szCs w:val="18"/>
              </w:rPr>
              <w:t> </w:t>
            </w:r>
            <w:sdt>
              <w:sdtPr>
                <w:rPr>
                  <w:b w:val="0"/>
                  <w:bCs/>
                  <w:color w:val="auto"/>
                  <w:sz w:val="18"/>
                  <w:szCs w:val="18"/>
                </w:rPr>
                <w:id w:val="1111785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842B6" w:rsidRPr="002842B6">
                  <w:rPr>
                    <w:rFonts w:ascii="MS Gothic" w:eastAsia="MS Gothic" w:hAnsi="MS Gothic"/>
                    <w:b w:val="0"/>
                    <w:bCs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2842B6" w:rsidRPr="002842B6">
              <w:rPr>
                <w:b w:val="0"/>
                <w:bCs/>
                <w:color w:val="auto"/>
                <w:sz w:val="18"/>
                <w:szCs w:val="18"/>
              </w:rPr>
              <w:t xml:space="preserve"> N</w:t>
            </w:r>
            <w:r w:rsidR="002842B6">
              <w:rPr>
                <w:b w:val="0"/>
                <w:bCs/>
                <w:color w:val="auto"/>
                <w:sz w:val="18"/>
                <w:szCs w:val="18"/>
              </w:rPr>
              <w:t>A</w:t>
            </w:r>
            <w:r w:rsidR="002842B6" w:rsidRPr="002842B6">
              <w:rPr>
                <w:b w:val="0"/>
                <w:bCs/>
                <w:color w:val="auto"/>
                <w:sz w:val="18"/>
                <w:szCs w:val="18"/>
              </w:rPr>
              <w:t> </w:t>
            </w:r>
            <w:sdt>
              <w:sdtPr>
                <w:rPr>
                  <w:b w:val="0"/>
                  <w:bCs/>
                  <w:color w:val="auto"/>
                  <w:sz w:val="18"/>
                  <w:szCs w:val="18"/>
                </w:rPr>
                <w:id w:val="-579605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842B6" w:rsidRPr="002842B6">
                  <w:rPr>
                    <w:rFonts w:ascii="MS Gothic" w:eastAsia="MS Gothic" w:hAnsi="MS Gothic"/>
                    <w:b w:val="0"/>
                    <w:bCs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2842B6" w:rsidRPr="002842B6">
              <w:rPr>
                <w:b w:val="0"/>
                <w:bCs/>
                <w:color w:val="auto"/>
                <w:sz w:val="18"/>
                <w:szCs w:val="18"/>
              </w:rPr>
              <w:t xml:space="preserve"> No</w:t>
            </w:r>
            <w:r w:rsidR="002842B6">
              <w:rPr>
                <w:b w:val="0"/>
                <w:bCs/>
                <w:color w:val="auto"/>
                <w:sz w:val="18"/>
                <w:szCs w:val="18"/>
              </w:rPr>
              <w:t xml:space="preserve"> </w:t>
            </w:r>
            <w:r w:rsidRPr="002842B6">
              <w:rPr>
                <w:b w:val="0"/>
                <w:bCs/>
                <w:color w:val="auto"/>
                <w:sz w:val="18"/>
                <w:szCs w:val="18"/>
              </w:rPr>
              <w:t xml:space="preserve">(exclusion criteria for leukapheresis) </w:t>
            </w:r>
          </w:p>
        </w:tc>
      </w:tr>
      <w:tr w:rsidR="006C2494" w:rsidRPr="00EE6838" w14:paraId="20DBFA1A" w14:textId="77777777" w:rsidTr="00FD061E">
        <w:trPr>
          <w:trHeight w:val="470"/>
        </w:trPr>
        <w:tc>
          <w:tcPr>
            <w:tcW w:w="10002" w:type="dxa"/>
            <w:gridSpan w:val="6"/>
          </w:tcPr>
          <w:p w14:paraId="50D85D06" w14:textId="1E062C35" w:rsidR="006C2494" w:rsidRDefault="006C2494" w:rsidP="00D76CE8">
            <w:pPr>
              <w:pStyle w:val="UZTekstOpsom"/>
              <w:spacing w:before="40"/>
            </w:pPr>
            <w:r w:rsidRPr="002414E2">
              <w:t xml:space="preserve">Last </w:t>
            </w:r>
            <w:r w:rsidRPr="002414E2">
              <w:rPr>
                <w:b/>
                <w:bCs/>
              </w:rPr>
              <w:t>Corticosteroid</w:t>
            </w:r>
            <w:r w:rsidRPr="002414E2">
              <w:t xml:space="preserve"> administration &gt; 7 days before leukapheresis? </w:t>
            </w:r>
          </w:p>
          <w:p w14:paraId="17758A98" w14:textId="32183E9A" w:rsidR="006C2494" w:rsidRPr="00EE6838" w:rsidRDefault="002414E2" w:rsidP="00B4274A">
            <w:pPr>
              <w:tabs>
                <w:tab w:val="left" w:pos="238"/>
              </w:tabs>
              <w:spacing w:after="60"/>
              <w:rPr>
                <w:rFonts w:asciiTheme="majorHAnsi" w:hAnsiTheme="majorHAnsi" w:cstheme="majorHAnsi"/>
              </w:rPr>
            </w:pPr>
            <w:r>
              <w:rPr>
                <w:b/>
              </w:rPr>
              <w:tab/>
            </w:r>
            <w:sdt>
              <w:sdtPr>
                <w:rPr>
                  <w:b/>
                </w:rPr>
                <w:id w:val="-246428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</w:t>
            </w:r>
            <w:r>
              <w:t>NA</w:t>
            </w:r>
            <w:r w:rsidRPr="002842B6">
              <w:t> </w:t>
            </w:r>
            <w:sdt>
              <w:sdtPr>
                <w:rPr>
                  <w:b/>
                </w:rPr>
                <w:id w:val="413442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N</w:t>
            </w:r>
            <w:r>
              <w:t>o</w:t>
            </w:r>
            <w:r w:rsidRPr="002842B6">
              <w:t> </w:t>
            </w:r>
            <w:sdt>
              <w:sdtPr>
                <w:rPr>
                  <w:b/>
                </w:rPr>
                <w:id w:val="1285462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Yes</w:t>
            </w:r>
            <w:r w:rsidR="006C2494" w:rsidRPr="00EE6838">
              <w:rPr>
                <w:rFonts w:asciiTheme="majorHAnsi" w:hAnsiTheme="majorHAnsi" w:cstheme="majorHAnsi"/>
              </w:rPr>
              <w:t xml:space="preserve">: last administration: </w:t>
            </w:r>
            <w:sdt>
              <w:sdtPr>
                <w:rPr>
                  <w:rStyle w:val="UZIngevuldVeld"/>
                </w:rPr>
                <w:id w:val="-821033521"/>
                <w:placeholder>
                  <w:docPart w:val="599DACFAE4714DDA91C6C77DF565CDE7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>
                  <w:rPr>
                    <w:rStyle w:val="Tekstvantijdelijkeaanduiding"/>
                  </w:rPr>
                  <w:t>C</w:t>
                </w:r>
                <w:r w:rsidR="006C2494" w:rsidRPr="00EE6838">
                  <w:rPr>
                    <w:rStyle w:val="Tekstvantijdelijkeaanduiding"/>
                  </w:rPr>
                  <w:t>li</w:t>
                </w:r>
                <w:r>
                  <w:rPr>
                    <w:rStyle w:val="Tekstvantijdelijkeaanduiding"/>
                  </w:rPr>
                  <w:t>c</w:t>
                </w:r>
                <w:r w:rsidR="006C2494" w:rsidRPr="00EE6838">
                  <w:rPr>
                    <w:rStyle w:val="Tekstvantijdelijkeaanduiding"/>
                  </w:rPr>
                  <w:t xml:space="preserve">k </w:t>
                </w:r>
                <w:r>
                  <w:rPr>
                    <w:rStyle w:val="Tekstvantijdelijkeaanduiding"/>
                  </w:rPr>
                  <w:t xml:space="preserve">to add a </w:t>
                </w:r>
                <w:r w:rsidR="006C2494" w:rsidRPr="00EE6838">
                  <w:rPr>
                    <w:rStyle w:val="Tekstvantijdelijkeaanduiding"/>
                  </w:rPr>
                  <w:t>dat</w:t>
                </w:r>
                <w:r>
                  <w:rPr>
                    <w:rStyle w:val="Tekstvantijdelijkeaanduiding"/>
                  </w:rPr>
                  <w:t>e</w:t>
                </w:r>
                <w:r w:rsidR="006C2494" w:rsidRPr="00EE6838">
                  <w:rPr>
                    <w:rStyle w:val="Tekstvantijdelijkeaanduiding"/>
                  </w:rPr>
                  <w:t>.</w:t>
                </w:r>
              </w:sdtContent>
            </w:sdt>
            <w:r w:rsidR="006C2494" w:rsidRPr="00EE6838">
              <w:rPr>
                <w:rFonts w:asciiTheme="majorHAnsi" w:hAnsiTheme="majorHAnsi" w:cstheme="majorHAnsi"/>
              </w:rPr>
              <w:t xml:space="preserve"> </w:t>
            </w:r>
          </w:p>
          <w:p w14:paraId="1352B3C7" w14:textId="2D6306B6" w:rsidR="006C2494" w:rsidRPr="008349D1" w:rsidRDefault="006C2494" w:rsidP="008349D1">
            <w:pPr>
              <w:pStyle w:val="UZTekstOpsom"/>
            </w:pPr>
            <w:r w:rsidRPr="008349D1">
              <w:rPr>
                <w:rFonts w:asciiTheme="majorHAnsi" w:hAnsiTheme="majorHAnsi" w:cstheme="majorHAnsi"/>
                <w:b/>
                <w:iCs/>
              </w:rPr>
              <w:t>Chemotherapy</w:t>
            </w:r>
            <w:r w:rsidRPr="00EE6838">
              <w:rPr>
                <w:rFonts w:asciiTheme="majorHAnsi" w:hAnsiTheme="majorHAnsi" w:cstheme="majorHAnsi"/>
              </w:rPr>
              <w:t xml:space="preserve"> </w:t>
            </w:r>
            <w:r w:rsidRPr="008349D1">
              <w:t>administered &gt; 14 days before leukapheresis?</w:t>
            </w:r>
          </w:p>
          <w:p w14:paraId="4631F8FF" w14:textId="77777777" w:rsidR="008349D1" w:rsidRPr="00EE6838" w:rsidRDefault="008349D1" w:rsidP="00B4274A">
            <w:pPr>
              <w:tabs>
                <w:tab w:val="left" w:pos="238"/>
              </w:tabs>
              <w:spacing w:after="60"/>
              <w:rPr>
                <w:rFonts w:asciiTheme="majorHAnsi" w:hAnsiTheme="majorHAnsi" w:cstheme="majorHAnsi"/>
              </w:rPr>
            </w:pPr>
            <w:r>
              <w:rPr>
                <w:b/>
              </w:rPr>
              <w:tab/>
            </w:r>
            <w:sdt>
              <w:sdtPr>
                <w:rPr>
                  <w:b/>
                </w:rPr>
                <w:id w:val="659420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</w:t>
            </w:r>
            <w:r>
              <w:t>NA</w:t>
            </w:r>
            <w:r w:rsidRPr="002842B6">
              <w:t> </w:t>
            </w:r>
            <w:sdt>
              <w:sdtPr>
                <w:rPr>
                  <w:b/>
                </w:rPr>
                <w:id w:val="-517938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N</w:t>
            </w:r>
            <w:r>
              <w:t>o</w:t>
            </w:r>
            <w:r w:rsidRPr="002842B6">
              <w:t> </w:t>
            </w:r>
            <w:sdt>
              <w:sdtPr>
                <w:rPr>
                  <w:b/>
                </w:rPr>
                <w:id w:val="833650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Yes</w:t>
            </w:r>
            <w:r w:rsidRPr="00EE6838">
              <w:rPr>
                <w:rFonts w:asciiTheme="majorHAnsi" w:hAnsiTheme="majorHAnsi" w:cstheme="majorHAnsi"/>
              </w:rPr>
              <w:t xml:space="preserve">: </w:t>
            </w:r>
            <w:r w:rsidRPr="0003558F">
              <w:rPr>
                <w:bCs/>
              </w:rPr>
              <w:t>last</w:t>
            </w:r>
            <w:r w:rsidRPr="00EE6838">
              <w:rPr>
                <w:rFonts w:asciiTheme="majorHAnsi" w:hAnsiTheme="majorHAnsi" w:cstheme="majorHAnsi"/>
              </w:rPr>
              <w:t xml:space="preserve"> administration: </w:t>
            </w:r>
            <w:sdt>
              <w:sdtPr>
                <w:rPr>
                  <w:rStyle w:val="UZIngevuldVeld"/>
                </w:rPr>
                <w:id w:val="-472437945"/>
                <w:placeholder>
                  <w:docPart w:val="02E5CA8D04984B6C901D8F64E387978C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>
                  <w:rPr>
                    <w:rStyle w:val="Tekstvantijdelijkeaanduiding"/>
                  </w:rPr>
                  <w:t>C</w:t>
                </w:r>
                <w:r w:rsidRPr="00EE6838">
                  <w:rPr>
                    <w:rStyle w:val="Tekstvantijdelijkeaanduiding"/>
                  </w:rPr>
                  <w:t>li</w:t>
                </w:r>
                <w:r>
                  <w:rPr>
                    <w:rStyle w:val="Tekstvantijdelijkeaanduiding"/>
                  </w:rPr>
                  <w:t>c</w:t>
                </w:r>
                <w:r w:rsidRPr="00EE6838">
                  <w:rPr>
                    <w:rStyle w:val="Tekstvantijdelijkeaanduiding"/>
                  </w:rPr>
                  <w:t xml:space="preserve">k </w:t>
                </w:r>
                <w:r>
                  <w:rPr>
                    <w:rStyle w:val="Tekstvantijdelijkeaanduiding"/>
                  </w:rPr>
                  <w:t xml:space="preserve">to add a </w:t>
                </w:r>
                <w:r w:rsidRPr="00EE6838">
                  <w:rPr>
                    <w:rStyle w:val="Tekstvantijdelijkeaanduiding"/>
                  </w:rPr>
                  <w:t>dat</w:t>
                </w:r>
                <w:r>
                  <w:rPr>
                    <w:rStyle w:val="Tekstvantijdelijkeaanduiding"/>
                  </w:rPr>
                  <w:t>e</w:t>
                </w:r>
                <w:r w:rsidRPr="00EE6838">
                  <w:rPr>
                    <w:rStyle w:val="Tekstvantijdelijkeaanduiding"/>
                  </w:rPr>
                  <w:t>.</w:t>
                </w:r>
              </w:sdtContent>
            </w:sdt>
            <w:r w:rsidRPr="00EE6838">
              <w:rPr>
                <w:rFonts w:asciiTheme="majorHAnsi" w:hAnsiTheme="majorHAnsi" w:cstheme="majorHAnsi"/>
              </w:rPr>
              <w:t xml:space="preserve"> </w:t>
            </w:r>
          </w:p>
          <w:p w14:paraId="0EE664F6" w14:textId="77777777" w:rsidR="006C2494" w:rsidRPr="00EE6838" w:rsidRDefault="006C2494" w:rsidP="008349D1">
            <w:pPr>
              <w:pStyle w:val="UZTekstOpsom"/>
            </w:pPr>
            <w:r w:rsidRPr="008349D1">
              <w:rPr>
                <w:b/>
                <w:iCs/>
              </w:rPr>
              <w:t>PEG-Asparaginase</w:t>
            </w:r>
            <w:r w:rsidRPr="00EE6838">
              <w:t xml:space="preserve"> administered &gt; 4 weeks before leukapheresis? </w:t>
            </w:r>
          </w:p>
          <w:p w14:paraId="542FEAFF" w14:textId="77777777" w:rsidR="008349D1" w:rsidRPr="00EE6838" w:rsidRDefault="008349D1" w:rsidP="00B4274A">
            <w:pPr>
              <w:tabs>
                <w:tab w:val="left" w:pos="238"/>
              </w:tabs>
              <w:spacing w:after="60"/>
              <w:rPr>
                <w:rFonts w:asciiTheme="majorHAnsi" w:hAnsiTheme="majorHAnsi" w:cstheme="majorHAnsi"/>
              </w:rPr>
            </w:pPr>
            <w:r>
              <w:rPr>
                <w:b/>
              </w:rPr>
              <w:tab/>
            </w:r>
            <w:sdt>
              <w:sdtPr>
                <w:rPr>
                  <w:b/>
                </w:rPr>
                <w:id w:val="1631745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</w:t>
            </w:r>
            <w:r>
              <w:t>NA</w:t>
            </w:r>
            <w:r w:rsidRPr="002842B6">
              <w:t> </w:t>
            </w:r>
            <w:sdt>
              <w:sdtPr>
                <w:rPr>
                  <w:b/>
                </w:rPr>
                <w:id w:val="1937793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N</w:t>
            </w:r>
            <w:r>
              <w:t>o</w:t>
            </w:r>
            <w:r w:rsidRPr="002842B6">
              <w:t> </w:t>
            </w:r>
            <w:sdt>
              <w:sdtPr>
                <w:rPr>
                  <w:b/>
                </w:rPr>
                <w:id w:val="1765255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Yes</w:t>
            </w:r>
            <w:r w:rsidRPr="00EE6838">
              <w:rPr>
                <w:rFonts w:asciiTheme="majorHAnsi" w:hAnsiTheme="majorHAnsi" w:cstheme="majorHAnsi"/>
              </w:rPr>
              <w:t xml:space="preserve">: last administration: </w:t>
            </w:r>
            <w:sdt>
              <w:sdtPr>
                <w:rPr>
                  <w:rStyle w:val="UZIngevuldVeld"/>
                </w:rPr>
                <w:id w:val="-1692991960"/>
                <w:placeholder>
                  <w:docPart w:val="98EBE20297EA4658A31FAFD13109C2E4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>
                  <w:rPr>
                    <w:rStyle w:val="Tekstvantijdelijkeaanduiding"/>
                  </w:rPr>
                  <w:t>C</w:t>
                </w:r>
                <w:r w:rsidRPr="00EE6838">
                  <w:rPr>
                    <w:rStyle w:val="Tekstvantijdelijkeaanduiding"/>
                  </w:rPr>
                  <w:t>li</w:t>
                </w:r>
                <w:r>
                  <w:rPr>
                    <w:rStyle w:val="Tekstvantijdelijkeaanduiding"/>
                  </w:rPr>
                  <w:t>c</w:t>
                </w:r>
                <w:r w:rsidRPr="00EE6838">
                  <w:rPr>
                    <w:rStyle w:val="Tekstvantijdelijkeaanduiding"/>
                  </w:rPr>
                  <w:t xml:space="preserve">k </w:t>
                </w:r>
                <w:r>
                  <w:rPr>
                    <w:rStyle w:val="Tekstvantijdelijkeaanduiding"/>
                  </w:rPr>
                  <w:t xml:space="preserve">to add a </w:t>
                </w:r>
                <w:r w:rsidRPr="00EE6838">
                  <w:rPr>
                    <w:rStyle w:val="Tekstvantijdelijkeaanduiding"/>
                  </w:rPr>
                  <w:t>dat</w:t>
                </w:r>
                <w:r>
                  <w:rPr>
                    <w:rStyle w:val="Tekstvantijdelijkeaanduiding"/>
                  </w:rPr>
                  <w:t>e</w:t>
                </w:r>
                <w:r w:rsidRPr="00EE6838">
                  <w:rPr>
                    <w:rStyle w:val="Tekstvantijdelijkeaanduiding"/>
                  </w:rPr>
                  <w:t>.</w:t>
                </w:r>
              </w:sdtContent>
            </w:sdt>
            <w:r w:rsidRPr="00EE6838">
              <w:rPr>
                <w:rFonts w:asciiTheme="majorHAnsi" w:hAnsiTheme="majorHAnsi" w:cstheme="majorHAnsi"/>
              </w:rPr>
              <w:t xml:space="preserve"> </w:t>
            </w:r>
          </w:p>
          <w:p w14:paraId="3C94F7AB" w14:textId="55E4D288" w:rsidR="006C2494" w:rsidRDefault="006C2494" w:rsidP="008349D1">
            <w:pPr>
              <w:pStyle w:val="UZTekstOpsom"/>
            </w:pPr>
            <w:r w:rsidRPr="008349D1">
              <w:rPr>
                <w:b/>
                <w:iCs/>
              </w:rPr>
              <w:t>HSCT</w:t>
            </w:r>
            <w:r w:rsidRPr="00EE6838">
              <w:t xml:space="preserve"> done &gt;</w:t>
            </w:r>
            <w:r>
              <w:t xml:space="preserve"> </w:t>
            </w:r>
            <w:r w:rsidRPr="00EE6838">
              <w:t>12 weeks before leukapheresis?</w:t>
            </w:r>
          </w:p>
          <w:p w14:paraId="7DEB8B6F" w14:textId="00C23B7D" w:rsidR="008349D1" w:rsidRPr="00EE6838" w:rsidRDefault="008349D1" w:rsidP="00B4274A">
            <w:pPr>
              <w:tabs>
                <w:tab w:val="left" w:pos="238"/>
              </w:tabs>
              <w:spacing w:after="60"/>
              <w:rPr>
                <w:rFonts w:asciiTheme="majorHAnsi" w:hAnsiTheme="majorHAnsi" w:cstheme="majorHAnsi"/>
              </w:rPr>
            </w:pPr>
            <w:r>
              <w:rPr>
                <w:b/>
              </w:rPr>
              <w:tab/>
            </w:r>
            <w:sdt>
              <w:sdtPr>
                <w:rPr>
                  <w:b/>
                </w:rPr>
                <w:id w:val="-290752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</w:t>
            </w:r>
            <w:r>
              <w:t>NA</w:t>
            </w:r>
            <w:r w:rsidRPr="002842B6">
              <w:t> </w:t>
            </w:r>
            <w:sdt>
              <w:sdtPr>
                <w:rPr>
                  <w:b/>
                </w:rPr>
                <w:id w:val="-1180120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N</w:t>
            </w:r>
            <w:r>
              <w:t>o</w:t>
            </w:r>
            <w:r w:rsidRPr="002842B6">
              <w:t> </w:t>
            </w:r>
            <w:sdt>
              <w:sdtPr>
                <w:rPr>
                  <w:b/>
                </w:rPr>
                <w:id w:val="-2128229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Yes</w:t>
            </w:r>
            <w:r w:rsidRPr="00EE6838">
              <w:rPr>
                <w:rFonts w:asciiTheme="majorHAnsi" w:hAnsiTheme="majorHAnsi" w:cstheme="majorHAnsi"/>
              </w:rPr>
              <w:t xml:space="preserve">: </w:t>
            </w:r>
            <w:r w:rsidRPr="008349D1">
              <w:rPr>
                <w:rFonts w:asciiTheme="majorHAnsi" w:hAnsiTheme="majorHAnsi" w:cstheme="majorHAnsi"/>
              </w:rPr>
              <w:t>date HSCT</w:t>
            </w:r>
            <w:r w:rsidRPr="00EE6838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Style w:val="UZIngevuldVeld"/>
                </w:rPr>
                <w:id w:val="-717738743"/>
                <w:placeholder>
                  <w:docPart w:val="1AD2A0C6A0934F169DDC29D829FBC158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>
                  <w:rPr>
                    <w:rStyle w:val="Tekstvantijdelijkeaanduiding"/>
                  </w:rPr>
                  <w:t>C</w:t>
                </w:r>
                <w:r w:rsidRPr="00EE6838">
                  <w:rPr>
                    <w:rStyle w:val="Tekstvantijdelijkeaanduiding"/>
                  </w:rPr>
                  <w:t>li</w:t>
                </w:r>
                <w:r>
                  <w:rPr>
                    <w:rStyle w:val="Tekstvantijdelijkeaanduiding"/>
                  </w:rPr>
                  <w:t>c</w:t>
                </w:r>
                <w:r w:rsidRPr="00EE6838">
                  <w:rPr>
                    <w:rStyle w:val="Tekstvantijdelijkeaanduiding"/>
                  </w:rPr>
                  <w:t xml:space="preserve">k </w:t>
                </w:r>
                <w:r>
                  <w:rPr>
                    <w:rStyle w:val="Tekstvantijdelijkeaanduiding"/>
                  </w:rPr>
                  <w:t xml:space="preserve">to add a </w:t>
                </w:r>
                <w:r w:rsidRPr="00EE6838">
                  <w:rPr>
                    <w:rStyle w:val="Tekstvantijdelijkeaanduiding"/>
                  </w:rPr>
                  <w:t>dat</w:t>
                </w:r>
                <w:r>
                  <w:rPr>
                    <w:rStyle w:val="Tekstvantijdelijkeaanduiding"/>
                  </w:rPr>
                  <w:t>e</w:t>
                </w:r>
                <w:r w:rsidRPr="00EE6838">
                  <w:rPr>
                    <w:rStyle w:val="Tekstvantijdelijkeaanduiding"/>
                  </w:rPr>
                  <w:t>.</w:t>
                </w:r>
              </w:sdtContent>
            </w:sdt>
            <w:r w:rsidRPr="00EE6838">
              <w:rPr>
                <w:rFonts w:asciiTheme="majorHAnsi" w:hAnsiTheme="majorHAnsi" w:cstheme="majorHAnsi"/>
              </w:rPr>
              <w:t xml:space="preserve"> </w:t>
            </w:r>
          </w:p>
          <w:p w14:paraId="03A62535" w14:textId="40CFDFEF" w:rsidR="006C2494" w:rsidRPr="00EE6838" w:rsidRDefault="006C2494" w:rsidP="00B4274A">
            <w:pPr>
              <w:pStyle w:val="UZTekstOpsom"/>
              <w:rPr>
                <w:rFonts w:asciiTheme="majorHAnsi" w:hAnsiTheme="majorHAnsi" w:cstheme="majorHAnsi"/>
              </w:rPr>
            </w:pPr>
            <w:r w:rsidRPr="007E48EF">
              <w:rPr>
                <w:rStyle w:val="UZnummeringChar"/>
                <w:b/>
                <w:bCs/>
                <w:lang w:val="en-US"/>
              </w:rPr>
              <w:t>Other</w:t>
            </w:r>
            <w:r w:rsidRPr="008349D1">
              <w:t>?</w:t>
            </w:r>
            <w:r w:rsidR="00C049A6">
              <w:t xml:space="preserve"> </w:t>
            </w:r>
            <w:sdt>
              <w:sdtPr>
                <w:rPr>
                  <w:rStyle w:val="UZIngevuldVeld"/>
                </w:rPr>
                <w:id w:val="-1167020592"/>
                <w:placeholder>
                  <w:docPart w:val="C042B01F2AD44C64B5BAE329589AF622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C049A6" w:rsidRPr="00596626">
                  <w:rPr>
                    <w:rStyle w:val="Tekstvantijdelijkeaanduiding"/>
                  </w:rPr>
                  <w:t>Click to add text.</w:t>
                </w:r>
              </w:sdtContent>
            </w:sdt>
            <w:r w:rsidRPr="00EE6838">
              <w:rPr>
                <w:rFonts w:asciiTheme="majorHAnsi" w:hAnsiTheme="majorHAnsi" w:cstheme="majorHAnsi"/>
              </w:rPr>
              <w:t xml:space="preserve"> </w:t>
            </w:r>
          </w:p>
          <w:p w14:paraId="17EE0253" w14:textId="01655907" w:rsidR="006C2494" w:rsidRPr="008349D1" w:rsidRDefault="008349D1" w:rsidP="00B4274A">
            <w:pPr>
              <w:tabs>
                <w:tab w:val="left" w:pos="238"/>
              </w:tabs>
              <w:rPr>
                <w:rFonts w:asciiTheme="majorHAnsi" w:hAnsiTheme="majorHAnsi" w:cstheme="majorHAnsi"/>
              </w:rPr>
            </w:pPr>
            <w:r>
              <w:rPr>
                <w:b/>
              </w:rPr>
              <w:tab/>
            </w:r>
            <w:sdt>
              <w:sdtPr>
                <w:rPr>
                  <w:b/>
                </w:rPr>
                <w:id w:val="-1289818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</w:t>
            </w:r>
            <w:r>
              <w:t>NA</w:t>
            </w:r>
            <w:r w:rsidRPr="002842B6">
              <w:t> </w:t>
            </w:r>
            <w:sdt>
              <w:sdtPr>
                <w:rPr>
                  <w:b/>
                </w:rPr>
                <w:id w:val="168271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N</w:t>
            </w:r>
            <w:r>
              <w:t>o</w:t>
            </w:r>
            <w:r w:rsidRPr="002842B6">
              <w:t> </w:t>
            </w:r>
            <w:sdt>
              <w:sdtPr>
                <w:rPr>
                  <w:b/>
                </w:rPr>
                <w:id w:val="-57435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42B6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2842B6">
              <w:t xml:space="preserve"> Yes</w:t>
            </w:r>
            <w:r w:rsidRPr="00EE6838">
              <w:rPr>
                <w:rFonts w:asciiTheme="majorHAnsi" w:hAnsiTheme="majorHAnsi" w:cstheme="majorHAnsi"/>
              </w:rPr>
              <w:t xml:space="preserve">: last administration: </w:t>
            </w:r>
            <w:sdt>
              <w:sdtPr>
                <w:rPr>
                  <w:rStyle w:val="UZIngevuldVeld"/>
                </w:rPr>
                <w:id w:val="-1434502179"/>
                <w:placeholder>
                  <w:docPart w:val="1E674743CCCB4BF0ACD203B867C99BD8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>
                  <w:rPr>
                    <w:rStyle w:val="Tekstvantijdelijkeaanduiding"/>
                  </w:rPr>
                  <w:t>C</w:t>
                </w:r>
                <w:r w:rsidRPr="00EE6838">
                  <w:rPr>
                    <w:rStyle w:val="Tekstvantijdelijkeaanduiding"/>
                  </w:rPr>
                  <w:t>li</w:t>
                </w:r>
                <w:r>
                  <w:rPr>
                    <w:rStyle w:val="Tekstvantijdelijkeaanduiding"/>
                  </w:rPr>
                  <w:t>c</w:t>
                </w:r>
                <w:r w:rsidRPr="00EE6838">
                  <w:rPr>
                    <w:rStyle w:val="Tekstvantijdelijkeaanduiding"/>
                  </w:rPr>
                  <w:t xml:space="preserve">k </w:t>
                </w:r>
                <w:r>
                  <w:rPr>
                    <w:rStyle w:val="Tekstvantijdelijkeaanduiding"/>
                  </w:rPr>
                  <w:t xml:space="preserve">to add a </w:t>
                </w:r>
                <w:r w:rsidRPr="00EE6838">
                  <w:rPr>
                    <w:rStyle w:val="Tekstvantijdelijkeaanduiding"/>
                  </w:rPr>
                  <w:t>dat</w:t>
                </w:r>
                <w:r>
                  <w:rPr>
                    <w:rStyle w:val="Tekstvantijdelijkeaanduiding"/>
                  </w:rPr>
                  <w:t>e</w:t>
                </w:r>
                <w:r w:rsidRPr="00EE6838">
                  <w:rPr>
                    <w:rStyle w:val="Tekstvantijdelijkeaanduiding"/>
                  </w:rPr>
                  <w:t>.</w:t>
                </w:r>
              </w:sdtContent>
            </w:sdt>
            <w:r w:rsidRPr="00EE6838">
              <w:rPr>
                <w:rFonts w:asciiTheme="majorHAnsi" w:hAnsiTheme="majorHAnsi" w:cstheme="majorHAnsi"/>
              </w:rPr>
              <w:t xml:space="preserve"> </w:t>
            </w:r>
          </w:p>
        </w:tc>
      </w:tr>
    </w:tbl>
    <w:p w14:paraId="1983CA9C" w14:textId="67E42A1B" w:rsidR="00F07E57" w:rsidRDefault="00F07E57" w:rsidP="00343CD0"/>
    <w:tbl>
      <w:tblPr>
        <w:tblStyle w:val="Tabelraster"/>
        <w:tblW w:w="10001" w:type="dxa"/>
        <w:tblInd w:w="-5" w:type="dxa"/>
        <w:tblBorders>
          <w:top w:val="single" w:sz="4" w:space="0" w:color="1E64C8" w:themeColor="text2"/>
          <w:left w:val="none" w:sz="0" w:space="0" w:color="auto"/>
          <w:bottom w:val="single" w:sz="4" w:space="0" w:color="1E64C8" w:themeColor="text2"/>
          <w:right w:val="none" w:sz="0" w:space="0" w:color="auto"/>
          <w:insideH w:val="single" w:sz="4" w:space="0" w:color="1E64C8" w:themeColor="text2"/>
          <w:insideV w:val="single" w:sz="4" w:space="0" w:color="1E64C8" w:themeColor="text2"/>
        </w:tblBorders>
        <w:tblCellMar>
          <w:top w:w="60" w:type="dxa"/>
          <w:left w:w="119" w:type="dxa"/>
          <w:bottom w:w="57" w:type="dxa"/>
          <w:right w:w="119" w:type="dxa"/>
        </w:tblCellMar>
        <w:tblLook w:val="04A0" w:firstRow="1" w:lastRow="0" w:firstColumn="1" w:lastColumn="0" w:noHBand="0" w:noVBand="1"/>
      </w:tblPr>
      <w:tblGrid>
        <w:gridCol w:w="4999"/>
        <w:gridCol w:w="5002"/>
      </w:tblGrid>
      <w:tr w:rsidR="00A22F7A" w:rsidRPr="00A22F7A" w14:paraId="7DDE2D48" w14:textId="77777777" w:rsidTr="00C928CF">
        <w:trPr>
          <w:trHeight w:hRule="exact" w:val="357"/>
        </w:trPr>
        <w:tc>
          <w:tcPr>
            <w:tcW w:w="10001" w:type="dxa"/>
            <w:gridSpan w:val="2"/>
            <w:shd w:val="clear" w:color="auto" w:fill="1E64C8" w:themeFill="text2"/>
            <w:vAlign w:val="center"/>
          </w:tcPr>
          <w:p w14:paraId="4306FB29" w14:textId="7A10666E" w:rsidR="00273195" w:rsidRPr="00A22F7A" w:rsidRDefault="00273195" w:rsidP="004F51F1">
            <w:pPr>
              <w:pStyle w:val="UZTabeltitel"/>
              <w:rPr>
                <w:color w:val="FFFFFF" w:themeColor="background1"/>
              </w:rPr>
            </w:pPr>
            <w:r>
              <w:br w:type="page"/>
            </w:r>
            <w:r w:rsidRPr="00A22F7A">
              <w:rPr>
                <w:color w:val="FFFFFF" w:themeColor="background1"/>
              </w:rPr>
              <w:t>PERSONAL INFORMATION</w:t>
            </w:r>
            <w:r w:rsidR="00A22F7A" w:rsidRPr="00A22F7A">
              <w:rPr>
                <w:color w:val="FFFFFF" w:themeColor="background1"/>
              </w:rPr>
              <w:t> </w:t>
            </w:r>
            <w:r w:rsidRPr="00A22F7A">
              <w:rPr>
                <w:b w:val="0"/>
                <w:bCs/>
                <w:color w:val="FFFFFF" w:themeColor="background1"/>
              </w:rPr>
              <w:t>(only provide this information to the CAR-T physician and CAR-T coordinator)</w:t>
            </w:r>
          </w:p>
        </w:tc>
      </w:tr>
      <w:tr w:rsidR="00273195" w:rsidRPr="00EE6838" w14:paraId="6A5DBFC7" w14:textId="77777777" w:rsidTr="00C928CF">
        <w:trPr>
          <w:trHeight w:val="418"/>
        </w:trPr>
        <w:tc>
          <w:tcPr>
            <w:tcW w:w="4999" w:type="dxa"/>
            <w:shd w:val="clear" w:color="auto" w:fill="auto"/>
          </w:tcPr>
          <w:p w14:paraId="4F7C17BE" w14:textId="77777777" w:rsidR="00273195" w:rsidRPr="00EE6838" w:rsidRDefault="00273195" w:rsidP="0013604D">
            <w:pPr>
              <w:pStyle w:val="UZTabeltekst"/>
            </w:pPr>
            <w:r w:rsidRPr="00EE6838">
              <w:t xml:space="preserve">Full Name </w:t>
            </w:r>
            <w:r w:rsidRPr="00D54652">
              <w:rPr>
                <w:sz w:val="14"/>
                <w:szCs w:val="14"/>
              </w:rPr>
              <w:t>(First name - second name (if appl) – Last name)</w:t>
            </w:r>
            <w:r w:rsidRPr="00EE6838">
              <w:t>:</w:t>
            </w:r>
          </w:p>
          <w:p w14:paraId="1D50D2BD" w14:textId="0FAEAF41" w:rsidR="007D329E" w:rsidRPr="00596626" w:rsidRDefault="00000000" w:rsidP="00275EE8">
            <w:sdt>
              <w:sdtPr>
                <w:rPr>
                  <w:rStyle w:val="UZIngevuldVeld"/>
                </w:rPr>
                <w:id w:val="-354819746"/>
                <w:placeholder>
                  <w:docPart w:val="90064B84F8E949DA8A8CA87B600E7328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7D329E" w:rsidRPr="00596626">
                  <w:rPr>
                    <w:rStyle w:val="Tekstvantijdelijkeaanduiding"/>
                  </w:rPr>
                  <w:t>Click to add text.</w:t>
                </w:r>
              </w:sdtContent>
            </w:sdt>
            <w:r w:rsidR="007D329E" w:rsidRPr="00596626">
              <w:t xml:space="preserve"> </w:t>
            </w:r>
          </w:p>
          <w:p w14:paraId="4D691F0E" w14:textId="77777777" w:rsidR="00273195" w:rsidRPr="00EE6838" w:rsidRDefault="00273195" w:rsidP="0013604D">
            <w:pPr>
              <w:pStyle w:val="UZTabeltekst"/>
            </w:pPr>
          </w:p>
          <w:p w14:paraId="54D93CF8" w14:textId="7204C191" w:rsidR="00273195" w:rsidRPr="00EE6838" w:rsidRDefault="00273195" w:rsidP="00275EE8">
            <w:pPr>
              <w:pStyle w:val="UZTabeltekst"/>
            </w:pPr>
            <w:r w:rsidRPr="00EE6838">
              <w:t>Date of Birth:</w:t>
            </w:r>
            <w:r w:rsidR="007D329E">
              <w:t xml:space="preserve"> </w:t>
            </w:r>
            <w:sdt>
              <w:sdtPr>
                <w:rPr>
                  <w:rStyle w:val="UZIngevuldVeld"/>
                </w:rPr>
                <w:id w:val="-338240528"/>
                <w:placeholder>
                  <w:docPart w:val="EC85F5B9F72C4913A36906FCD1926810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7D329E" w:rsidRPr="00596626">
                  <w:rPr>
                    <w:rStyle w:val="Tekstvantijdelijkeaanduiding"/>
                  </w:rPr>
                  <w:t>Choose a date.</w:t>
                </w:r>
              </w:sdtContent>
            </w:sdt>
          </w:p>
          <w:p w14:paraId="2D04CA9D" w14:textId="77777777" w:rsidR="00273195" w:rsidRPr="00EE6838" w:rsidRDefault="00273195" w:rsidP="0013604D">
            <w:pPr>
              <w:pStyle w:val="UZTabeltekst"/>
            </w:pPr>
          </w:p>
          <w:p w14:paraId="74E8E449" w14:textId="421D2000" w:rsidR="00273195" w:rsidRPr="00EE6838" w:rsidRDefault="00273195" w:rsidP="00275EE8">
            <w:r w:rsidRPr="00EE6838">
              <w:t>National Insurance number:</w:t>
            </w:r>
            <w:r w:rsidR="007D329E">
              <w:t xml:space="preserve"> </w:t>
            </w:r>
            <w:sdt>
              <w:sdtPr>
                <w:rPr>
                  <w:rStyle w:val="UZIngevuldVeld"/>
                </w:rPr>
                <w:id w:val="-117067355"/>
                <w:placeholder>
                  <w:docPart w:val="43D1080928FA4F8D8035C5B01004C823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7D329E" w:rsidRPr="00596626">
                  <w:rPr>
                    <w:rStyle w:val="Tekstvantijdelijkeaanduiding"/>
                  </w:rPr>
                  <w:t>Click to add text.</w:t>
                </w:r>
              </w:sdtContent>
            </w:sdt>
            <w:r w:rsidR="007D329E" w:rsidRPr="00596626">
              <w:t xml:space="preserve"> </w:t>
            </w:r>
          </w:p>
        </w:tc>
        <w:tc>
          <w:tcPr>
            <w:tcW w:w="5002" w:type="dxa"/>
            <w:shd w:val="clear" w:color="auto" w:fill="auto"/>
          </w:tcPr>
          <w:p w14:paraId="258AC4E0" w14:textId="77777777" w:rsidR="00273195" w:rsidRPr="00EE6838" w:rsidRDefault="00273195" w:rsidP="007D329E">
            <w:pPr>
              <w:pStyle w:val="UZTabeltekst"/>
              <w:tabs>
                <w:tab w:val="clear" w:pos="3007"/>
                <w:tab w:val="left" w:pos="357"/>
              </w:tabs>
            </w:pPr>
            <w:r w:rsidRPr="00EE6838">
              <w:t>Address:</w:t>
            </w:r>
          </w:p>
          <w:p w14:paraId="59ED3815" w14:textId="319494C0" w:rsidR="007D329E" w:rsidRPr="00596626" w:rsidRDefault="00273195" w:rsidP="00275EE8">
            <w:pPr>
              <w:pStyle w:val="UZTabeltekst"/>
              <w:tabs>
                <w:tab w:val="clear" w:pos="3007"/>
                <w:tab w:val="left" w:pos="357"/>
              </w:tabs>
            </w:pPr>
            <w:r w:rsidRPr="00EE6838">
              <w:sym w:font="Wingdings" w:char="F02A"/>
            </w:r>
            <w:r w:rsidR="007D329E">
              <w:tab/>
            </w:r>
            <w:sdt>
              <w:sdtPr>
                <w:rPr>
                  <w:rStyle w:val="UZIngevuldVeld"/>
                </w:rPr>
                <w:id w:val="-1510666583"/>
                <w:placeholder>
                  <w:docPart w:val="321C131B9F5F4D898FF2E02A62610FC2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7D329E" w:rsidRPr="00596626">
                  <w:rPr>
                    <w:rStyle w:val="Tekstvantijdelijkeaanduiding"/>
                  </w:rPr>
                  <w:t>Click to add text.</w:t>
                </w:r>
              </w:sdtContent>
            </w:sdt>
            <w:r w:rsidR="007D329E" w:rsidRPr="00596626">
              <w:t xml:space="preserve"> </w:t>
            </w:r>
          </w:p>
          <w:p w14:paraId="4337F703" w14:textId="43213413" w:rsidR="007D329E" w:rsidRPr="00596626" w:rsidRDefault="007D329E" w:rsidP="00275EE8">
            <w:pPr>
              <w:tabs>
                <w:tab w:val="left" w:pos="357"/>
              </w:tabs>
            </w:pPr>
            <w:r>
              <w:tab/>
            </w:r>
            <w:sdt>
              <w:sdtPr>
                <w:rPr>
                  <w:rStyle w:val="UZIngevuldVeld"/>
                </w:rPr>
                <w:id w:val="-110134298"/>
                <w:placeholder>
                  <w:docPart w:val="026C610157524403877187FFB1102230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Pr="00596626">
                  <w:rPr>
                    <w:rStyle w:val="Tekstvantijdelijkeaanduiding"/>
                  </w:rPr>
                  <w:t>Click to add text.</w:t>
                </w:r>
              </w:sdtContent>
            </w:sdt>
            <w:r w:rsidRPr="00596626">
              <w:t xml:space="preserve"> </w:t>
            </w:r>
          </w:p>
          <w:p w14:paraId="40EDA583" w14:textId="77777777" w:rsidR="00273195" w:rsidRPr="00EE6838" w:rsidRDefault="00273195" w:rsidP="007D329E">
            <w:pPr>
              <w:pStyle w:val="UZTabeltekst"/>
              <w:tabs>
                <w:tab w:val="clear" w:pos="3007"/>
                <w:tab w:val="left" w:pos="357"/>
              </w:tabs>
            </w:pPr>
          </w:p>
          <w:p w14:paraId="77F357AC" w14:textId="77777777" w:rsidR="00273195" w:rsidRPr="00EE6838" w:rsidRDefault="00273195" w:rsidP="007D329E">
            <w:pPr>
              <w:pStyle w:val="UZTabeltekst"/>
              <w:tabs>
                <w:tab w:val="clear" w:pos="3007"/>
                <w:tab w:val="left" w:pos="357"/>
              </w:tabs>
            </w:pPr>
            <w:r w:rsidRPr="00EE6838">
              <w:t>E-mail address of the parents:</w:t>
            </w:r>
          </w:p>
          <w:p w14:paraId="4D776475" w14:textId="3C620A84" w:rsidR="00273195" w:rsidRPr="00EE6838" w:rsidRDefault="00273195" w:rsidP="00275EE8">
            <w:pPr>
              <w:pStyle w:val="UZTabeltekst"/>
              <w:tabs>
                <w:tab w:val="clear" w:pos="3007"/>
                <w:tab w:val="left" w:pos="357"/>
              </w:tabs>
            </w:pPr>
            <w:r w:rsidRPr="00EE6838">
              <w:sym w:font="Wingdings" w:char="F03A"/>
            </w:r>
            <w:r w:rsidR="007D329E">
              <w:t xml:space="preserve"> </w:t>
            </w:r>
            <w:r w:rsidR="007D329E">
              <w:tab/>
            </w:r>
            <w:sdt>
              <w:sdtPr>
                <w:rPr>
                  <w:rStyle w:val="UZIngevuldVeld"/>
                </w:rPr>
                <w:id w:val="34163987"/>
                <w:placeholder>
                  <w:docPart w:val="8C9565711D9F495680A2510691C3860E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7D329E" w:rsidRPr="00596626">
                  <w:rPr>
                    <w:rStyle w:val="Tekstvantijdelijkeaanduiding"/>
                  </w:rPr>
                  <w:t>Click to add text.</w:t>
                </w:r>
              </w:sdtContent>
            </w:sdt>
          </w:p>
          <w:p w14:paraId="7855C9D2" w14:textId="77777777" w:rsidR="00273195" w:rsidRPr="00EE6838" w:rsidRDefault="00273195" w:rsidP="007D329E">
            <w:pPr>
              <w:pStyle w:val="UZTabeltekst"/>
              <w:tabs>
                <w:tab w:val="clear" w:pos="3007"/>
                <w:tab w:val="left" w:pos="357"/>
              </w:tabs>
            </w:pPr>
          </w:p>
          <w:p w14:paraId="0E2C7E05" w14:textId="77777777" w:rsidR="00273195" w:rsidRPr="00EE6838" w:rsidRDefault="00273195" w:rsidP="007D329E">
            <w:pPr>
              <w:pStyle w:val="UZTabeltekst"/>
              <w:tabs>
                <w:tab w:val="clear" w:pos="3007"/>
                <w:tab w:val="left" w:pos="357"/>
              </w:tabs>
            </w:pPr>
            <w:r w:rsidRPr="00EE6838">
              <w:t>Phone number of the parents:</w:t>
            </w:r>
          </w:p>
          <w:p w14:paraId="5BEB3BB0" w14:textId="508283DF" w:rsidR="00273195" w:rsidRPr="00EE6838" w:rsidRDefault="00273195" w:rsidP="00275EE8">
            <w:pPr>
              <w:pStyle w:val="UZTabeltekst"/>
              <w:tabs>
                <w:tab w:val="clear" w:pos="3007"/>
                <w:tab w:val="left" w:pos="357"/>
              </w:tabs>
            </w:pPr>
            <w:r w:rsidRPr="00EE6838">
              <w:sym w:font="Wingdings" w:char="F029"/>
            </w:r>
            <w:r w:rsidR="007D329E">
              <w:t xml:space="preserve"> </w:t>
            </w:r>
            <w:r w:rsidR="007D329E">
              <w:tab/>
            </w:r>
            <w:sdt>
              <w:sdtPr>
                <w:rPr>
                  <w:rStyle w:val="UZIngevuldVeld"/>
                </w:rPr>
                <w:id w:val="812915211"/>
                <w:placeholder>
                  <w:docPart w:val="91D40D007A7643B8B3290183FB62988D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7D329E" w:rsidRPr="00596626">
                  <w:rPr>
                    <w:rStyle w:val="Tekstvantijdelijkeaanduiding"/>
                  </w:rPr>
                  <w:t>Click to add text.</w:t>
                </w:r>
              </w:sdtContent>
            </w:sdt>
            <w:r w:rsidR="007D329E" w:rsidRPr="00596626">
              <w:t xml:space="preserve"> </w:t>
            </w:r>
          </w:p>
        </w:tc>
      </w:tr>
      <w:tr w:rsidR="004F51F1" w:rsidRPr="004F51F1" w14:paraId="0CE2F88F" w14:textId="77777777" w:rsidTr="004F51F1">
        <w:trPr>
          <w:trHeight w:val="270"/>
        </w:trPr>
        <w:tc>
          <w:tcPr>
            <w:tcW w:w="10001" w:type="dxa"/>
            <w:gridSpan w:val="2"/>
            <w:shd w:val="clear" w:color="auto" w:fill="E7E6E6" w:themeFill="background2"/>
            <w:vAlign w:val="center"/>
          </w:tcPr>
          <w:p w14:paraId="29932443" w14:textId="47D9E5A6" w:rsidR="00273195" w:rsidRPr="004F51F1" w:rsidRDefault="00273195" w:rsidP="004F51F1">
            <w:pPr>
              <w:pStyle w:val="UZTabeltitel"/>
              <w:rPr>
                <w:sz w:val="18"/>
                <w:szCs w:val="18"/>
              </w:rPr>
            </w:pPr>
            <w:r w:rsidRPr="004F51F1">
              <w:rPr>
                <w:sz w:val="18"/>
                <w:szCs w:val="18"/>
              </w:rPr>
              <w:t>Central line?</w:t>
            </w:r>
            <w:r w:rsidR="004F51F1" w:rsidRPr="002842B6">
              <w:rPr>
                <w:b w:val="0"/>
                <w:bCs/>
                <w:color w:val="auto"/>
                <w:sz w:val="18"/>
                <w:szCs w:val="18"/>
              </w:rPr>
              <w:t> </w:t>
            </w:r>
            <w:sdt>
              <w:sdtPr>
                <w:rPr>
                  <w:b w:val="0"/>
                  <w:bCs/>
                  <w:color w:val="auto"/>
                  <w:sz w:val="18"/>
                  <w:szCs w:val="18"/>
                </w:rPr>
                <w:id w:val="-1744868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51F1" w:rsidRPr="002842B6">
                  <w:rPr>
                    <w:rFonts w:ascii="MS Gothic" w:eastAsia="MS Gothic" w:hAnsi="MS Gothic"/>
                    <w:b w:val="0"/>
                    <w:bCs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4F51F1" w:rsidRPr="002842B6">
              <w:rPr>
                <w:b w:val="0"/>
                <w:bCs/>
                <w:color w:val="auto"/>
                <w:sz w:val="18"/>
                <w:szCs w:val="18"/>
              </w:rPr>
              <w:t xml:space="preserve"> Yes</w:t>
            </w:r>
            <w:r w:rsidR="004F51F1" w:rsidRPr="002842B6">
              <w:rPr>
                <w:b w:val="0"/>
                <w:bCs/>
                <w:color w:val="auto"/>
                <w:sz w:val="18"/>
                <w:szCs w:val="18"/>
              </w:rPr>
              <w:t> </w:t>
            </w:r>
            <w:sdt>
              <w:sdtPr>
                <w:rPr>
                  <w:b w:val="0"/>
                  <w:bCs/>
                  <w:color w:val="auto"/>
                  <w:sz w:val="18"/>
                  <w:szCs w:val="18"/>
                </w:rPr>
                <w:id w:val="-369073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51F1" w:rsidRPr="002842B6">
                  <w:rPr>
                    <w:rFonts w:ascii="MS Gothic" w:eastAsia="MS Gothic" w:hAnsi="MS Gothic"/>
                    <w:b w:val="0"/>
                    <w:bCs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4F51F1" w:rsidRPr="002842B6">
              <w:rPr>
                <w:b w:val="0"/>
                <w:bCs/>
                <w:color w:val="auto"/>
                <w:sz w:val="18"/>
                <w:szCs w:val="18"/>
              </w:rPr>
              <w:t xml:space="preserve"> No</w:t>
            </w:r>
            <w:r w:rsidR="004F51F1">
              <w:rPr>
                <w:b w:val="0"/>
                <w:bCs/>
                <w:color w:val="auto"/>
                <w:sz w:val="18"/>
                <w:szCs w:val="18"/>
              </w:rPr>
              <w:t xml:space="preserve"> </w:t>
            </w:r>
          </w:p>
        </w:tc>
      </w:tr>
      <w:tr w:rsidR="00273195" w:rsidRPr="00EE6838" w14:paraId="3CF57072" w14:textId="77777777" w:rsidTr="0013604D">
        <w:trPr>
          <w:trHeight w:val="418"/>
        </w:trPr>
        <w:tc>
          <w:tcPr>
            <w:tcW w:w="10001" w:type="dxa"/>
            <w:gridSpan w:val="2"/>
            <w:shd w:val="clear" w:color="auto" w:fill="auto"/>
          </w:tcPr>
          <w:p w14:paraId="6FD944CE" w14:textId="7F14F33C" w:rsidR="00E82DC5" w:rsidRDefault="00000000" w:rsidP="00953DE8">
            <w:pPr>
              <w:pStyle w:val="UZTabeltekst"/>
            </w:pPr>
            <w:sdt>
              <w:sdtPr>
                <w:id w:val="-2004808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3195" w:rsidRPr="00EE6838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273195" w:rsidRPr="00EE6838">
              <w:t xml:space="preserve"> PAC, needle: </w:t>
            </w:r>
            <w:sdt>
              <w:sdtPr>
                <w:rPr>
                  <w:rStyle w:val="UZIngevuldVeld"/>
                </w:rPr>
                <w:id w:val="-505131552"/>
                <w:placeholder>
                  <w:docPart w:val="8457E9BA56CA48C89C9F14383A133FD7"/>
                </w:placeholder>
                <w:showingPlcHdr/>
                <w:dropDownList>
                  <w:listItem w:value="Kies een item."/>
                  <w:listItem w:displayText="12 mm" w:value="12 mm"/>
                  <w:listItem w:displayText="15 mm" w:value="15 mm"/>
                  <w:listItem w:displayText="19 mm" w:value="19 mm"/>
                  <w:listItem w:displayText="25 mm" w:value="25 mm"/>
                  <w:listItem w:displayText="32 mm" w:value="32 mm"/>
                  <w:listItem w:displayText="other" w:value="other"/>
                </w:dropDownList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6E0D11">
                  <w:rPr>
                    <w:rStyle w:val="Tekstvantijdelijkeaanduiding"/>
                  </w:rPr>
                  <w:t>Choose</w:t>
                </w:r>
                <w:r w:rsidR="00273195" w:rsidRPr="00EE6838">
                  <w:rPr>
                    <w:rStyle w:val="Tekstvantijdelijkeaanduiding"/>
                  </w:rPr>
                  <w:t xml:space="preserve"> </w:t>
                </w:r>
                <w:r w:rsidR="006E0D11">
                  <w:rPr>
                    <w:rStyle w:val="Tekstvantijdelijkeaanduiding"/>
                  </w:rPr>
                  <w:t>a</w:t>
                </w:r>
                <w:r w:rsidR="00273195" w:rsidRPr="00EE6838">
                  <w:rPr>
                    <w:rStyle w:val="Tekstvantijdelijkeaanduiding"/>
                  </w:rPr>
                  <w:t>n item.</w:t>
                </w:r>
              </w:sdtContent>
            </w:sdt>
          </w:p>
          <w:p w14:paraId="7ABF6ED6" w14:textId="14C07D8D" w:rsidR="00E82DC5" w:rsidRDefault="00000000" w:rsidP="0013604D">
            <w:pPr>
              <w:pStyle w:val="UZTabeltekst"/>
            </w:pPr>
            <w:sdt>
              <w:sdtPr>
                <w:id w:val="2027899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3195" w:rsidRPr="00EE6838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273195" w:rsidRPr="00EE6838">
              <w:t xml:space="preserve"> Hickman  </w:t>
            </w:r>
          </w:p>
          <w:p w14:paraId="7A662DBC" w14:textId="210C32F9" w:rsidR="00273195" w:rsidRPr="00EE6838" w:rsidRDefault="00000000" w:rsidP="00953DE8">
            <w:pPr>
              <w:pStyle w:val="UZTabeltekst"/>
            </w:pPr>
            <w:sdt>
              <w:sdtPr>
                <w:id w:val="-1293054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3195" w:rsidRPr="00EE6838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273195" w:rsidRPr="00EE6838">
              <w:t xml:space="preserve"> Other</w:t>
            </w:r>
            <w:r w:rsidR="0071196C">
              <w:t xml:space="preserve">: </w:t>
            </w:r>
            <w:sdt>
              <w:sdtPr>
                <w:rPr>
                  <w:rStyle w:val="UZIngevuldVeld"/>
                </w:rPr>
                <w:id w:val="-2118973873"/>
                <w:placeholder>
                  <w:docPart w:val="C92D93AB468B409DB26A8B680A0CAC61"/>
                </w:placeholder>
                <w:showingPlcHdr/>
                <w:text/>
              </w:sdtPr>
              <w:sdtEndPr>
                <w:rPr>
                  <w:rStyle w:val="Standaardalinea-lettertype"/>
                  <w:rFonts w:ascii="Arial" w:hAnsi="Arial"/>
                  <w:color w:val="auto"/>
                </w:rPr>
              </w:sdtEndPr>
              <w:sdtContent>
                <w:r w:rsidR="0071196C" w:rsidRPr="00596626">
                  <w:rPr>
                    <w:rStyle w:val="Tekstvantijdelijkeaanduiding"/>
                  </w:rPr>
                  <w:t>Click to add text.</w:t>
                </w:r>
              </w:sdtContent>
            </w:sdt>
          </w:p>
        </w:tc>
      </w:tr>
    </w:tbl>
    <w:p w14:paraId="36179DA1" w14:textId="77777777" w:rsidR="00273195" w:rsidRDefault="00273195" w:rsidP="00343CD0"/>
    <w:sectPr w:rsidR="00273195" w:rsidSect="005B016A">
      <w:footerReference w:type="default" r:id="rId13"/>
      <w:footerReference w:type="first" r:id="rId14"/>
      <w:pgSz w:w="11906" w:h="16838" w:code="9"/>
      <w:pgMar w:top="953" w:right="953" w:bottom="1429" w:left="953" w:header="709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29525" w14:textId="77777777" w:rsidR="006E7E8D" w:rsidRDefault="006E7E8D" w:rsidP="004A4A04">
      <w:pPr>
        <w:spacing w:line="240" w:lineRule="auto"/>
        <w:ind w:left="476"/>
        <w:rPr>
          <w:color w:val="1E64C8" w:themeColor="accent1"/>
        </w:rPr>
      </w:pPr>
    </w:p>
    <w:p w14:paraId="49C06084" w14:textId="77777777" w:rsidR="006E7E8D" w:rsidRDefault="006E7E8D" w:rsidP="004A4A04">
      <w:pPr>
        <w:spacing w:line="240" w:lineRule="auto"/>
        <w:ind w:left="476"/>
        <w:rPr>
          <w:color w:val="1E64C8" w:themeColor="accent1"/>
        </w:rPr>
      </w:pPr>
    </w:p>
    <w:p w14:paraId="74438B02" w14:textId="77777777" w:rsidR="006E7E8D" w:rsidRPr="00597351" w:rsidRDefault="006E7E8D" w:rsidP="004A4A04">
      <w:pPr>
        <w:spacing w:line="240" w:lineRule="auto"/>
        <w:ind w:left="476"/>
        <w:rPr>
          <w:color w:val="1E64C8" w:themeColor="accent1"/>
        </w:rPr>
      </w:pPr>
      <w:r w:rsidRPr="000400D6">
        <w:rPr>
          <w:color w:val="1E64C8" w:themeColor="accent1"/>
        </w:rPr>
        <w:separator/>
      </w:r>
    </w:p>
  </w:endnote>
  <w:endnote w:type="continuationSeparator" w:id="0">
    <w:p w14:paraId="411A1C0F" w14:textId="77777777" w:rsidR="006E7E8D" w:rsidRPr="004A4A04" w:rsidRDefault="006E7E8D" w:rsidP="004A4A04">
      <w:pPr>
        <w:pStyle w:val="Voettekst"/>
        <w:jc w:val="lef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 Hew">
    <w:altName w:val="Times New Roman"/>
    <w:charset w:val="00"/>
    <w:family w:val="auto"/>
    <w:pitch w:val="variable"/>
    <w:sig w:usb0="00000001" w:usb1="500160FB" w:usb2="0000001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Vet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B439C" w14:textId="77777777" w:rsidR="008445AE" w:rsidRPr="00BA4B69" w:rsidRDefault="008445AE" w:rsidP="008445AE">
    <w:pPr>
      <w:jc w:val="right"/>
    </w:pPr>
  </w:p>
  <w:p w14:paraId="0B8DB0FC" w14:textId="77777777" w:rsidR="008445AE" w:rsidRPr="00BA4B69" w:rsidRDefault="008445AE" w:rsidP="008445AE">
    <w:pPr>
      <w:jc w:val="right"/>
    </w:pPr>
  </w:p>
  <w:p w14:paraId="55CB6A05" w14:textId="0915560F" w:rsidR="004A4A04" w:rsidRPr="008445AE" w:rsidRDefault="008445AE" w:rsidP="008445AE">
    <w:pPr>
      <w:tabs>
        <w:tab w:val="left" w:pos="1414"/>
        <w:tab w:val="left" w:pos="8889"/>
      </w:tabs>
      <w:jc w:val="right"/>
    </w:pPr>
    <w:r w:rsidRPr="007765C8">
      <w:rPr>
        <w:b/>
        <w:color w:val="1E64C8" w:themeColor="text2"/>
        <w:sz w:val="16"/>
        <w:szCs w:val="16"/>
      </w:rPr>
      <w:t>Pag</w:t>
    </w:r>
    <w:r w:rsidR="00C928CF">
      <w:rPr>
        <w:b/>
        <w:color w:val="1E64C8" w:themeColor="text2"/>
        <w:sz w:val="16"/>
        <w:szCs w:val="16"/>
      </w:rPr>
      <w:t>es</w:t>
    </w:r>
    <w:r w:rsidRPr="007765C8">
      <w:rPr>
        <w:color w:val="1E64C8" w:themeColor="text2"/>
        <w:sz w:val="16"/>
        <w:szCs w:val="16"/>
      </w:rPr>
      <w:t xml:space="preserve"> </w:t>
    </w:r>
    <w:r>
      <w:rPr>
        <w:color w:val="808080" w:themeColor="background1" w:themeShade="80"/>
        <w:sz w:val="16"/>
        <w:szCs w:val="16"/>
      </w:rPr>
      <w:br/>
    </w:r>
    <w:r w:rsidRPr="007765C8">
      <w:rPr>
        <w:color w:val="000000" w:themeColor="text1"/>
        <w:sz w:val="16"/>
        <w:szCs w:val="16"/>
      </w:rPr>
      <w:fldChar w:fldCharType="begin"/>
    </w:r>
    <w:r w:rsidRPr="007765C8">
      <w:rPr>
        <w:color w:val="000000" w:themeColor="text1"/>
        <w:sz w:val="16"/>
        <w:szCs w:val="16"/>
      </w:rPr>
      <w:instrText>PAGE   \* MERGEFORMAT</w:instrText>
    </w:r>
    <w:r w:rsidRPr="007765C8">
      <w:rPr>
        <w:color w:val="000000" w:themeColor="text1"/>
        <w:sz w:val="16"/>
        <w:szCs w:val="16"/>
      </w:rPr>
      <w:fldChar w:fldCharType="separate"/>
    </w:r>
    <w:r w:rsidR="00FE4C81">
      <w:rPr>
        <w:noProof/>
        <w:color w:val="000000" w:themeColor="text1"/>
        <w:sz w:val="16"/>
        <w:szCs w:val="16"/>
      </w:rPr>
      <w:t>3</w:t>
    </w:r>
    <w:r w:rsidRPr="007765C8">
      <w:rPr>
        <w:color w:val="000000" w:themeColor="text1"/>
        <w:sz w:val="16"/>
        <w:szCs w:val="16"/>
      </w:rPr>
      <w:fldChar w:fldCharType="end"/>
    </w:r>
    <w:r w:rsidRPr="007765C8">
      <w:rPr>
        <w:color w:val="000000" w:themeColor="text1"/>
        <w:sz w:val="16"/>
        <w:szCs w:val="16"/>
      </w:rPr>
      <w:t>/</w:t>
    </w:r>
    <w:r w:rsidRPr="007765C8">
      <w:rPr>
        <w:color w:val="000000" w:themeColor="text1"/>
        <w:sz w:val="16"/>
        <w:szCs w:val="16"/>
      </w:rPr>
      <w:fldChar w:fldCharType="begin"/>
    </w:r>
    <w:r w:rsidRPr="007765C8">
      <w:rPr>
        <w:color w:val="000000" w:themeColor="text1"/>
        <w:sz w:val="16"/>
        <w:szCs w:val="16"/>
      </w:rPr>
      <w:instrText xml:space="preserve"> NUMPAGES   \* MERGEFORMAT </w:instrText>
    </w:r>
    <w:r w:rsidRPr="007765C8">
      <w:rPr>
        <w:color w:val="000000" w:themeColor="text1"/>
        <w:sz w:val="16"/>
        <w:szCs w:val="16"/>
      </w:rPr>
      <w:fldChar w:fldCharType="separate"/>
    </w:r>
    <w:r w:rsidR="00FE4C81">
      <w:rPr>
        <w:noProof/>
        <w:color w:val="000000" w:themeColor="text1"/>
        <w:sz w:val="16"/>
        <w:szCs w:val="16"/>
      </w:rPr>
      <w:t>3</w:t>
    </w:r>
    <w:r w:rsidRPr="007765C8">
      <w:rPr>
        <w:noProof/>
        <w:color w:val="000000" w:themeColor="text1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26A37" w14:textId="77777777" w:rsidR="005B016A" w:rsidRDefault="005B016A" w:rsidP="007D299D">
    <w:pPr>
      <w:pStyle w:val="Voettekst"/>
    </w:pPr>
  </w:p>
  <w:p w14:paraId="218176E8" w14:textId="77777777" w:rsidR="005B016A" w:rsidRDefault="005B016A" w:rsidP="007D299D">
    <w:pPr>
      <w:pStyle w:val="Voettekst"/>
    </w:pPr>
  </w:p>
  <w:p w14:paraId="7EBB5B39" w14:textId="77777777" w:rsidR="005B016A" w:rsidRDefault="005B016A" w:rsidP="007D299D">
    <w:pPr>
      <w:pStyle w:val="Voettekst"/>
    </w:pPr>
  </w:p>
  <w:p w14:paraId="74A79BB4" w14:textId="77777777" w:rsidR="005B016A" w:rsidRDefault="005B016A" w:rsidP="007D299D">
    <w:pPr>
      <w:pStyle w:val="Voettekst"/>
    </w:pPr>
  </w:p>
  <w:p w14:paraId="5D0D4E49" w14:textId="77777777" w:rsidR="005B016A" w:rsidRDefault="005B016A" w:rsidP="007D299D">
    <w:pPr>
      <w:pStyle w:val="Voettekst"/>
    </w:pPr>
  </w:p>
  <w:p w14:paraId="62813723" w14:textId="77777777" w:rsidR="004A4A04" w:rsidRDefault="004A4A04" w:rsidP="007D299D">
    <w:pPr>
      <w:pStyle w:val="Voettekst"/>
    </w:pPr>
    <w:r>
      <w:rPr>
        <w:noProof/>
        <w:lang w:val="nl-BE"/>
      </w:rPr>
      <w:drawing>
        <wp:anchor distT="0" distB="0" distL="114300" distR="114300" simplePos="0" relativeHeight="251659264" behindDoc="0" locked="0" layoutInCell="1" allowOverlap="1" wp14:anchorId="00CF20E2" wp14:editId="252D2EBB">
          <wp:simplePos x="0" y="0"/>
          <wp:positionH relativeFrom="page">
            <wp:posOffset>605155</wp:posOffset>
          </wp:positionH>
          <wp:positionV relativeFrom="page">
            <wp:posOffset>9479915</wp:posOffset>
          </wp:positionV>
          <wp:extent cx="4824000" cy="63360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Z Gent_UGent_adres_rgb_400procent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24000" cy="63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9FCBC" w14:textId="77777777" w:rsidR="006E7E8D" w:rsidRPr="00597351" w:rsidRDefault="006E7E8D" w:rsidP="00597351">
      <w:pPr>
        <w:spacing w:line="240" w:lineRule="auto"/>
        <w:ind w:left="476"/>
        <w:rPr>
          <w:color w:val="1E64C8" w:themeColor="accent1"/>
        </w:rPr>
      </w:pPr>
      <w:r w:rsidRPr="000400D6">
        <w:rPr>
          <w:color w:val="1E64C8" w:themeColor="accent1"/>
        </w:rPr>
        <w:separator/>
      </w:r>
    </w:p>
  </w:footnote>
  <w:footnote w:type="continuationSeparator" w:id="0">
    <w:p w14:paraId="28CBAA6D" w14:textId="77777777" w:rsidR="006E7E8D" w:rsidRPr="00597351" w:rsidRDefault="006E7E8D" w:rsidP="00597351">
      <w:pPr>
        <w:spacing w:line="240" w:lineRule="auto"/>
        <w:ind w:left="476"/>
        <w:rPr>
          <w:color w:val="1E64C8" w:themeColor="accent1"/>
        </w:rPr>
      </w:pPr>
      <w:r w:rsidRPr="000400D6">
        <w:rPr>
          <w:color w:val="1E64C8" w:themeColor="accent1"/>
        </w:rPr>
        <w: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45026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E076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4C88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5C2F1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DAEF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CD843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4E64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32B7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7DAA6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BA0E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27040E"/>
    <w:multiLevelType w:val="hybridMultilevel"/>
    <w:tmpl w:val="7326D83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9174BC"/>
    <w:multiLevelType w:val="hybridMultilevel"/>
    <w:tmpl w:val="51F69E50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20D5EE9"/>
    <w:multiLevelType w:val="hybridMultilevel"/>
    <w:tmpl w:val="134465F2"/>
    <w:lvl w:ilvl="0" w:tplc="0FD4BC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3C6B23"/>
    <w:multiLevelType w:val="hybridMultilevel"/>
    <w:tmpl w:val="F7B6CA34"/>
    <w:lvl w:ilvl="0" w:tplc="2CC4C738">
      <w:start w:val="1"/>
      <w:numFmt w:val="bullet"/>
      <w:lvlText w:val="­"/>
      <w:lvlJc w:val="left"/>
      <w:pPr>
        <w:ind w:left="720" w:hanging="360"/>
      </w:pPr>
      <w:rPr>
        <w:rFonts w:ascii="Coo Hew" w:hAnsi="Coo H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1E7292"/>
    <w:multiLevelType w:val="multilevel"/>
    <w:tmpl w:val="FCC46E2E"/>
    <w:lvl w:ilvl="0">
      <w:start w:val="1"/>
      <w:numFmt w:val="decimal"/>
      <w:pStyle w:val="UZTitel1"/>
      <w:lvlText w:val="%1"/>
      <w:lvlJc w:val="left"/>
      <w:pPr>
        <w:ind w:left="476" w:hanging="476"/>
      </w:pPr>
      <w:rPr>
        <w:rFonts w:hint="default"/>
      </w:rPr>
    </w:lvl>
    <w:lvl w:ilvl="1">
      <w:start w:val="1"/>
      <w:numFmt w:val="decimal"/>
      <w:pStyle w:val="UZTitel2"/>
      <w:lvlText w:val="%1.%2"/>
      <w:lvlJc w:val="left"/>
      <w:pPr>
        <w:ind w:left="476" w:hanging="476"/>
      </w:pPr>
      <w:rPr>
        <w:rFonts w:hint="default"/>
      </w:rPr>
    </w:lvl>
    <w:lvl w:ilvl="2">
      <w:start w:val="1"/>
      <w:numFmt w:val="decimal"/>
      <w:lvlRestart w:val="0"/>
      <w:pStyle w:val="UZTitel3"/>
      <w:lvlText w:val="%1.%2.%3"/>
      <w:lvlJc w:val="left"/>
      <w:pPr>
        <w:ind w:left="476" w:hanging="476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UZnummering"/>
      <w:lvlText w:val="%6."/>
      <w:lvlJc w:val="left"/>
      <w:pPr>
        <w:ind w:left="953" w:hanging="47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lowerLetter"/>
      <w:pStyle w:val="UZnummering2a-b-c"/>
      <w:lvlText w:val="%7"/>
      <w:lvlJc w:val="left"/>
      <w:pPr>
        <w:ind w:left="1429" w:hanging="476"/>
      </w:pPr>
      <w:rPr>
        <w:rFonts w:hint="default"/>
      </w:rPr>
    </w:lvl>
    <w:lvl w:ilvl="7">
      <w:start w:val="1"/>
      <w:numFmt w:val="bullet"/>
      <w:pStyle w:val="UZTekstOpsom"/>
      <w:lvlText w:val=""/>
      <w:lvlJc w:val="left"/>
      <w:pPr>
        <w:ind w:left="953" w:hanging="477"/>
      </w:pPr>
      <w:rPr>
        <w:rFonts w:ascii="Symbol" w:hAnsi="Symbol" w:hint="default"/>
        <w:sz w:val="16"/>
      </w:rPr>
    </w:lvl>
    <w:lvl w:ilvl="8">
      <w:start w:val="1"/>
      <w:numFmt w:val="bullet"/>
      <w:lvlText w:val="○"/>
      <w:lvlJc w:val="left"/>
      <w:pPr>
        <w:ind w:left="1429" w:hanging="476"/>
      </w:pPr>
      <w:rPr>
        <w:rFonts w:ascii="Arial" w:hAnsi="Arial" w:hint="default"/>
        <w:color w:val="auto"/>
      </w:rPr>
    </w:lvl>
  </w:abstractNum>
  <w:abstractNum w:abstractNumId="15" w15:restartNumberingAfterBreak="0">
    <w:nsid w:val="2AF65F50"/>
    <w:multiLevelType w:val="hybridMultilevel"/>
    <w:tmpl w:val="D8329CE8"/>
    <w:lvl w:ilvl="0" w:tplc="0813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2ED96865"/>
    <w:multiLevelType w:val="hybridMultilevel"/>
    <w:tmpl w:val="6A140D24"/>
    <w:lvl w:ilvl="0" w:tplc="0813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7" w15:restartNumberingAfterBreak="0">
    <w:nsid w:val="311419B6"/>
    <w:multiLevelType w:val="hybridMultilevel"/>
    <w:tmpl w:val="1EBC981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A562C4"/>
    <w:multiLevelType w:val="hybridMultilevel"/>
    <w:tmpl w:val="79AEA6D0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C21D89"/>
    <w:multiLevelType w:val="hybridMultilevel"/>
    <w:tmpl w:val="723E3AF6"/>
    <w:lvl w:ilvl="0" w:tplc="0813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0" w15:restartNumberingAfterBreak="0">
    <w:nsid w:val="3DE4059E"/>
    <w:multiLevelType w:val="hybridMultilevel"/>
    <w:tmpl w:val="589E3B0E"/>
    <w:lvl w:ilvl="0" w:tplc="0813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1" w15:restartNumberingAfterBreak="0">
    <w:nsid w:val="4BA77D4D"/>
    <w:multiLevelType w:val="multilevel"/>
    <w:tmpl w:val="4A947704"/>
    <w:lvl w:ilvl="0">
      <w:start w:val="1"/>
      <w:numFmt w:val="decimal"/>
      <w:pStyle w:val="UZAgenda1"/>
      <w:lvlText w:val="%1"/>
      <w:lvlJc w:val="left"/>
      <w:pPr>
        <w:tabs>
          <w:tab w:val="num" w:pos="714"/>
        </w:tabs>
        <w:ind w:left="476" w:hanging="476"/>
      </w:pPr>
      <w:rPr>
        <w:rFonts w:hint="default"/>
      </w:rPr>
    </w:lvl>
    <w:lvl w:ilvl="1">
      <w:start w:val="1"/>
      <w:numFmt w:val="decimal"/>
      <w:pStyle w:val="UZAgenda11"/>
      <w:lvlText w:val="%1.%2"/>
      <w:lvlJc w:val="left"/>
      <w:pPr>
        <w:tabs>
          <w:tab w:val="num" w:pos="714"/>
        </w:tabs>
        <w:ind w:left="476" w:hanging="476"/>
      </w:pPr>
      <w:rPr>
        <w:rFonts w:hint="default"/>
        <w:b/>
        <w:i w:val="0"/>
      </w:rPr>
    </w:lvl>
    <w:lvl w:ilvl="2">
      <w:start w:val="1"/>
      <w:numFmt w:val="decimal"/>
      <w:pStyle w:val="UZAgenda111"/>
      <w:isLgl/>
      <w:lvlText w:val="%1.%2.%3."/>
      <w:lvlJc w:val="left"/>
      <w:pPr>
        <w:tabs>
          <w:tab w:val="num" w:pos="714"/>
        </w:tabs>
        <w:ind w:left="714" w:hanging="714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DC9571A"/>
    <w:multiLevelType w:val="hybridMultilevel"/>
    <w:tmpl w:val="83245DD4"/>
    <w:lvl w:ilvl="0" w:tplc="0813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3" w15:restartNumberingAfterBreak="0">
    <w:nsid w:val="4F360C69"/>
    <w:multiLevelType w:val="hybridMultilevel"/>
    <w:tmpl w:val="7CF0941E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78474BF"/>
    <w:multiLevelType w:val="hybridMultilevel"/>
    <w:tmpl w:val="1C30BD82"/>
    <w:lvl w:ilvl="0" w:tplc="0813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5" w15:restartNumberingAfterBreak="0">
    <w:nsid w:val="74E251C2"/>
    <w:multiLevelType w:val="hybridMultilevel"/>
    <w:tmpl w:val="87A4103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32140">
    <w:abstractNumId w:val="21"/>
  </w:num>
  <w:num w:numId="2" w16cid:durableId="557203907">
    <w:abstractNumId w:val="14"/>
  </w:num>
  <w:num w:numId="3" w16cid:durableId="1621569383">
    <w:abstractNumId w:val="14"/>
  </w:num>
  <w:num w:numId="4" w16cid:durableId="837960936">
    <w:abstractNumId w:val="9"/>
  </w:num>
  <w:num w:numId="5" w16cid:durableId="291518470">
    <w:abstractNumId w:val="7"/>
  </w:num>
  <w:num w:numId="6" w16cid:durableId="313216317">
    <w:abstractNumId w:val="6"/>
  </w:num>
  <w:num w:numId="7" w16cid:durableId="1464033852">
    <w:abstractNumId w:val="5"/>
  </w:num>
  <w:num w:numId="8" w16cid:durableId="114108531">
    <w:abstractNumId w:val="4"/>
  </w:num>
  <w:num w:numId="9" w16cid:durableId="1960455750">
    <w:abstractNumId w:val="8"/>
  </w:num>
  <w:num w:numId="10" w16cid:durableId="2040425937">
    <w:abstractNumId w:val="3"/>
  </w:num>
  <w:num w:numId="11" w16cid:durableId="1831676749">
    <w:abstractNumId w:val="2"/>
  </w:num>
  <w:num w:numId="12" w16cid:durableId="2049790065">
    <w:abstractNumId w:val="1"/>
  </w:num>
  <w:num w:numId="13" w16cid:durableId="1345284663">
    <w:abstractNumId w:val="0"/>
  </w:num>
  <w:num w:numId="14" w16cid:durableId="746803050">
    <w:abstractNumId w:val="13"/>
  </w:num>
  <w:num w:numId="15" w16cid:durableId="876696642">
    <w:abstractNumId w:val="14"/>
  </w:num>
  <w:num w:numId="16" w16cid:durableId="50345717">
    <w:abstractNumId w:val="14"/>
  </w:num>
  <w:num w:numId="17" w16cid:durableId="3555436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64809965">
    <w:abstractNumId w:val="14"/>
  </w:num>
  <w:num w:numId="19" w16cid:durableId="417219265">
    <w:abstractNumId w:val="14"/>
  </w:num>
  <w:num w:numId="20" w16cid:durableId="475339919">
    <w:abstractNumId w:val="14"/>
  </w:num>
  <w:num w:numId="21" w16cid:durableId="1579092421">
    <w:abstractNumId w:val="14"/>
  </w:num>
  <w:num w:numId="22" w16cid:durableId="2140806482">
    <w:abstractNumId w:val="14"/>
  </w:num>
  <w:num w:numId="23" w16cid:durableId="1232690870">
    <w:abstractNumId w:val="14"/>
  </w:num>
  <w:num w:numId="24" w16cid:durableId="1705249008">
    <w:abstractNumId w:val="14"/>
  </w:num>
  <w:num w:numId="25" w16cid:durableId="2145341737">
    <w:abstractNumId w:val="14"/>
  </w:num>
  <w:num w:numId="26" w16cid:durableId="413017048">
    <w:abstractNumId w:val="14"/>
  </w:num>
  <w:num w:numId="27" w16cid:durableId="1321301339">
    <w:abstractNumId w:val="14"/>
  </w:num>
  <w:num w:numId="28" w16cid:durableId="1531648130">
    <w:abstractNumId w:val="14"/>
  </w:num>
  <w:num w:numId="29" w16cid:durableId="812912186">
    <w:abstractNumId w:val="14"/>
  </w:num>
  <w:num w:numId="30" w16cid:durableId="1649092305">
    <w:abstractNumId w:val="14"/>
  </w:num>
  <w:num w:numId="31" w16cid:durableId="1923949497">
    <w:abstractNumId w:val="20"/>
  </w:num>
  <w:num w:numId="32" w16cid:durableId="1944604081">
    <w:abstractNumId w:val="14"/>
  </w:num>
  <w:num w:numId="33" w16cid:durableId="278805137">
    <w:abstractNumId w:val="14"/>
  </w:num>
  <w:num w:numId="34" w16cid:durableId="1700349604">
    <w:abstractNumId w:val="14"/>
  </w:num>
  <w:num w:numId="35" w16cid:durableId="716856900">
    <w:abstractNumId w:val="14"/>
  </w:num>
  <w:num w:numId="36" w16cid:durableId="1662538593">
    <w:abstractNumId w:val="16"/>
  </w:num>
  <w:num w:numId="37" w16cid:durableId="786660562">
    <w:abstractNumId w:val="14"/>
  </w:num>
  <w:num w:numId="38" w16cid:durableId="1803694521">
    <w:abstractNumId w:val="14"/>
  </w:num>
  <w:num w:numId="39" w16cid:durableId="1084186864">
    <w:abstractNumId w:val="15"/>
  </w:num>
  <w:num w:numId="40" w16cid:durableId="740295776">
    <w:abstractNumId w:val="24"/>
  </w:num>
  <w:num w:numId="41" w16cid:durableId="2101177815">
    <w:abstractNumId w:val="19"/>
  </w:num>
  <w:num w:numId="42" w16cid:durableId="2076201098">
    <w:abstractNumId w:val="23"/>
  </w:num>
  <w:num w:numId="43" w16cid:durableId="526991745">
    <w:abstractNumId w:val="25"/>
  </w:num>
  <w:num w:numId="44" w16cid:durableId="1428233931">
    <w:abstractNumId w:val="10"/>
  </w:num>
  <w:num w:numId="45" w16cid:durableId="731661292">
    <w:abstractNumId w:val="11"/>
  </w:num>
  <w:num w:numId="46" w16cid:durableId="1887372381">
    <w:abstractNumId w:val="14"/>
  </w:num>
  <w:num w:numId="47" w16cid:durableId="894509935">
    <w:abstractNumId w:val="22"/>
  </w:num>
  <w:num w:numId="48" w16cid:durableId="1232886590">
    <w:abstractNumId w:val="17"/>
  </w:num>
  <w:num w:numId="49" w16cid:durableId="213855314">
    <w:abstractNumId w:val="12"/>
  </w:num>
  <w:num w:numId="50" w16cid:durableId="1155755023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embedSystemFonts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EoQP0ebIl5hSB+it9P2hZJuf3VFzTvTGXDrQnnHl3HQqa21smqQ8iSYL/Dza7f6ECHt8XgbSGoFz/9WOJwWx6A==" w:salt="Joe6ng2wWVo7tgBeqZtaww=="/>
  <w:defaultTabStop w:val="709"/>
  <w:hyphenationZone w:val="425"/>
  <w:drawingGridHorizontalSpacing w:val="476"/>
  <w:drawingGridVerticalSpacing w:val="476"/>
  <w:doNotUseMarginsForDrawingGridOrigin/>
  <w:drawingGridHorizontalOrigin w:val="0"/>
  <w:drawingGridVerticalOrigin w:val="17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19F"/>
    <w:rsid w:val="00004EBF"/>
    <w:rsid w:val="00010C69"/>
    <w:rsid w:val="00017EF9"/>
    <w:rsid w:val="00020A00"/>
    <w:rsid w:val="00020AC0"/>
    <w:rsid w:val="00021608"/>
    <w:rsid w:val="00024D47"/>
    <w:rsid w:val="0003049B"/>
    <w:rsid w:val="00032331"/>
    <w:rsid w:val="00034090"/>
    <w:rsid w:val="0003558F"/>
    <w:rsid w:val="00036889"/>
    <w:rsid w:val="000465F5"/>
    <w:rsid w:val="00053B65"/>
    <w:rsid w:val="00054336"/>
    <w:rsid w:val="00055711"/>
    <w:rsid w:val="00056F68"/>
    <w:rsid w:val="00060B91"/>
    <w:rsid w:val="00061F54"/>
    <w:rsid w:val="000664DB"/>
    <w:rsid w:val="00071F36"/>
    <w:rsid w:val="00072405"/>
    <w:rsid w:val="00072412"/>
    <w:rsid w:val="00073E90"/>
    <w:rsid w:val="00074100"/>
    <w:rsid w:val="00074434"/>
    <w:rsid w:val="00074D99"/>
    <w:rsid w:val="00075485"/>
    <w:rsid w:val="00075613"/>
    <w:rsid w:val="0008201A"/>
    <w:rsid w:val="0008351A"/>
    <w:rsid w:val="00084319"/>
    <w:rsid w:val="00086A56"/>
    <w:rsid w:val="00092113"/>
    <w:rsid w:val="000935F1"/>
    <w:rsid w:val="00093925"/>
    <w:rsid w:val="00093F5C"/>
    <w:rsid w:val="0009554C"/>
    <w:rsid w:val="00097CD4"/>
    <w:rsid w:val="000A14C3"/>
    <w:rsid w:val="000A30C4"/>
    <w:rsid w:val="000A3A59"/>
    <w:rsid w:val="000A4533"/>
    <w:rsid w:val="000A715E"/>
    <w:rsid w:val="000B1047"/>
    <w:rsid w:val="000B19D7"/>
    <w:rsid w:val="000B2595"/>
    <w:rsid w:val="000B3018"/>
    <w:rsid w:val="000B3404"/>
    <w:rsid w:val="000B4F64"/>
    <w:rsid w:val="000B6D54"/>
    <w:rsid w:val="000C0198"/>
    <w:rsid w:val="000C11F6"/>
    <w:rsid w:val="000C1584"/>
    <w:rsid w:val="000C4A9E"/>
    <w:rsid w:val="000C6CB3"/>
    <w:rsid w:val="000D0556"/>
    <w:rsid w:val="000D194D"/>
    <w:rsid w:val="000D3B4C"/>
    <w:rsid w:val="000D76D7"/>
    <w:rsid w:val="000E12AB"/>
    <w:rsid w:val="000E2944"/>
    <w:rsid w:val="000E3B05"/>
    <w:rsid w:val="000F6F36"/>
    <w:rsid w:val="000F71E9"/>
    <w:rsid w:val="001017DB"/>
    <w:rsid w:val="00105215"/>
    <w:rsid w:val="0010540A"/>
    <w:rsid w:val="00110D7F"/>
    <w:rsid w:val="001129CE"/>
    <w:rsid w:val="001129D1"/>
    <w:rsid w:val="001145A9"/>
    <w:rsid w:val="00114FF3"/>
    <w:rsid w:val="00116C11"/>
    <w:rsid w:val="00116C67"/>
    <w:rsid w:val="00117103"/>
    <w:rsid w:val="001246B3"/>
    <w:rsid w:val="00126447"/>
    <w:rsid w:val="00132991"/>
    <w:rsid w:val="001338DD"/>
    <w:rsid w:val="00135B0C"/>
    <w:rsid w:val="0013604D"/>
    <w:rsid w:val="001361AE"/>
    <w:rsid w:val="00136F9C"/>
    <w:rsid w:val="00142F2F"/>
    <w:rsid w:val="0014386C"/>
    <w:rsid w:val="00144DEB"/>
    <w:rsid w:val="0014769F"/>
    <w:rsid w:val="00147FCF"/>
    <w:rsid w:val="001541A7"/>
    <w:rsid w:val="00155B1A"/>
    <w:rsid w:val="00155F92"/>
    <w:rsid w:val="00162FA5"/>
    <w:rsid w:val="00163E80"/>
    <w:rsid w:val="001640D0"/>
    <w:rsid w:val="00166171"/>
    <w:rsid w:val="00172573"/>
    <w:rsid w:val="00173A70"/>
    <w:rsid w:val="00174ADF"/>
    <w:rsid w:val="001753B9"/>
    <w:rsid w:val="00183A1E"/>
    <w:rsid w:val="00185520"/>
    <w:rsid w:val="001855E9"/>
    <w:rsid w:val="001868B4"/>
    <w:rsid w:val="00190F9C"/>
    <w:rsid w:val="00192C0D"/>
    <w:rsid w:val="00192F84"/>
    <w:rsid w:val="00193547"/>
    <w:rsid w:val="00193598"/>
    <w:rsid w:val="001938EA"/>
    <w:rsid w:val="00193947"/>
    <w:rsid w:val="00194FB9"/>
    <w:rsid w:val="00195C4C"/>
    <w:rsid w:val="0019758F"/>
    <w:rsid w:val="001A0EF3"/>
    <w:rsid w:val="001A3F95"/>
    <w:rsid w:val="001A444B"/>
    <w:rsid w:val="001A46C1"/>
    <w:rsid w:val="001B248B"/>
    <w:rsid w:val="001B2BF9"/>
    <w:rsid w:val="001B3641"/>
    <w:rsid w:val="001B3E05"/>
    <w:rsid w:val="001C0626"/>
    <w:rsid w:val="001C20D0"/>
    <w:rsid w:val="001C2349"/>
    <w:rsid w:val="001C2F85"/>
    <w:rsid w:val="001C6E3A"/>
    <w:rsid w:val="001D410C"/>
    <w:rsid w:val="001D4376"/>
    <w:rsid w:val="001D5FBE"/>
    <w:rsid w:val="001E0357"/>
    <w:rsid w:val="001E0EAC"/>
    <w:rsid w:val="001E31D0"/>
    <w:rsid w:val="001E3E92"/>
    <w:rsid w:val="001E425F"/>
    <w:rsid w:val="001E6F64"/>
    <w:rsid w:val="001E76F2"/>
    <w:rsid w:val="001E7F27"/>
    <w:rsid w:val="001F0AC9"/>
    <w:rsid w:val="001F35E2"/>
    <w:rsid w:val="001F4EBA"/>
    <w:rsid w:val="001F5877"/>
    <w:rsid w:val="001F797B"/>
    <w:rsid w:val="00201941"/>
    <w:rsid w:val="0020323C"/>
    <w:rsid w:val="00203D89"/>
    <w:rsid w:val="002045B6"/>
    <w:rsid w:val="0020545C"/>
    <w:rsid w:val="00206FAB"/>
    <w:rsid w:val="00210E38"/>
    <w:rsid w:val="00210FA4"/>
    <w:rsid w:val="0021107B"/>
    <w:rsid w:val="00215595"/>
    <w:rsid w:val="002155C2"/>
    <w:rsid w:val="00216669"/>
    <w:rsid w:val="00226F62"/>
    <w:rsid w:val="0022738F"/>
    <w:rsid w:val="00227E3E"/>
    <w:rsid w:val="00230C5E"/>
    <w:rsid w:val="00231FDC"/>
    <w:rsid w:val="00233BED"/>
    <w:rsid w:val="00235D0A"/>
    <w:rsid w:val="002414E2"/>
    <w:rsid w:val="00242BE2"/>
    <w:rsid w:val="00244039"/>
    <w:rsid w:val="0024560D"/>
    <w:rsid w:val="0024736E"/>
    <w:rsid w:val="00254480"/>
    <w:rsid w:val="00257B21"/>
    <w:rsid w:val="00260E34"/>
    <w:rsid w:val="0026173E"/>
    <w:rsid w:val="0026221A"/>
    <w:rsid w:val="00263ECC"/>
    <w:rsid w:val="00265ED5"/>
    <w:rsid w:val="00271226"/>
    <w:rsid w:val="00273195"/>
    <w:rsid w:val="00275EE8"/>
    <w:rsid w:val="002824A9"/>
    <w:rsid w:val="00282CA4"/>
    <w:rsid w:val="00283C0B"/>
    <w:rsid w:val="002842B6"/>
    <w:rsid w:val="00292077"/>
    <w:rsid w:val="002929FA"/>
    <w:rsid w:val="002941E6"/>
    <w:rsid w:val="00294995"/>
    <w:rsid w:val="0029611E"/>
    <w:rsid w:val="002971EB"/>
    <w:rsid w:val="00297C90"/>
    <w:rsid w:val="002A04CE"/>
    <w:rsid w:val="002A1B44"/>
    <w:rsid w:val="002A202A"/>
    <w:rsid w:val="002A5ED0"/>
    <w:rsid w:val="002A6F3A"/>
    <w:rsid w:val="002B1B44"/>
    <w:rsid w:val="002B2DAF"/>
    <w:rsid w:val="002B6280"/>
    <w:rsid w:val="002C00E9"/>
    <w:rsid w:val="002C4F17"/>
    <w:rsid w:val="002D16B7"/>
    <w:rsid w:val="002D18EB"/>
    <w:rsid w:val="002D2E8C"/>
    <w:rsid w:val="002D4AB5"/>
    <w:rsid w:val="002D4E71"/>
    <w:rsid w:val="002D5158"/>
    <w:rsid w:val="002D653E"/>
    <w:rsid w:val="002D663C"/>
    <w:rsid w:val="002D6710"/>
    <w:rsid w:val="002D6A4F"/>
    <w:rsid w:val="002E05D7"/>
    <w:rsid w:val="002E1644"/>
    <w:rsid w:val="002E31C6"/>
    <w:rsid w:val="002E3BA1"/>
    <w:rsid w:val="002E4C56"/>
    <w:rsid w:val="002E7C40"/>
    <w:rsid w:val="002F1193"/>
    <w:rsid w:val="002F4A81"/>
    <w:rsid w:val="002F60DB"/>
    <w:rsid w:val="00303932"/>
    <w:rsid w:val="003114EF"/>
    <w:rsid w:val="003119E6"/>
    <w:rsid w:val="003139BB"/>
    <w:rsid w:val="003139D4"/>
    <w:rsid w:val="00314818"/>
    <w:rsid w:val="00315DA7"/>
    <w:rsid w:val="003201B7"/>
    <w:rsid w:val="00321974"/>
    <w:rsid w:val="003226F4"/>
    <w:rsid w:val="00327788"/>
    <w:rsid w:val="00333459"/>
    <w:rsid w:val="00333987"/>
    <w:rsid w:val="0033558B"/>
    <w:rsid w:val="00336077"/>
    <w:rsid w:val="00342FD3"/>
    <w:rsid w:val="00343CD0"/>
    <w:rsid w:val="003449B1"/>
    <w:rsid w:val="003464E4"/>
    <w:rsid w:val="003477AB"/>
    <w:rsid w:val="00353046"/>
    <w:rsid w:val="003543C2"/>
    <w:rsid w:val="0036039B"/>
    <w:rsid w:val="00360E43"/>
    <w:rsid w:val="00361EEC"/>
    <w:rsid w:val="00362072"/>
    <w:rsid w:val="00365716"/>
    <w:rsid w:val="00370B53"/>
    <w:rsid w:val="0037478B"/>
    <w:rsid w:val="00374897"/>
    <w:rsid w:val="003768FA"/>
    <w:rsid w:val="00380E49"/>
    <w:rsid w:val="00381664"/>
    <w:rsid w:val="00386577"/>
    <w:rsid w:val="00386D6E"/>
    <w:rsid w:val="003904AE"/>
    <w:rsid w:val="00391B1E"/>
    <w:rsid w:val="00394131"/>
    <w:rsid w:val="00394662"/>
    <w:rsid w:val="00395939"/>
    <w:rsid w:val="0039740A"/>
    <w:rsid w:val="003A0DF9"/>
    <w:rsid w:val="003A1E06"/>
    <w:rsid w:val="003A44A3"/>
    <w:rsid w:val="003A47DC"/>
    <w:rsid w:val="003A4EF0"/>
    <w:rsid w:val="003A4F4E"/>
    <w:rsid w:val="003A5CB2"/>
    <w:rsid w:val="003B144D"/>
    <w:rsid w:val="003B336A"/>
    <w:rsid w:val="003C0B2E"/>
    <w:rsid w:val="003D4EDB"/>
    <w:rsid w:val="003D61E9"/>
    <w:rsid w:val="003D6579"/>
    <w:rsid w:val="003D6824"/>
    <w:rsid w:val="003D6EC8"/>
    <w:rsid w:val="003E2AD8"/>
    <w:rsid w:val="003E6C89"/>
    <w:rsid w:val="003E7A2B"/>
    <w:rsid w:val="003E7BDB"/>
    <w:rsid w:val="003F3F31"/>
    <w:rsid w:val="003F4CB6"/>
    <w:rsid w:val="003F5AE9"/>
    <w:rsid w:val="003F6D33"/>
    <w:rsid w:val="0040000D"/>
    <w:rsid w:val="00401D6B"/>
    <w:rsid w:val="00403636"/>
    <w:rsid w:val="00403FCB"/>
    <w:rsid w:val="004053AC"/>
    <w:rsid w:val="00410199"/>
    <w:rsid w:val="00413E57"/>
    <w:rsid w:val="00414DBD"/>
    <w:rsid w:val="00416786"/>
    <w:rsid w:val="00416C33"/>
    <w:rsid w:val="00422C02"/>
    <w:rsid w:val="00424297"/>
    <w:rsid w:val="004321FB"/>
    <w:rsid w:val="00432D49"/>
    <w:rsid w:val="004330A4"/>
    <w:rsid w:val="00434B83"/>
    <w:rsid w:val="00435C99"/>
    <w:rsid w:val="004403E9"/>
    <w:rsid w:val="00440580"/>
    <w:rsid w:val="0044526A"/>
    <w:rsid w:val="004469A2"/>
    <w:rsid w:val="00450363"/>
    <w:rsid w:val="00450675"/>
    <w:rsid w:val="00450C26"/>
    <w:rsid w:val="00451E98"/>
    <w:rsid w:val="0045281F"/>
    <w:rsid w:val="00453F12"/>
    <w:rsid w:val="00456494"/>
    <w:rsid w:val="00460016"/>
    <w:rsid w:val="00461C98"/>
    <w:rsid w:val="00465625"/>
    <w:rsid w:val="00466EF9"/>
    <w:rsid w:val="00467C32"/>
    <w:rsid w:val="00467CEF"/>
    <w:rsid w:val="00471B7D"/>
    <w:rsid w:val="00472C50"/>
    <w:rsid w:val="00473756"/>
    <w:rsid w:val="00475378"/>
    <w:rsid w:val="00481A43"/>
    <w:rsid w:val="004841DE"/>
    <w:rsid w:val="00492807"/>
    <w:rsid w:val="004934E9"/>
    <w:rsid w:val="00494255"/>
    <w:rsid w:val="00494551"/>
    <w:rsid w:val="00494F7F"/>
    <w:rsid w:val="00495C1F"/>
    <w:rsid w:val="00495DEC"/>
    <w:rsid w:val="0049767F"/>
    <w:rsid w:val="004A063A"/>
    <w:rsid w:val="004A19ED"/>
    <w:rsid w:val="004A2180"/>
    <w:rsid w:val="004A4215"/>
    <w:rsid w:val="004A4A04"/>
    <w:rsid w:val="004A500E"/>
    <w:rsid w:val="004B4B15"/>
    <w:rsid w:val="004B56CD"/>
    <w:rsid w:val="004C0846"/>
    <w:rsid w:val="004C100F"/>
    <w:rsid w:val="004C13B0"/>
    <w:rsid w:val="004C1DAD"/>
    <w:rsid w:val="004C31F3"/>
    <w:rsid w:val="004C42A6"/>
    <w:rsid w:val="004C528D"/>
    <w:rsid w:val="004C56EA"/>
    <w:rsid w:val="004C662A"/>
    <w:rsid w:val="004C72BC"/>
    <w:rsid w:val="004D0231"/>
    <w:rsid w:val="004D1451"/>
    <w:rsid w:val="004D26B0"/>
    <w:rsid w:val="004D5EAB"/>
    <w:rsid w:val="004E54A4"/>
    <w:rsid w:val="004E5D3F"/>
    <w:rsid w:val="004E5EC4"/>
    <w:rsid w:val="004F25F5"/>
    <w:rsid w:val="004F51F1"/>
    <w:rsid w:val="004F573C"/>
    <w:rsid w:val="00502926"/>
    <w:rsid w:val="00504545"/>
    <w:rsid w:val="00504BC7"/>
    <w:rsid w:val="00505A58"/>
    <w:rsid w:val="00506BCE"/>
    <w:rsid w:val="005102D4"/>
    <w:rsid w:val="005103B3"/>
    <w:rsid w:val="00511B95"/>
    <w:rsid w:val="00513F40"/>
    <w:rsid w:val="00514FC6"/>
    <w:rsid w:val="005152A4"/>
    <w:rsid w:val="00515FF0"/>
    <w:rsid w:val="00520470"/>
    <w:rsid w:val="00520AA2"/>
    <w:rsid w:val="0052218E"/>
    <w:rsid w:val="0052368C"/>
    <w:rsid w:val="0052380D"/>
    <w:rsid w:val="005256E6"/>
    <w:rsid w:val="00525B1E"/>
    <w:rsid w:val="00525E27"/>
    <w:rsid w:val="00526BD2"/>
    <w:rsid w:val="00527725"/>
    <w:rsid w:val="00532518"/>
    <w:rsid w:val="00532E79"/>
    <w:rsid w:val="0054291F"/>
    <w:rsid w:val="00542AED"/>
    <w:rsid w:val="00544628"/>
    <w:rsid w:val="00544C0F"/>
    <w:rsid w:val="00554F99"/>
    <w:rsid w:val="00555B34"/>
    <w:rsid w:val="005574B3"/>
    <w:rsid w:val="00557B9F"/>
    <w:rsid w:val="005651BA"/>
    <w:rsid w:val="00571EAB"/>
    <w:rsid w:val="0057572A"/>
    <w:rsid w:val="0057746C"/>
    <w:rsid w:val="00581430"/>
    <w:rsid w:val="00584C1F"/>
    <w:rsid w:val="00584CEF"/>
    <w:rsid w:val="00586D69"/>
    <w:rsid w:val="005911F1"/>
    <w:rsid w:val="00591B10"/>
    <w:rsid w:val="00592B67"/>
    <w:rsid w:val="00596626"/>
    <w:rsid w:val="00597351"/>
    <w:rsid w:val="00597B56"/>
    <w:rsid w:val="005A40BD"/>
    <w:rsid w:val="005A44DC"/>
    <w:rsid w:val="005B016A"/>
    <w:rsid w:val="005B0316"/>
    <w:rsid w:val="005B1058"/>
    <w:rsid w:val="005B1691"/>
    <w:rsid w:val="005C2778"/>
    <w:rsid w:val="005C34C1"/>
    <w:rsid w:val="005C640A"/>
    <w:rsid w:val="005C7269"/>
    <w:rsid w:val="005D1FB1"/>
    <w:rsid w:val="005D3934"/>
    <w:rsid w:val="005D46EF"/>
    <w:rsid w:val="005D4ADD"/>
    <w:rsid w:val="005D4EBC"/>
    <w:rsid w:val="005D59B7"/>
    <w:rsid w:val="005D7A07"/>
    <w:rsid w:val="005E4C21"/>
    <w:rsid w:val="005E6977"/>
    <w:rsid w:val="005F00DA"/>
    <w:rsid w:val="005F1133"/>
    <w:rsid w:val="00600A37"/>
    <w:rsid w:val="00601C80"/>
    <w:rsid w:val="006021D0"/>
    <w:rsid w:val="00604E22"/>
    <w:rsid w:val="0061495D"/>
    <w:rsid w:val="006158DC"/>
    <w:rsid w:val="0061613E"/>
    <w:rsid w:val="006202A0"/>
    <w:rsid w:val="006228EA"/>
    <w:rsid w:val="00622957"/>
    <w:rsid w:val="00622B70"/>
    <w:rsid w:val="00624C28"/>
    <w:rsid w:val="0062512F"/>
    <w:rsid w:val="006263DD"/>
    <w:rsid w:val="006274A0"/>
    <w:rsid w:val="00634967"/>
    <w:rsid w:val="00634DB0"/>
    <w:rsid w:val="006475E1"/>
    <w:rsid w:val="006476CA"/>
    <w:rsid w:val="00651880"/>
    <w:rsid w:val="00652BA8"/>
    <w:rsid w:val="00653E50"/>
    <w:rsid w:val="00655A23"/>
    <w:rsid w:val="006600B2"/>
    <w:rsid w:val="00661B9D"/>
    <w:rsid w:val="00661EAF"/>
    <w:rsid w:val="00663FAA"/>
    <w:rsid w:val="00666DC1"/>
    <w:rsid w:val="0067085E"/>
    <w:rsid w:val="00671415"/>
    <w:rsid w:val="00671C70"/>
    <w:rsid w:val="00673DDD"/>
    <w:rsid w:val="006778AD"/>
    <w:rsid w:val="0068148B"/>
    <w:rsid w:val="0068156D"/>
    <w:rsid w:val="00685A1F"/>
    <w:rsid w:val="0068612C"/>
    <w:rsid w:val="00686E92"/>
    <w:rsid w:val="006920B0"/>
    <w:rsid w:val="0069500E"/>
    <w:rsid w:val="006A1259"/>
    <w:rsid w:val="006A1319"/>
    <w:rsid w:val="006A35C2"/>
    <w:rsid w:val="006A42E6"/>
    <w:rsid w:val="006A72DD"/>
    <w:rsid w:val="006A7BD5"/>
    <w:rsid w:val="006B1016"/>
    <w:rsid w:val="006B2CD3"/>
    <w:rsid w:val="006B38E3"/>
    <w:rsid w:val="006B5DE7"/>
    <w:rsid w:val="006C247D"/>
    <w:rsid w:val="006C2494"/>
    <w:rsid w:val="006C49A5"/>
    <w:rsid w:val="006D1AD0"/>
    <w:rsid w:val="006D26D1"/>
    <w:rsid w:val="006D4F21"/>
    <w:rsid w:val="006D4F54"/>
    <w:rsid w:val="006D5E27"/>
    <w:rsid w:val="006E04ED"/>
    <w:rsid w:val="006E0D11"/>
    <w:rsid w:val="006E0D28"/>
    <w:rsid w:val="006E512F"/>
    <w:rsid w:val="006E553B"/>
    <w:rsid w:val="006E700D"/>
    <w:rsid w:val="006E7E8D"/>
    <w:rsid w:val="006F2582"/>
    <w:rsid w:val="006F2E98"/>
    <w:rsid w:val="007009BE"/>
    <w:rsid w:val="00700FA5"/>
    <w:rsid w:val="00703CAF"/>
    <w:rsid w:val="00707BC5"/>
    <w:rsid w:val="00710B8D"/>
    <w:rsid w:val="0071196C"/>
    <w:rsid w:val="0071556D"/>
    <w:rsid w:val="007156FF"/>
    <w:rsid w:val="00717DF0"/>
    <w:rsid w:val="007216AC"/>
    <w:rsid w:val="007222EF"/>
    <w:rsid w:val="00727FFB"/>
    <w:rsid w:val="00731368"/>
    <w:rsid w:val="0073138B"/>
    <w:rsid w:val="0073356E"/>
    <w:rsid w:val="007345FB"/>
    <w:rsid w:val="00735863"/>
    <w:rsid w:val="00736CD9"/>
    <w:rsid w:val="00740F30"/>
    <w:rsid w:val="00741520"/>
    <w:rsid w:val="00742964"/>
    <w:rsid w:val="0074401D"/>
    <w:rsid w:val="0074514E"/>
    <w:rsid w:val="007466E2"/>
    <w:rsid w:val="00747778"/>
    <w:rsid w:val="007520F4"/>
    <w:rsid w:val="00753CFC"/>
    <w:rsid w:val="00755F26"/>
    <w:rsid w:val="00756016"/>
    <w:rsid w:val="00762A24"/>
    <w:rsid w:val="00763855"/>
    <w:rsid w:val="00770D3D"/>
    <w:rsid w:val="00773509"/>
    <w:rsid w:val="0077774F"/>
    <w:rsid w:val="0078121F"/>
    <w:rsid w:val="007816E3"/>
    <w:rsid w:val="00782DCF"/>
    <w:rsid w:val="0078631E"/>
    <w:rsid w:val="00790097"/>
    <w:rsid w:val="00791970"/>
    <w:rsid w:val="0079496E"/>
    <w:rsid w:val="007A0CB8"/>
    <w:rsid w:val="007A24B9"/>
    <w:rsid w:val="007A722A"/>
    <w:rsid w:val="007B013B"/>
    <w:rsid w:val="007B0BD5"/>
    <w:rsid w:val="007B3FA4"/>
    <w:rsid w:val="007B71A0"/>
    <w:rsid w:val="007B74C5"/>
    <w:rsid w:val="007B7AE3"/>
    <w:rsid w:val="007B7F4D"/>
    <w:rsid w:val="007C1BE1"/>
    <w:rsid w:val="007C56E0"/>
    <w:rsid w:val="007C607D"/>
    <w:rsid w:val="007D01DD"/>
    <w:rsid w:val="007D230E"/>
    <w:rsid w:val="007D299D"/>
    <w:rsid w:val="007D329E"/>
    <w:rsid w:val="007D4CF2"/>
    <w:rsid w:val="007D53B6"/>
    <w:rsid w:val="007D5EDC"/>
    <w:rsid w:val="007E0D6D"/>
    <w:rsid w:val="007E11FE"/>
    <w:rsid w:val="007E2FD8"/>
    <w:rsid w:val="007E48EF"/>
    <w:rsid w:val="007E4CC7"/>
    <w:rsid w:val="007E6210"/>
    <w:rsid w:val="007E7653"/>
    <w:rsid w:val="007E7C58"/>
    <w:rsid w:val="007E7C91"/>
    <w:rsid w:val="007F0A87"/>
    <w:rsid w:val="007F1146"/>
    <w:rsid w:val="007F1EC6"/>
    <w:rsid w:val="007F1FFF"/>
    <w:rsid w:val="007F47A3"/>
    <w:rsid w:val="007F4F5E"/>
    <w:rsid w:val="00807B81"/>
    <w:rsid w:val="00807BF1"/>
    <w:rsid w:val="00810CE6"/>
    <w:rsid w:val="0081183B"/>
    <w:rsid w:val="008123B8"/>
    <w:rsid w:val="00815C71"/>
    <w:rsid w:val="0081650B"/>
    <w:rsid w:val="00823368"/>
    <w:rsid w:val="008244F8"/>
    <w:rsid w:val="00834139"/>
    <w:rsid w:val="008349D1"/>
    <w:rsid w:val="008370E2"/>
    <w:rsid w:val="00842598"/>
    <w:rsid w:val="008445AE"/>
    <w:rsid w:val="00845009"/>
    <w:rsid w:val="00846FA6"/>
    <w:rsid w:val="00847627"/>
    <w:rsid w:val="00847755"/>
    <w:rsid w:val="00852631"/>
    <w:rsid w:val="00856FEF"/>
    <w:rsid w:val="00857CE6"/>
    <w:rsid w:val="00860138"/>
    <w:rsid w:val="008606EC"/>
    <w:rsid w:val="0086243E"/>
    <w:rsid w:val="00862B25"/>
    <w:rsid w:val="00864237"/>
    <w:rsid w:val="0086591A"/>
    <w:rsid w:val="00865DCF"/>
    <w:rsid w:val="00867396"/>
    <w:rsid w:val="00867717"/>
    <w:rsid w:val="0087051A"/>
    <w:rsid w:val="00870BE1"/>
    <w:rsid w:val="00874F82"/>
    <w:rsid w:val="0088001C"/>
    <w:rsid w:val="00884A1C"/>
    <w:rsid w:val="00886273"/>
    <w:rsid w:val="00887670"/>
    <w:rsid w:val="008903F8"/>
    <w:rsid w:val="00891819"/>
    <w:rsid w:val="00894F92"/>
    <w:rsid w:val="00895F56"/>
    <w:rsid w:val="008A010B"/>
    <w:rsid w:val="008A2206"/>
    <w:rsid w:val="008A2946"/>
    <w:rsid w:val="008A4401"/>
    <w:rsid w:val="008A6BAD"/>
    <w:rsid w:val="008B0457"/>
    <w:rsid w:val="008B4C5E"/>
    <w:rsid w:val="008B4E04"/>
    <w:rsid w:val="008B5143"/>
    <w:rsid w:val="008B562B"/>
    <w:rsid w:val="008C059A"/>
    <w:rsid w:val="008D0B8E"/>
    <w:rsid w:val="008D4538"/>
    <w:rsid w:val="008D4AE5"/>
    <w:rsid w:val="008D5600"/>
    <w:rsid w:val="008D655B"/>
    <w:rsid w:val="008E0659"/>
    <w:rsid w:val="008E09FF"/>
    <w:rsid w:val="008E3B16"/>
    <w:rsid w:val="008E4414"/>
    <w:rsid w:val="008F0489"/>
    <w:rsid w:val="008F094E"/>
    <w:rsid w:val="008F0DC1"/>
    <w:rsid w:val="008F39E6"/>
    <w:rsid w:val="008F3D6C"/>
    <w:rsid w:val="009012EE"/>
    <w:rsid w:val="00904447"/>
    <w:rsid w:val="00904EBA"/>
    <w:rsid w:val="009069F2"/>
    <w:rsid w:val="00910D29"/>
    <w:rsid w:val="00915EA8"/>
    <w:rsid w:val="00922C64"/>
    <w:rsid w:val="009243C6"/>
    <w:rsid w:val="00925017"/>
    <w:rsid w:val="00926343"/>
    <w:rsid w:val="0093319F"/>
    <w:rsid w:val="0093362D"/>
    <w:rsid w:val="009351D9"/>
    <w:rsid w:val="00937128"/>
    <w:rsid w:val="00940B85"/>
    <w:rsid w:val="00942FB3"/>
    <w:rsid w:val="0094583A"/>
    <w:rsid w:val="009466E0"/>
    <w:rsid w:val="00946A53"/>
    <w:rsid w:val="009501C5"/>
    <w:rsid w:val="00953DE8"/>
    <w:rsid w:val="00963268"/>
    <w:rsid w:val="009655BF"/>
    <w:rsid w:val="009664FD"/>
    <w:rsid w:val="00966CAA"/>
    <w:rsid w:val="00970F50"/>
    <w:rsid w:val="00972999"/>
    <w:rsid w:val="009733DE"/>
    <w:rsid w:val="009766C6"/>
    <w:rsid w:val="00984545"/>
    <w:rsid w:val="00990675"/>
    <w:rsid w:val="00990AE8"/>
    <w:rsid w:val="0099327C"/>
    <w:rsid w:val="00995743"/>
    <w:rsid w:val="00995A23"/>
    <w:rsid w:val="00996882"/>
    <w:rsid w:val="00997484"/>
    <w:rsid w:val="009A0934"/>
    <w:rsid w:val="009A1287"/>
    <w:rsid w:val="009A1EF5"/>
    <w:rsid w:val="009A3D68"/>
    <w:rsid w:val="009A5906"/>
    <w:rsid w:val="009A6170"/>
    <w:rsid w:val="009A75C6"/>
    <w:rsid w:val="009B1328"/>
    <w:rsid w:val="009B1DCB"/>
    <w:rsid w:val="009B36E4"/>
    <w:rsid w:val="009B4267"/>
    <w:rsid w:val="009B5D07"/>
    <w:rsid w:val="009B6670"/>
    <w:rsid w:val="009B737F"/>
    <w:rsid w:val="009B7E2C"/>
    <w:rsid w:val="009C1035"/>
    <w:rsid w:val="009C1D78"/>
    <w:rsid w:val="009C6CEF"/>
    <w:rsid w:val="009D2AAB"/>
    <w:rsid w:val="009D5704"/>
    <w:rsid w:val="009D6643"/>
    <w:rsid w:val="009D7925"/>
    <w:rsid w:val="009D7D07"/>
    <w:rsid w:val="009E1D88"/>
    <w:rsid w:val="009E5179"/>
    <w:rsid w:val="009E62C5"/>
    <w:rsid w:val="009F2099"/>
    <w:rsid w:val="009F55FD"/>
    <w:rsid w:val="009F6B83"/>
    <w:rsid w:val="00A01E69"/>
    <w:rsid w:val="00A025F2"/>
    <w:rsid w:val="00A04936"/>
    <w:rsid w:val="00A05CCF"/>
    <w:rsid w:val="00A10083"/>
    <w:rsid w:val="00A116BF"/>
    <w:rsid w:val="00A15095"/>
    <w:rsid w:val="00A201CF"/>
    <w:rsid w:val="00A2029E"/>
    <w:rsid w:val="00A20719"/>
    <w:rsid w:val="00A22F7A"/>
    <w:rsid w:val="00A23080"/>
    <w:rsid w:val="00A24A63"/>
    <w:rsid w:val="00A254E7"/>
    <w:rsid w:val="00A27AE2"/>
    <w:rsid w:val="00A31939"/>
    <w:rsid w:val="00A41EAF"/>
    <w:rsid w:val="00A460F9"/>
    <w:rsid w:val="00A4707F"/>
    <w:rsid w:val="00A534D0"/>
    <w:rsid w:val="00A536A3"/>
    <w:rsid w:val="00A541DA"/>
    <w:rsid w:val="00A56867"/>
    <w:rsid w:val="00A56881"/>
    <w:rsid w:val="00A56F56"/>
    <w:rsid w:val="00A57A33"/>
    <w:rsid w:val="00A6081C"/>
    <w:rsid w:val="00A60F8B"/>
    <w:rsid w:val="00A6301A"/>
    <w:rsid w:val="00A67507"/>
    <w:rsid w:val="00A67A30"/>
    <w:rsid w:val="00A67B0D"/>
    <w:rsid w:val="00A71B6A"/>
    <w:rsid w:val="00A73CA0"/>
    <w:rsid w:val="00A73ECC"/>
    <w:rsid w:val="00A755AF"/>
    <w:rsid w:val="00A813CF"/>
    <w:rsid w:val="00A83FC4"/>
    <w:rsid w:val="00A9366F"/>
    <w:rsid w:val="00A94907"/>
    <w:rsid w:val="00A968C1"/>
    <w:rsid w:val="00A97A0B"/>
    <w:rsid w:val="00A97A60"/>
    <w:rsid w:val="00AA10DF"/>
    <w:rsid w:val="00AA2F79"/>
    <w:rsid w:val="00AA4B79"/>
    <w:rsid w:val="00AA5B02"/>
    <w:rsid w:val="00AB35DC"/>
    <w:rsid w:val="00AB35F5"/>
    <w:rsid w:val="00AB445F"/>
    <w:rsid w:val="00AB6110"/>
    <w:rsid w:val="00AB6A30"/>
    <w:rsid w:val="00AB7E84"/>
    <w:rsid w:val="00AC0DC2"/>
    <w:rsid w:val="00AC1011"/>
    <w:rsid w:val="00AC2081"/>
    <w:rsid w:val="00AC379B"/>
    <w:rsid w:val="00AD10DF"/>
    <w:rsid w:val="00AD1186"/>
    <w:rsid w:val="00AD3233"/>
    <w:rsid w:val="00AD4FCB"/>
    <w:rsid w:val="00AD5880"/>
    <w:rsid w:val="00AD5B67"/>
    <w:rsid w:val="00AE0772"/>
    <w:rsid w:val="00AE1164"/>
    <w:rsid w:val="00AE3894"/>
    <w:rsid w:val="00AF3F87"/>
    <w:rsid w:val="00AF44CD"/>
    <w:rsid w:val="00B0050D"/>
    <w:rsid w:val="00B02CCF"/>
    <w:rsid w:val="00B14583"/>
    <w:rsid w:val="00B16382"/>
    <w:rsid w:val="00B16FA2"/>
    <w:rsid w:val="00B1779D"/>
    <w:rsid w:val="00B20301"/>
    <w:rsid w:val="00B208A5"/>
    <w:rsid w:val="00B2133F"/>
    <w:rsid w:val="00B238D4"/>
    <w:rsid w:val="00B23BAF"/>
    <w:rsid w:val="00B2680A"/>
    <w:rsid w:val="00B26A3C"/>
    <w:rsid w:val="00B26C19"/>
    <w:rsid w:val="00B318D5"/>
    <w:rsid w:val="00B31C35"/>
    <w:rsid w:val="00B32FB7"/>
    <w:rsid w:val="00B33F27"/>
    <w:rsid w:val="00B35E32"/>
    <w:rsid w:val="00B408E4"/>
    <w:rsid w:val="00B4274A"/>
    <w:rsid w:val="00B466BE"/>
    <w:rsid w:val="00B50740"/>
    <w:rsid w:val="00B50BB3"/>
    <w:rsid w:val="00B50CB4"/>
    <w:rsid w:val="00B50F3C"/>
    <w:rsid w:val="00B52BAD"/>
    <w:rsid w:val="00B56572"/>
    <w:rsid w:val="00B56682"/>
    <w:rsid w:val="00B6185A"/>
    <w:rsid w:val="00B62A62"/>
    <w:rsid w:val="00B636F1"/>
    <w:rsid w:val="00B66F1F"/>
    <w:rsid w:val="00B671B9"/>
    <w:rsid w:val="00B75F80"/>
    <w:rsid w:val="00B81EB6"/>
    <w:rsid w:val="00B82337"/>
    <w:rsid w:val="00B82E9C"/>
    <w:rsid w:val="00B8372D"/>
    <w:rsid w:val="00B86752"/>
    <w:rsid w:val="00B86C19"/>
    <w:rsid w:val="00B87280"/>
    <w:rsid w:val="00B92FBA"/>
    <w:rsid w:val="00B93025"/>
    <w:rsid w:val="00BA1DA7"/>
    <w:rsid w:val="00BA3177"/>
    <w:rsid w:val="00BA589A"/>
    <w:rsid w:val="00BA6C3B"/>
    <w:rsid w:val="00BA73A2"/>
    <w:rsid w:val="00BB0FFA"/>
    <w:rsid w:val="00BB121E"/>
    <w:rsid w:val="00BB12BD"/>
    <w:rsid w:val="00BB7772"/>
    <w:rsid w:val="00BC1017"/>
    <w:rsid w:val="00BC17AD"/>
    <w:rsid w:val="00BC2FB5"/>
    <w:rsid w:val="00BC5E91"/>
    <w:rsid w:val="00BD603D"/>
    <w:rsid w:val="00BD7ADB"/>
    <w:rsid w:val="00BE28BF"/>
    <w:rsid w:val="00BE3E51"/>
    <w:rsid w:val="00BE56EE"/>
    <w:rsid w:val="00BE75AD"/>
    <w:rsid w:val="00BE7997"/>
    <w:rsid w:val="00BE7E14"/>
    <w:rsid w:val="00BF202D"/>
    <w:rsid w:val="00BF2AB0"/>
    <w:rsid w:val="00BF3469"/>
    <w:rsid w:val="00BF671E"/>
    <w:rsid w:val="00BF6B61"/>
    <w:rsid w:val="00C00B4A"/>
    <w:rsid w:val="00C049A6"/>
    <w:rsid w:val="00C05A59"/>
    <w:rsid w:val="00C13C78"/>
    <w:rsid w:val="00C13FDF"/>
    <w:rsid w:val="00C14A9B"/>
    <w:rsid w:val="00C14C90"/>
    <w:rsid w:val="00C16991"/>
    <w:rsid w:val="00C16C52"/>
    <w:rsid w:val="00C17CD6"/>
    <w:rsid w:val="00C20AA9"/>
    <w:rsid w:val="00C2102A"/>
    <w:rsid w:val="00C21CD7"/>
    <w:rsid w:val="00C24576"/>
    <w:rsid w:val="00C25D39"/>
    <w:rsid w:val="00C276FB"/>
    <w:rsid w:val="00C27AB9"/>
    <w:rsid w:val="00C31318"/>
    <w:rsid w:val="00C32805"/>
    <w:rsid w:val="00C3509E"/>
    <w:rsid w:val="00C3529B"/>
    <w:rsid w:val="00C371D1"/>
    <w:rsid w:val="00C42D0C"/>
    <w:rsid w:val="00C42D43"/>
    <w:rsid w:val="00C42D79"/>
    <w:rsid w:val="00C4541E"/>
    <w:rsid w:val="00C467C6"/>
    <w:rsid w:val="00C50706"/>
    <w:rsid w:val="00C51C39"/>
    <w:rsid w:val="00C53F45"/>
    <w:rsid w:val="00C56CEE"/>
    <w:rsid w:val="00C573C0"/>
    <w:rsid w:val="00C628BE"/>
    <w:rsid w:val="00C63335"/>
    <w:rsid w:val="00C6429A"/>
    <w:rsid w:val="00C64ED6"/>
    <w:rsid w:val="00C7384C"/>
    <w:rsid w:val="00C76BC6"/>
    <w:rsid w:val="00C779E7"/>
    <w:rsid w:val="00C826CB"/>
    <w:rsid w:val="00C832AA"/>
    <w:rsid w:val="00C834D2"/>
    <w:rsid w:val="00C84DA5"/>
    <w:rsid w:val="00C84DC8"/>
    <w:rsid w:val="00C92618"/>
    <w:rsid w:val="00C928CF"/>
    <w:rsid w:val="00C92BFC"/>
    <w:rsid w:val="00C95540"/>
    <w:rsid w:val="00C9644E"/>
    <w:rsid w:val="00CA2DCF"/>
    <w:rsid w:val="00CA3392"/>
    <w:rsid w:val="00CA393B"/>
    <w:rsid w:val="00CA6D23"/>
    <w:rsid w:val="00CB0A1E"/>
    <w:rsid w:val="00CB29B0"/>
    <w:rsid w:val="00CB2EE2"/>
    <w:rsid w:val="00CB458B"/>
    <w:rsid w:val="00CB6042"/>
    <w:rsid w:val="00CC2638"/>
    <w:rsid w:val="00CC54DA"/>
    <w:rsid w:val="00CC66A6"/>
    <w:rsid w:val="00CD1CE0"/>
    <w:rsid w:val="00CD2981"/>
    <w:rsid w:val="00CD2B17"/>
    <w:rsid w:val="00CD6FCC"/>
    <w:rsid w:val="00CD76D3"/>
    <w:rsid w:val="00CE1624"/>
    <w:rsid w:val="00CE1EEA"/>
    <w:rsid w:val="00CE3EDD"/>
    <w:rsid w:val="00CE5F0E"/>
    <w:rsid w:val="00CF0B06"/>
    <w:rsid w:val="00CF1341"/>
    <w:rsid w:val="00CF4EC9"/>
    <w:rsid w:val="00D004DF"/>
    <w:rsid w:val="00D008C2"/>
    <w:rsid w:val="00D0355F"/>
    <w:rsid w:val="00D036F1"/>
    <w:rsid w:val="00D1064E"/>
    <w:rsid w:val="00D10757"/>
    <w:rsid w:val="00D1105A"/>
    <w:rsid w:val="00D113B6"/>
    <w:rsid w:val="00D11B24"/>
    <w:rsid w:val="00D13DDB"/>
    <w:rsid w:val="00D14D9D"/>
    <w:rsid w:val="00D164E4"/>
    <w:rsid w:val="00D23545"/>
    <w:rsid w:val="00D23850"/>
    <w:rsid w:val="00D33522"/>
    <w:rsid w:val="00D34827"/>
    <w:rsid w:val="00D34D5D"/>
    <w:rsid w:val="00D35593"/>
    <w:rsid w:val="00D35805"/>
    <w:rsid w:val="00D363B3"/>
    <w:rsid w:val="00D41970"/>
    <w:rsid w:val="00D46688"/>
    <w:rsid w:val="00D47F49"/>
    <w:rsid w:val="00D52FD0"/>
    <w:rsid w:val="00D53DED"/>
    <w:rsid w:val="00D54560"/>
    <w:rsid w:val="00D54652"/>
    <w:rsid w:val="00D60BEB"/>
    <w:rsid w:val="00D6241A"/>
    <w:rsid w:val="00D64C77"/>
    <w:rsid w:val="00D650B0"/>
    <w:rsid w:val="00D720A1"/>
    <w:rsid w:val="00D743CC"/>
    <w:rsid w:val="00D74F4E"/>
    <w:rsid w:val="00D7672E"/>
    <w:rsid w:val="00D76CE8"/>
    <w:rsid w:val="00D772D0"/>
    <w:rsid w:val="00D774D0"/>
    <w:rsid w:val="00D77A2E"/>
    <w:rsid w:val="00D8105B"/>
    <w:rsid w:val="00D8513E"/>
    <w:rsid w:val="00D85F77"/>
    <w:rsid w:val="00D8627B"/>
    <w:rsid w:val="00D9557F"/>
    <w:rsid w:val="00D96C7E"/>
    <w:rsid w:val="00DA0033"/>
    <w:rsid w:val="00DA43AC"/>
    <w:rsid w:val="00DB0313"/>
    <w:rsid w:val="00DB05BD"/>
    <w:rsid w:val="00DB0CF3"/>
    <w:rsid w:val="00DB165A"/>
    <w:rsid w:val="00DB4ABC"/>
    <w:rsid w:val="00DB5002"/>
    <w:rsid w:val="00DB57E3"/>
    <w:rsid w:val="00DB5FF8"/>
    <w:rsid w:val="00DB7FA9"/>
    <w:rsid w:val="00DC0274"/>
    <w:rsid w:val="00DC73A1"/>
    <w:rsid w:val="00DD0F2E"/>
    <w:rsid w:val="00DD1A3E"/>
    <w:rsid w:val="00DD2BCF"/>
    <w:rsid w:val="00DD5309"/>
    <w:rsid w:val="00DE0FED"/>
    <w:rsid w:val="00DE10EB"/>
    <w:rsid w:val="00DE35FD"/>
    <w:rsid w:val="00DE78EE"/>
    <w:rsid w:val="00DF1888"/>
    <w:rsid w:val="00DF18EF"/>
    <w:rsid w:val="00DF2685"/>
    <w:rsid w:val="00DF59CB"/>
    <w:rsid w:val="00DF5F70"/>
    <w:rsid w:val="00DF7865"/>
    <w:rsid w:val="00E00F07"/>
    <w:rsid w:val="00E010E8"/>
    <w:rsid w:val="00E018AA"/>
    <w:rsid w:val="00E01F7F"/>
    <w:rsid w:val="00E01FB7"/>
    <w:rsid w:val="00E0283C"/>
    <w:rsid w:val="00E0351F"/>
    <w:rsid w:val="00E046BF"/>
    <w:rsid w:val="00E04786"/>
    <w:rsid w:val="00E04D17"/>
    <w:rsid w:val="00E12338"/>
    <w:rsid w:val="00E138CC"/>
    <w:rsid w:val="00E13B63"/>
    <w:rsid w:val="00E151A3"/>
    <w:rsid w:val="00E21102"/>
    <w:rsid w:val="00E25BD6"/>
    <w:rsid w:val="00E25EBB"/>
    <w:rsid w:val="00E26DC1"/>
    <w:rsid w:val="00E26E08"/>
    <w:rsid w:val="00E305F7"/>
    <w:rsid w:val="00E32468"/>
    <w:rsid w:val="00E359E3"/>
    <w:rsid w:val="00E36B04"/>
    <w:rsid w:val="00E41959"/>
    <w:rsid w:val="00E444A1"/>
    <w:rsid w:val="00E465F4"/>
    <w:rsid w:val="00E60BA7"/>
    <w:rsid w:val="00E60CDE"/>
    <w:rsid w:val="00E62B81"/>
    <w:rsid w:val="00E63400"/>
    <w:rsid w:val="00E650C1"/>
    <w:rsid w:val="00E74A6B"/>
    <w:rsid w:val="00E77987"/>
    <w:rsid w:val="00E77AE1"/>
    <w:rsid w:val="00E81411"/>
    <w:rsid w:val="00E81A09"/>
    <w:rsid w:val="00E82DC5"/>
    <w:rsid w:val="00E87AC9"/>
    <w:rsid w:val="00E923A8"/>
    <w:rsid w:val="00E923D5"/>
    <w:rsid w:val="00E944D9"/>
    <w:rsid w:val="00E9451E"/>
    <w:rsid w:val="00E96C5C"/>
    <w:rsid w:val="00E96E9D"/>
    <w:rsid w:val="00E973FC"/>
    <w:rsid w:val="00EA09DE"/>
    <w:rsid w:val="00EA7E57"/>
    <w:rsid w:val="00EB3C36"/>
    <w:rsid w:val="00EB4445"/>
    <w:rsid w:val="00EB5422"/>
    <w:rsid w:val="00EB6DA0"/>
    <w:rsid w:val="00EB7045"/>
    <w:rsid w:val="00EC10E2"/>
    <w:rsid w:val="00EC139C"/>
    <w:rsid w:val="00EC4078"/>
    <w:rsid w:val="00EC5E3A"/>
    <w:rsid w:val="00ED0E92"/>
    <w:rsid w:val="00ED1227"/>
    <w:rsid w:val="00ED1CE6"/>
    <w:rsid w:val="00ED1E40"/>
    <w:rsid w:val="00ED5466"/>
    <w:rsid w:val="00ED5979"/>
    <w:rsid w:val="00ED645D"/>
    <w:rsid w:val="00ED696E"/>
    <w:rsid w:val="00ED6C99"/>
    <w:rsid w:val="00EE232E"/>
    <w:rsid w:val="00EE2AA5"/>
    <w:rsid w:val="00EE7493"/>
    <w:rsid w:val="00EF215A"/>
    <w:rsid w:val="00EF6B4A"/>
    <w:rsid w:val="00EF6DF4"/>
    <w:rsid w:val="00F01045"/>
    <w:rsid w:val="00F02C4E"/>
    <w:rsid w:val="00F05D83"/>
    <w:rsid w:val="00F07E12"/>
    <w:rsid w:val="00F07E57"/>
    <w:rsid w:val="00F1505D"/>
    <w:rsid w:val="00F2082A"/>
    <w:rsid w:val="00F21A8B"/>
    <w:rsid w:val="00F235DF"/>
    <w:rsid w:val="00F241CD"/>
    <w:rsid w:val="00F24847"/>
    <w:rsid w:val="00F26E38"/>
    <w:rsid w:val="00F27EC5"/>
    <w:rsid w:val="00F301D6"/>
    <w:rsid w:val="00F3216B"/>
    <w:rsid w:val="00F33A25"/>
    <w:rsid w:val="00F41E9B"/>
    <w:rsid w:val="00F42B30"/>
    <w:rsid w:val="00F4300E"/>
    <w:rsid w:val="00F44F84"/>
    <w:rsid w:val="00F51E1E"/>
    <w:rsid w:val="00F55DDB"/>
    <w:rsid w:val="00F57CC1"/>
    <w:rsid w:val="00F604BE"/>
    <w:rsid w:val="00F60A63"/>
    <w:rsid w:val="00F6418C"/>
    <w:rsid w:val="00F643F1"/>
    <w:rsid w:val="00F65DA0"/>
    <w:rsid w:val="00F66B88"/>
    <w:rsid w:val="00F67B1A"/>
    <w:rsid w:val="00F70CD3"/>
    <w:rsid w:val="00F70E18"/>
    <w:rsid w:val="00F7463F"/>
    <w:rsid w:val="00F74821"/>
    <w:rsid w:val="00F75D42"/>
    <w:rsid w:val="00F764C3"/>
    <w:rsid w:val="00F8200B"/>
    <w:rsid w:val="00F82FE7"/>
    <w:rsid w:val="00F84B52"/>
    <w:rsid w:val="00F873A8"/>
    <w:rsid w:val="00F8759A"/>
    <w:rsid w:val="00F875FE"/>
    <w:rsid w:val="00F87ADD"/>
    <w:rsid w:val="00F903E8"/>
    <w:rsid w:val="00F9252F"/>
    <w:rsid w:val="00F93E51"/>
    <w:rsid w:val="00F9496B"/>
    <w:rsid w:val="00FA063A"/>
    <w:rsid w:val="00FA27D5"/>
    <w:rsid w:val="00FA4522"/>
    <w:rsid w:val="00FA5AE8"/>
    <w:rsid w:val="00FA61B8"/>
    <w:rsid w:val="00FA67CB"/>
    <w:rsid w:val="00FB059F"/>
    <w:rsid w:val="00FB0F05"/>
    <w:rsid w:val="00FB3206"/>
    <w:rsid w:val="00FB424C"/>
    <w:rsid w:val="00FB48BA"/>
    <w:rsid w:val="00FB6169"/>
    <w:rsid w:val="00FB7164"/>
    <w:rsid w:val="00FC22C4"/>
    <w:rsid w:val="00FC25FB"/>
    <w:rsid w:val="00FC602E"/>
    <w:rsid w:val="00FD061E"/>
    <w:rsid w:val="00FD6607"/>
    <w:rsid w:val="00FE10D9"/>
    <w:rsid w:val="00FE19FF"/>
    <w:rsid w:val="00FE321D"/>
    <w:rsid w:val="00FE383F"/>
    <w:rsid w:val="00FE4C81"/>
    <w:rsid w:val="00FE4F7F"/>
    <w:rsid w:val="00FE6900"/>
    <w:rsid w:val="00FE6FC6"/>
    <w:rsid w:val="00FE7295"/>
    <w:rsid w:val="00FF2618"/>
    <w:rsid w:val="00FF310C"/>
    <w:rsid w:val="00FF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D1CEF37"/>
  <w15:docId w15:val="{AFE37BEE-1B40-4796-9AAF-D854970FC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 w:uiPriority="0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944D9"/>
    <w:pPr>
      <w:spacing w:line="288" w:lineRule="auto"/>
    </w:pPr>
    <w:rPr>
      <w:rFonts w:ascii="Arial" w:hAnsi="Arial" w:cs="Arial"/>
      <w:sz w:val="20"/>
      <w:szCs w:val="20"/>
      <w:lang w:val="en-GB" w:eastAsia="nl-BE"/>
    </w:rPr>
  </w:style>
  <w:style w:type="paragraph" w:styleId="Kop1">
    <w:name w:val="heading 1"/>
    <w:basedOn w:val="Standaard"/>
    <w:next w:val="Standaard"/>
    <w:link w:val="Kop1Char"/>
    <w:uiPriority w:val="99"/>
    <w:qFormat/>
    <w:rsid w:val="0068156D"/>
    <w:pPr>
      <w:keepNext/>
      <w:keepLines/>
      <w:framePr w:hSpace="142" w:wrap="around" w:vAnchor="text" w:hAnchor="text" w:y="-248"/>
      <w:spacing w:line="269" w:lineRule="auto"/>
      <w:outlineLvl w:val="0"/>
    </w:pPr>
    <w:rPr>
      <w:rFonts w:eastAsia="Arial" w:cs="Times New Roman"/>
      <w:b/>
      <w:color w:val="1E64C8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9"/>
    <w:qFormat/>
    <w:rsid w:val="007F4F5E"/>
    <w:pPr>
      <w:keepNext/>
      <w:framePr w:hSpace="142" w:wrap="around" w:vAnchor="text" w:hAnchor="text" w:y="-248"/>
      <w:spacing w:line="269" w:lineRule="auto"/>
      <w:outlineLvl w:val="1"/>
    </w:pPr>
    <w:rPr>
      <w:rFonts w:eastAsia="Arial" w:cs="Times New Roman"/>
      <w:b/>
      <w:snapToGrid w:val="0"/>
      <w:color w:val="1E64C8"/>
      <w:sz w:val="26"/>
    </w:rPr>
  </w:style>
  <w:style w:type="paragraph" w:styleId="Kop3">
    <w:name w:val="heading 3"/>
    <w:basedOn w:val="Standaard"/>
    <w:next w:val="Standaard"/>
    <w:link w:val="Kop3Char"/>
    <w:uiPriority w:val="99"/>
    <w:qFormat/>
    <w:rsid w:val="004A2180"/>
    <w:pPr>
      <w:keepNext/>
      <w:spacing w:line="269" w:lineRule="auto"/>
      <w:outlineLvl w:val="2"/>
    </w:pPr>
    <w:rPr>
      <w:b/>
      <w:bCs/>
      <w:caps/>
      <w:szCs w:val="24"/>
      <w:lang w:val="nl-N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91819"/>
    <w:pPr>
      <w:keepNext/>
      <w:keepLines/>
      <w:numPr>
        <w:ilvl w:val="3"/>
        <w:numId w:val="1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164A9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891819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164A9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9181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F31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89181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F31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9181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9181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68156D"/>
    <w:rPr>
      <w:rFonts w:ascii="Arial" w:eastAsia="Arial" w:hAnsi="Arial"/>
      <w:b/>
      <w:color w:val="1E64C8"/>
      <w:sz w:val="32"/>
      <w:szCs w:val="32"/>
      <w:lang w:val="en-GB" w:eastAsia="nl-BE"/>
    </w:rPr>
  </w:style>
  <w:style w:type="character" w:customStyle="1" w:styleId="Kop2Char">
    <w:name w:val="Kop 2 Char"/>
    <w:basedOn w:val="Standaardalinea-lettertype"/>
    <w:link w:val="Kop2"/>
    <w:uiPriority w:val="99"/>
    <w:rsid w:val="007F4F5E"/>
    <w:rPr>
      <w:rFonts w:ascii="Arial" w:eastAsia="Arial" w:hAnsi="Arial"/>
      <w:b/>
      <w:snapToGrid w:val="0"/>
      <w:color w:val="1E64C8"/>
      <w:sz w:val="26"/>
      <w:szCs w:val="20"/>
      <w:lang w:val="nl-BE" w:eastAsia="nl-BE"/>
    </w:rPr>
  </w:style>
  <w:style w:type="character" w:customStyle="1" w:styleId="Kop3Char">
    <w:name w:val="Kop 3 Char"/>
    <w:basedOn w:val="Standaardalinea-lettertype"/>
    <w:link w:val="Kop3"/>
    <w:uiPriority w:val="99"/>
    <w:rsid w:val="004A2180"/>
    <w:rPr>
      <w:rFonts w:ascii="Arial" w:hAnsi="Arial" w:cs="Arial"/>
      <w:b/>
      <w:bCs/>
      <w:caps/>
      <w:sz w:val="20"/>
      <w:szCs w:val="24"/>
      <w:lang w:eastAsia="nl-BE"/>
    </w:rPr>
  </w:style>
  <w:style w:type="paragraph" w:styleId="Koptekst">
    <w:name w:val="header"/>
    <w:basedOn w:val="Standaard"/>
    <w:link w:val="KoptekstChar"/>
    <w:rsid w:val="008B514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C76A1E"/>
    <w:rPr>
      <w:rFonts w:ascii="Arial" w:hAnsi="Arial" w:cs="Arial"/>
      <w:sz w:val="20"/>
      <w:szCs w:val="20"/>
      <w:lang w:val="nl-BE" w:eastAsia="nl-BE"/>
    </w:rPr>
  </w:style>
  <w:style w:type="paragraph" w:styleId="Voettekst">
    <w:name w:val="footer"/>
    <w:basedOn w:val="Standaard"/>
    <w:link w:val="VoettekstChar"/>
    <w:uiPriority w:val="99"/>
    <w:rsid w:val="000B3404"/>
    <w:pPr>
      <w:tabs>
        <w:tab w:val="center" w:pos="4536"/>
        <w:tab w:val="right" w:pos="9072"/>
      </w:tabs>
      <w:jc w:val="right"/>
    </w:pPr>
    <w:rPr>
      <w:color w:val="1E64C8" w:themeColor="text2"/>
      <w:sz w:val="18"/>
    </w:rPr>
  </w:style>
  <w:style w:type="character" w:customStyle="1" w:styleId="VoettekstChar">
    <w:name w:val="Voettekst Char"/>
    <w:basedOn w:val="Standaardalinea-lettertype"/>
    <w:link w:val="Voettekst"/>
    <w:uiPriority w:val="99"/>
    <w:rsid w:val="000B3404"/>
    <w:rPr>
      <w:rFonts w:ascii="Arial" w:hAnsi="Arial" w:cs="Arial"/>
      <w:color w:val="1E64C8" w:themeColor="text2"/>
      <w:sz w:val="18"/>
      <w:szCs w:val="20"/>
      <w:lang w:val="nl-BE" w:eastAsia="nl-BE"/>
    </w:rPr>
  </w:style>
  <w:style w:type="character" w:styleId="Paginanummer">
    <w:name w:val="page number"/>
    <w:basedOn w:val="Standaardalinea-lettertype"/>
    <w:uiPriority w:val="99"/>
    <w:rsid w:val="008B5143"/>
    <w:rPr>
      <w:rFonts w:cs="Times New Roman"/>
    </w:rPr>
  </w:style>
  <w:style w:type="paragraph" w:styleId="Lijstalinea">
    <w:name w:val="List Paragraph"/>
    <w:basedOn w:val="Standaard"/>
    <w:uiPriority w:val="34"/>
    <w:qFormat/>
    <w:rsid w:val="00742964"/>
    <w:pPr>
      <w:ind w:left="720"/>
    </w:pPr>
    <w:rPr>
      <w:rFonts w:ascii="Calibri" w:hAnsi="Calibri" w:cs="Calibri"/>
      <w:sz w:val="22"/>
      <w:szCs w:val="22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0A453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A4533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rsid w:val="000A4533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0A4533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A4533"/>
    <w:rPr>
      <w:rFonts w:ascii="Arial" w:hAnsi="Arial" w:cs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0A453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A4533"/>
    <w:rPr>
      <w:rFonts w:ascii="Arial" w:hAnsi="Arial" w:cs="Arial"/>
      <w:b/>
      <w:bCs/>
    </w:rPr>
  </w:style>
  <w:style w:type="table" w:styleId="Tabelraster">
    <w:name w:val="Table Grid"/>
    <w:basedOn w:val="Standaardtabel"/>
    <w:uiPriority w:val="39"/>
    <w:rsid w:val="001C6E3A"/>
    <w:rPr>
      <w:rFonts w:ascii="Arial" w:hAnsi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cimalAligned">
    <w:name w:val="Decimal Aligned"/>
    <w:basedOn w:val="Standaard"/>
    <w:uiPriority w:val="99"/>
    <w:rsid w:val="001C6E3A"/>
    <w:pPr>
      <w:tabs>
        <w:tab w:val="decimal" w:pos="360"/>
      </w:tabs>
      <w:spacing w:after="200" w:line="276" w:lineRule="auto"/>
    </w:pPr>
    <w:rPr>
      <w:rFonts w:ascii="Calibri" w:hAnsi="Calibri" w:cs="Calibri"/>
      <w:sz w:val="22"/>
      <w:szCs w:val="22"/>
      <w:lang w:val="nl-NL" w:eastAsia="en-US"/>
    </w:rPr>
  </w:style>
  <w:style w:type="paragraph" w:styleId="Voetnoottekst">
    <w:name w:val="footnote text"/>
    <w:basedOn w:val="UZVoetnoottekst"/>
    <w:link w:val="VoetnoottekstChar"/>
    <w:uiPriority w:val="99"/>
    <w:semiHidden/>
    <w:rsid w:val="004A4A04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A4A04"/>
    <w:rPr>
      <w:rFonts w:ascii="Arial" w:hAnsi="Arial" w:cs="Arial"/>
      <w:color w:val="808080" w:themeColor="background1" w:themeShade="80"/>
      <w:sz w:val="16"/>
      <w:lang w:val="nl-BE" w:eastAsia="nl-BE"/>
    </w:rPr>
  </w:style>
  <w:style w:type="character" w:styleId="Subtielebenadrukking">
    <w:name w:val="Subtle Emphasis"/>
    <w:basedOn w:val="Standaardalinea-lettertype"/>
    <w:uiPriority w:val="99"/>
    <w:qFormat/>
    <w:rsid w:val="001C6E3A"/>
    <w:rPr>
      <w:rFonts w:eastAsia="Times New Roman" w:cs="Times New Roman"/>
      <w:i/>
      <w:iCs/>
      <w:color w:val="808080"/>
      <w:sz w:val="22"/>
      <w:szCs w:val="22"/>
      <w:lang w:val="nl-NL"/>
    </w:rPr>
  </w:style>
  <w:style w:type="table" w:styleId="Gemiddeldearcering2-accent5">
    <w:name w:val="Medium Shading 2 Accent 5"/>
    <w:basedOn w:val="Standaardtabel"/>
    <w:uiPriority w:val="99"/>
    <w:rsid w:val="001C6E3A"/>
    <w:rPr>
      <w:rFonts w:ascii="Calibri" w:hAnsi="Calibri" w:cs="Calibri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chtelijst-accent3">
    <w:name w:val="Light List Accent 3"/>
    <w:basedOn w:val="Standaardtabel"/>
    <w:uiPriority w:val="99"/>
    <w:rsid w:val="001C6E3A"/>
    <w:rPr>
      <w:rFonts w:ascii="Calibri" w:hAnsi="Calibri" w:cs="Calibri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styleId="Voetnootmarkering">
    <w:name w:val="footnote reference"/>
    <w:basedOn w:val="Standaardalinea-lettertype"/>
    <w:uiPriority w:val="99"/>
    <w:semiHidden/>
    <w:unhideWhenUsed/>
    <w:rsid w:val="00CB29B0"/>
    <w:rPr>
      <w:vertAlign w:val="superscript"/>
    </w:rPr>
  </w:style>
  <w:style w:type="paragraph" w:styleId="Normaalweb">
    <w:name w:val="Normal (Web)"/>
    <w:basedOn w:val="Standaard"/>
    <w:uiPriority w:val="99"/>
    <w:unhideWhenUsed/>
    <w:rsid w:val="009501C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UZTitelVoorblad">
    <w:name w:val="UZ_Titel_Voorblad"/>
    <w:basedOn w:val="Standaard"/>
    <w:link w:val="UZTitelVoorbladChar"/>
    <w:qFormat/>
    <w:rsid w:val="00867396"/>
    <w:pPr>
      <w:spacing w:line="269" w:lineRule="auto"/>
    </w:pPr>
    <w:rPr>
      <w:rFonts w:eastAsiaTheme="minorHAnsi" w:cstheme="minorBidi"/>
      <w:b/>
      <w:caps/>
      <w:noProof/>
      <w:color w:val="1E64C8" w:themeColor="text2"/>
      <w:sz w:val="36"/>
      <w:szCs w:val="40"/>
      <w:lang w:eastAsia="en-US"/>
    </w:rPr>
  </w:style>
  <w:style w:type="paragraph" w:customStyle="1" w:styleId="UZExtraDuidingVoorblad">
    <w:name w:val="UZ_Extra Duiding_Voorblad"/>
    <w:basedOn w:val="Standaard"/>
    <w:link w:val="UZExtraDuidingVoorbladChar"/>
    <w:qFormat/>
    <w:rsid w:val="00867396"/>
    <w:pPr>
      <w:spacing w:line="269" w:lineRule="auto"/>
    </w:pPr>
    <w:rPr>
      <w:rFonts w:eastAsiaTheme="minorHAnsi" w:cstheme="minorBidi"/>
      <w:sz w:val="26"/>
      <w:szCs w:val="30"/>
      <w:lang w:eastAsia="en-US"/>
    </w:rPr>
  </w:style>
  <w:style w:type="character" w:customStyle="1" w:styleId="UZTitelVoorbladChar">
    <w:name w:val="UZ_Titel_Voorblad Char"/>
    <w:basedOn w:val="Standaardalinea-lettertype"/>
    <w:link w:val="UZTitelVoorblad"/>
    <w:rsid w:val="00867396"/>
    <w:rPr>
      <w:rFonts w:ascii="Arial" w:eastAsiaTheme="minorHAnsi" w:hAnsi="Arial" w:cstheme="minorBidi"/>
      <w:b/>
      <w:caps/>
      <w:noProof/>
      <w:color w:val="1E64C8" w:themeColor="text2"/>
      <w:sz w:val="36"/>
      <w:szCs w:val="40"/>
      <w:lang w:val="nl-BE" w:eastAsia="en-US"/>
    </w:rPr>
  </w:style>
  <w:style w:type="character" w:customStyle="1" w:styleId="UZExtraDuidingVoorbladChar">
    <w:name w:val="UZ_Extra Duiding_Voorblad Char"/>
    <w:basedOn w:val="Standaardalinea-lettertype"/>
    <w:link w:val="UZExtraDuidingVoorblad"/>
    <w:rsid w:val="00867396"/>
    <w:rPr>
      <w:rFonts w:ascii="Arial" w:eastAsiaTheme="minorHAnsi" w:hAnsi="Arial" w:cstheme="minorBidi"/>
      <w:sz w:val="26"/>
      <w:szCs w:val="30"/>
      <w:lang w:val="nl-BE" w:eastAsia="en-US"/>
    </w:rPr>
  </w:style>
  <w:style w:type="paragraph" w:customStyle="1" w:styleId="UZOndertitelVoorblad">
    <w:name w:val="UZ_Ondertitel_Voorblad"/>
    <w:basedOn w:val="Standaard"/>
    <w:qFormat/>
    <w:rsid w:val="00867396"/>
    <w:pPr>
      <w:spacing w:line="269" w:lineRule="auto"/>
    </w:pPr>
    <w:rPr>
      <w:rFonts w:eastAsiaTheme="minorHAnsi" w:cstheme="minorBidi"/>
      <w:b/>
      <w:color w:val="1E64C8" w:themeColor="text2"/>
      <w:sz w:val="26"/>
      <w:szCs w:val="26"/>
      <w:lang w:eastAsia="en-US"/>
    </w:rPr>
  </w:style>
  <w:style w:type="paragraph" w:customStyle="1" w:styleId="UZTekst">
    <w:name w:val="UZ Tekst"/>
    <w:basedOn w:val="Standaard"/>
    <w:link w:val="UZTekstChar"/>
    <w:rsid w:val="00381664"/>
    <w:pPr>
      <w:ind w:left="476"/>
    </w:pPr>
    <w:rPr>
      <w:rFonts w:cs="Times New Roman"/>
    </w:rPr>
  </w:style>
  <w:style w:type="paragraph" w:customStyle="1" w:styleId="UZTekstOpsom">
    <w:name w:val="UZ Tekst Opsom"/>
    <w:basedOn w:val="UZTekst"/>
    <w:link w:val="UZTekstOpsomChar"/>
    <w:qFormat/>
    <w:rsid w:val="008349D1"/>
    <w:pPr>
      <w:numPr>
        <w:ilvl w:val="7"/>
        <w:numId w:val="16"/>
      </w:numPr>
      <w:ind w:left="238" w:hanging="238"/>
    </w:pPr>
  </w:style>
  <w:style w:type="paragraph" w:customStyle="1" w:styleId="UZTitel3">
    <w:name w:val="UZ Titel_3"/>
    <w:basedOn w:val="Standaard"/>
    <w:qFormat/>
    <w:rsid w:val="000C1584"/>
    <w:pPr>
      <w:keepNext/>
      <w:numPr>
        <w:ilvl w:val="2"/>
        <w:numId w:val="16"/>
      </w:numPr>
      <w:spacing w:before="240"/>
    </w:pPr>
    <w:rPr>
      <w:b/>
    </w:rPr>
  </w:style>
  <w:style w:type="paragraph" w:customStyle="1" w:styleId="UZTitel2">
    <w:name w:val="UZ Titel_2"/>
    <w:basedOn w:val="Standaard"/>
    <w:qFormat/>
    <w:rsid w:val="000C1584"/>
    <w:pPr>
      <w:keepNext/>
      <w:numPr>
        <w:ilvl w:val="1"/>
        <w:numId w:val="16"/>
      </w:numPr>
      <w:spacing w:before="360" w:after="120"/>
    </w:pPr>
    <w:rPr>
      <w:b/>
      <w:color w:val="1E64C8" w:themeColor="text2"/>
      <w:sz w:val="21"/>
      <w:szCs w:val="22"/>
    </w:rPr>
  </w:style>
  <w:style w:type="paragraph" w:customStyle="1" w:styleId="UZTitel1">
    <w:name w:val="UZ Titel_1"/>
    <w:basedOn w:val="UZTitel2"/>
    <w:next w:val="UZTekst"/>
    <w:qFormat/>
    <w:rsid w:val="00862B25"/>
    <w:pPr>
      <w:numPr>
        <w:ilvl w:val="0"/>
      </w:numPr>
    </w:pPr>
    <w:rPr>
      <w:rFonts w:ascii="Arial Vet" w:hAnsi="Arial Vet"/>
      <w:spacing w:val="3"/>
      <w:sz w:val="24"/>
      <w:szCs w:val="26"/>
    </w:rPr>
  </w:style>
  <w:style w:type="paragraph" w:customStyle="1" w:styleId="UZVoetnoottekst">
    <w:name w:val="UZ Voetnoottekst"/>
    <w:basedOn w:val="Standaard"/>
    <w:qFormat/>
    <w:rsid w:val="00F24847"/>
    <w:pPr>
      <w:ind w:left="476"/>
    </w:pPr>
    <w:rPr>
      <w:color w:val="808080" w:themeColor="background1" w:themeShade="80"/>
      <w:sz w:val="16"/>
      <w:szCs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E26E08"/>
    <w:pPr>
      <w:tabs>
        <w:tab w:val="left" w:pos="953"/>
        <w:tab w:val="right" w:pos="9049"/>
      </w:tabs>
      <w:spacing w:after="100"/>
      <w:ind w:left="1429" w:hanging="476"/>
    </w:pPr>
  </w:style>
  <w:style w:type="paragraph" w:styleId="Inhopg1">
    <w:name w:val="toc 1"/>
    <w:basedOn w:val="Standaard"/>
    <w:next w:val="Standaard"/>
    <w:autoRedefine/>
    <w:uiPriority w:val="39"/>
    <w:unhideWhenUsed/>
    <w:rsid w:val="00555B34"/>
    <w:pPr>
      <w:tabs>
        <w:tab w:val="left" w:pos="1429"/>
        <w:tab w:val="right" w:pos="9049"/>
      </w:tabs>
      <w:spacing w:beforeLines="60" w:before="144"/>
      <w:ind w:left="952" w:right="953" w:hanging="476"/>
    </w:pPr>
    <w:rPr>
      <w:rFonts w:eastAsiaTheme="minorEastAsia" w:cs="Calibri"/>
      <w:b/>
      <w:noProof/>
      <w:spacing w:val="2"/>
      <w:szCs w:val="22"/>
      <w:lang w:val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2A5ED0"/>
    <w:pPr>
      <w:spacing w:after="100"/>
      <w:ind w:left="400"/>
    </w:pPr>
  </w:style>
  <w:style w:type="character" w:styleId="Hyperlink">
    <w:name w:val="Hyperlink"/>
    <w:basedOn w:val="Standaardalinea-lettertype"/>
    <w:uiPriority w:val="99"/>
    <w:unhideWhenUsed/>
    <w:rsid w:val="002A5ED0"/>
    <w:rPr>
      <w:color w:val="000000" w:themeColor="hyperlink"/>
      <w:u w:val="single"/>
    </w:rPr>
  </w:style>
  <w:style w:type="paragraph" w:customStyle="1" w:styleId="UZnummering">
    <w:name w:val="UZ nummering"/>
    <w:basedOn w:val="UZTekstOpsom"/>
    <w:link w:val="UZnummeringChar"/>
    <w:qFormat/>
    <w:rsid w:val="0068612C"/>
    <w:pPr>
      <w:numPr>
        <w:ilvl w:val="5"/>
      </w:numPr>
    </w:pPr>
  </w:style>
  <w:style w:type="paragraph" w:customStyle="1" w:styleId="UZAgendatekst">
    <w:name w:val="UZ_Agenda_tekst"/>
    <w:basedOn w:val="Standaard"/>
    <w:qFormat/>
    <w:rsid w:val="00BE56EE"/>
    <w:pPr>
      <w:ind w:left="714"/>
    </w:pPr>
    <w:rPr>
      <w:rFonts w:eastAsiaTheme="minorHAnsi"/>
      <w:iCs/>
      <w:lang w:eastAsia="en-US"/>
    </w:rPr>
  </w:style>
  <w:style w:type="character" w:customStyle="1" w:styleId="UZTekstChar">
    <w:name w:val="UZ Tekst Char"/>
    <w:basedOn w:val="Standaardalinea-lettertype"/>
    <w:link w:val="UZTekst"/>
    <w:rsid w:val="00381664"/>
    <w:rPr>
      <w:rFonts w:ascii="Arial" w:hAnsi="Arial"/>
      <w:sz w:val="20"/>
      <w:szCs w:val="20"/>
      <w:lang w:val="en-GB" w:eastAsia="nl-BE"/>
    </w:rPr>
  </w:style>
  <w:style w:type="character" w:customStyle="1" w:styleId="UZTekstOpsomChar">
    <w:name w:val="UZ Tekst Opsom Char"/>
    <w:basedOn w:val="UZTekstChar"/>
    <w:link w:val="UZTekstOpsom"/>
    <w:rsid w:val="008349D1"/>
    <w:rPr>
      <w:rFonts w:ascii="Arial" w:hAnsi="Arial"/>
      <w:sz w:val="20"/>
      <w:szCs w:val="20"/>
      <w:lang w:val="en-GB" w:eastAsia="nl-BE"/>
    </w:rPr>
  </w:style>
  <w:style w:type="character" w:customStyle="1" w:styleId="UZnummeringChar">
    <w:name w:val="UZ nummering Char"/>
    <w:basedOn w:val="UZTekstOpsomChar"/>
    <w:link w:val="UZnummering"/>
    <w:rsid w:val="0068612C"/>
    <w:rPr>
      <w:rFonts w:ascii="Arial" w:hAnsi="Arial"/>
      <w:sz w:val="20"/>
      <w:szCs w:val="20"/>
      <w:lang w:val="nl-BE" w:eastAsia="nl-BE"/>
    </w:rPr>
  </w:style>
  <w:style w:type="paragraph" w:customStyle="1" w:styleId="UZAgenda1">
    <w:name w:val="UZ_Agenda_1"/>
    <w:basedOn w:val="Standaard"/>
    <w:autoRedefine/>
    <w:qFormat/>
    <w:rsid w:val="00333459"/>
    <w:pPr>
      <w:numPr>
        <w:numId w:val="1"/>
      </w:numPr>
      <w:spacing w:before="480"/>
      <w:outlineLvl w:val="0"/>
    </w:pPr>
    <w:rPr>
      <w:rFonts w:cs="Times New Roman"/>
      <w:b/>
      <w:color w:val="1E64C8" w:themeColor="text2"/>
      <w:lang w:val="nl-NL" w:eastAsia="nl-NL"/>
    </w:rPr>
  </w:style>
  <w:style w:type="paragraph" w:customStyle="1" w:styleId="UZAgenda11">
    <w:name w:val="UZ_Agenda_11"/>
    <w:basedOn w:val="UZAgenda1"/>
    <w:qFormat/>
    <w:rsid w:val="00BE56EE"/>
    <w:pPr>
      <w:numPr>
        <w:ilvl w:val="1"/>
      </w:numPr>
      <w:spacing w:before="120"/>
      <w:contextualSpacing/>
      <w:outlineLvl w:val="1"/>
    </w:pPr>
    <w:rPr>
      <w:color w:val="auto"/>
      <w:lang w:val="nl-BE"/>
    </w:rPr>
  </w:style>
  <w:style w:type="paragraph" w:customStyle="1" w:styleId="UZAgenda111">
    <w:name w:val="UZ_Agenda_111"/>
    <w:basedOn w:val="UZAgenda11"/>
    <w:qFormat/>
    <w:rsid w:val="00BE56EE"/>
    <w:pPr>
      <w:numPr>
        <w:ilvl w:val="2"/>
      </w:numPr>
      <w:spacing w:before="0"/>
    </w:pPr>
    <w:rPr>
      <w:b w:val="0"/>
      <w:lang w:val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91819"/>
    <w:rPr>
      <w:rFonts w:asciiTheme="majorHAnsi" w:eastAsiaTheme="majorEastAsia" w:hAnsiTheme="majorHAnsi" w:cstheme="majorBidi"/>
      <w:i/>
      <w:iCs/>
      <w:color w:val="164A95" w:themeColor="accent1" w:themeShade="BF"/>
      <w:sz w:val="20"/>
      <w:szCs w:val="20"/>
      <w:lang w:val="nl-BE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891819"/>
    <w:rPr>
      <w:rFonts w:asciiTheme="majorHAnsi" w:eastAsiaTheme="majorEastAsia" w:hAnsiTheme="majorHAnsi" w:cstheme="majorBidi"/>
      <w:color w:val="164A95" w:themeColor="accent1" w:themeShade="BF"/>
      <w:sz w:val="20"/>
      <w:szCs w:val="20"/>
      <w:lang w:val="nl-BE" w:eastAsia="nl-B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91819"/>
    <w:rPr>
      <w:rFonts w:asciiTheme="majorHAnsi" w:eastAsiaTheme="majorEastAsia" w:hAnsiTheme="majorHAnsi" w:cstheme="majorBidi"/>
      <w:color w:val="0F3163" w:themeColor="accent1" w:themeShade="7F"/>
      <w:sz w:val="20"/>
      <w:szCs w:val="20"/>
      <w:lang w:val="nl-BE" w:eastAsia="nl-BE"/>
    </w:rPr>
  </w:style>
  <w:style w:type="character" w:customStyle="1" w:styleId="Kop7Char">
    <w:name w:val="Kop 7 Char"/>
    <w:basedOn w:val="Standaardalinea-lettertype"/>
    <w:link w:val="Kop7"/>
    <w:uiPriority w:val="9"/>
    <w:rsid w:val="00891819"/>
    <w:rPr>
      <w:rFonts w:asciiTheme="majorHAnsi" w:eastAsiaTheme="majorEastAsia" w:hAnsiTheme="majorHAnsi" w:cstheme="majorBidi"/>
      <w:i/>
      <w:iCs/>
      <w:color w:val="0F3163" w:themeColor="accent1" w:themeShade="7F"/>
      <w:sz w:val="20"/>
      <w:szCs w:val="20"/>
      <w:lang w:val="nl-BE" w:eastAsia="nl-B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9181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nl-BE" w:eastAsia="nl-B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9181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nl-BE" w:eastAsia="nl-BE"/>
    </w:rPr>
  </w:style>
  <w:style w:type="paragraph" w:styleId="Eindnoottekst">
    <w:name w:val="endnote text"/>
    <w:basedOn w:val="UZVoetnoottekst"/>
    <w:link w:val="EindnoottekstChar"/>
    <w:uiPriority w:val="99"/>
    <w:unhideWhenUsed/>
    <w:rsid w:val="004A4A04"/>
  </w:style>
  <w:style w:type="character" w:customStyle="1" w:styleId="EindnoottekstChar">
    <w:name w:val="Eindnoottekst Char"/>
    <w:basedOn w:val="Standaardalinea-lettertype"/>
    <w:link w:val="Eindnoottekst"/>
    <w:uiPriority w:val="99"/>
    <w:rsid w:val="004A4A04"/>
    <w:rPr>
      <w:rFonts w:ascii="Arial" w:hAnsi="Arial" w:cs="Arial"/>
      <w:color w:val="808080" w:themeColor="background1" w:themeShade="80"/>
      <w:sz w:val="16"/>
      <w:lang w:val="nl-BE" w:eastAsia="nl-BE"/>
    </w:rPr>
  </w:style>
  <w:style w:type="character" w:styleId="Eindnootmarkering">
    <w:name w:val="endnote reference"/>
    <w:basedOn w:val="Standaardalinea-lettertype"/>
    <w:uiPriority w:val="99"/>
    <w:semiHidden/>
    <w:unhideWhenUsed/>
    <w:rsid w:val="004A4A04"/>
    <w:rPr>
      <w:vertAlign w:val="superscript"/>
    </w:rPr>
  </w:style>
  <w:style w:type="table" w:customStyle="1" w:styleId="Tabelraster1">
    <w:name w:val="Tabelraster1"/>
    <w:basedOn w:val="Standaardtabel"/>
    <w:next w:val="Tabelraster"/>
    <w:uiPriority w:val="39"/>
    <w:rsid w:val="007F4F5E"/>
    <w:rPr>
      <w:rFonts w:ascii="Arial" w:eastAsia="Arial" w:hAnsi="Arial"/>
      <w:lang w:val="nl-B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ZTekst2eAlinea">
    <w:name w:val="UZ Tekst_2eAlinea"/>
    <w:basedOn w:val="UZTekst"/>
    <w:qFormat/>
    <w:rsid w:val="00A254E7"/>
    <w:pPr>
      <w:ind w:firstLine="476"/>
    </w:pPr>
  </w:style>
  <w:style w:type="paragraph" w:customStyle="1" w:styleId="UZnummering2a-b-c">
    <w:name w:val="UZ nummering2 a-b-c"/>
    <w:basedOn w:val="UZnummering"/>
    <w:qFormat/>
    <w:rsid w:val="000C1584"/>
    <w:pPr>
      <w:numPr>
        <w:ilvl w:val="6"/>
      </w:numPr>
    </w:pPr>
  </w:style>
  <w:style w:type="character" w:styleId="Tekstvantijdelijkeaanduiding">
    <w:name w:val="Placeholder Text"/>
    <w:basedOn w:val="Standaardalinea-lettertype"/>
    <w:uiPriority w:val="99"/>
    <w:semiHidden/>
    <w:rsid w:val="00353046"/>
    <w:rPr>
      <w:color w:val="808080"/>
    </w:rPr>
  </w:style>
  <w:style w:type="paragraph" w:customStyle="1" w:styleId="UZTitel0">
    <w:name w:val="UZ Titel_0"/>
    <w:basedOn w:val="Standaard"/>
    <w:qFormat/>
    <w:rsid w:val="002D4E71"/>
    <w:pPr>
      <w:tabs>
        <w:tab w:val="left" w:pos="476"/>
      </w:tabs>
    </w:pPr>
    <w:rPr>
      <w:b/>
      <w:sz w:val="28"/>
      <w:szCs w:val="28"/>
    </w:rPr>
  </w:style>
  <w:style w:type="character" w:customStyle="1" w:styleId="UZstandaard-lettertype">
    <w:name w:val="UZ standaard-lettertype"/>
    <w:basedOn w:val="Standaardalinea-lettertype"/>
    <w:uiPriority w:val="1"/>
    <w:qFormat/>
    <w:rsid w:val="00E36B04"/>
    <w:rPr>
      <w:sz w:val="20"/>
      <w:szCs w:val="20"/>
    </w:rPr>
  </w:style>
  <w:style w:type="paragraph" w:customStyle="1" w:styleId="UZInfotitel">
    <w:name w:val="UZ_Info_titel"/>
    <w:basedOn w:val="Standaard"/>
    <w:link w:val="UZInfotitelChar"/>
    <w:qFormat/>
    <w:rsid w:val="00185520"/>
    <w:pPr>
      <w:framePr w:hSpace="953" w:wrap="around" w:vAnchor="page" w:hAnchor="margin" w:xAlign="right" w:y="4463"/>
      <w:spacing w:line="269" w:lineRule="auto"/>
      <w:suppressOverlap/>
    </w:pPr>
    <w:rPr>
      <w:rFonts w:eastAsiaTheme="minorHAnsi" w:cstheme="minorBidi"/>
      <w:b/>
      <w:sz w:val="16"/>
      <w:szCs w:val="16"/>
      <w:lang w:eastAsia="en-US"/>
    </w:rPr>
  </w:style>
  <w:style w:type="character" w:customStyle="1" w:styleId="UZInfotitelChar">
    <w:name w:val="UZ_Info_titel Char"/>
    <w:basedOn w:val="Standaardalinea-lettertype"/>
    <w:link w:val="UZInfotitel"/>
    <w:rsid w:val="00185520"/>
    <w:rPr>
      <w:rFonts w:ascii="Arial" w:eastAsiaTheme="minorHAnsi" w:hAnsi="Arial" w:cstheme="minorBidi"/>
      <w:b/>
      <w:sz w:val="16"/>
      <w:szCs w:val="16"/>
      <w:lang w:val="nl-BE" w:eastAsia="en-US"/>
    </w:rPr>
  </w:style>
  <w:style w:type="paragraph" w:customStyle="1" w:styleId="UZInfobody">
    <w:name w:val="UZ_Info_body"/>
    <w:basedOn w:val="UZInfotitel"/>
    <w:rsid w:val="008C059A"/>
    <w:pPr>
      <w:framePr w:hSpace="0" w:wrap="auto" w:vAnchor="margin" w:hAnchor="text" w:xAlign="left" w:yAlign="inline"/>
      <w:suppressOverlap w:val="0"/>
    </w:pPr>
    <w:rPr>
      <w:b w:val="0"/>
    </w:rPr>
  </w:style>
  <w:style w:type="paragraph" w:customStyle="1" w:styleId="UZTekstruimteinvullijn">
    <w:name w:val="UZ_Tekst_ruimte invullijn"/>
    <w:basedOn w:val="Standaard"/>
    <w:qFormat/>
    <w:rsid w:val="00381664"/>
    <w:pPr>
      <w:tabs>
        <w:tab w:val="left" w:pos="357"/>
        <w:tab w:val="left" w:pos="714"/>
        <w:tab w:val="left" w:pos="1072"/>
        <w:tab w:val="left" w:pos="1429"/>
        <w:tab w:val="left" w:pos="3810"/>
        <w:tab w:val="left" w:pos="4167"/>
        <w:tab w:val="left" w:pos="4525"/>
        <w:tab w:val="left" w:pos="4882"/>
        <w:tab w:val="right" w:pos="10002"/>
      </w:tabs>
      <w:spacing w:after="140" w:line="240" w:lineRule="auto"/>
    </w:pPr>
    <w:rPr>
      <w:rFonts w:asciiTheme="minorHAnsi" w:hAnsiTheme="minorHAnsi" w:cs="Times New Roman"/>
    </w:rPr>
  </w:style>
  <w:style w:type="paragraph" w:customStyle="1" w:styleId="UZTabeltekst">
    <w:name w:val="UZ_Tabeltekst"/>
    <w:basedOn w:val="Standaard"/>
    <w:qFormat/>
    <w:rsid w:val="006228EA"/>
    <w:pPr>
      <w:tabs>
        <w:tab w:val="right" w:pos="3007"/>
      </w:tabs>
      <w:spacing w:line="264" w:lineRule="auto"/>
    </w:pPr>
    <w:rPr>
      <w:lang w:eastAsia="nl-NL"/>
    </w:rPr>
  </w:style>
  <w:style w:type="paragraph" w:customStyle="1" w:styleId="UZkleinkopje">
    <w:name w:val="UZ_klein kopje"/>
    <w:basedOn w:val="Standaard"/>
    <w:qFormat/>
    <w:rsid w:val="000C1584"/>
    <w:pPr>
      <w:spacing w:after="60" w:line="240" w:lineRule="auto"/>
    </w:pPr>
    <w:rPr>
      <w:b/>
      <w:sz w:val="18"/>
      <w:szCs w:val="16"/>
      <w:lang w:val="nl-NL" w:eastAsia="nl-NL"/>
    </w:rPr>
  </w:style>
  <w:style w:type="paragraph" w:customStyle="1" w:styleId="UZTabeltitel">
    <w:name w:val="UZ_Tabeltitel"/>
    <w:basedOn w:val="UZkleinkopje"/>
    <w:qFormat/>
    <w:rsid w:val="006228EA"/>
    <w:pPr>
      <w:spacing w:after="0"/>
    </w:pPr>
    <w:rPr>
      <w:color w:val="1E64C8"/>
      <w:sz w:val="20"/>
      <w:szCs w:val="20"/>
      <w:lang w:val="en-GB"/>
    </w:rPr>
  </w:style>
  <w:style w:type="character" w:customStyle="1" w:styleId="UZ-Invullijn">
    <w:name w:val="UZ-Invullijn"/>
    <w:basedOn w:val="Standaardalinea-lettertype"/>
    <w:uiPriority w:val="1"/>
    <w:qFormat/>
    <w:rsid w:val="000C1584"/>
    <w:rPr>
      <w:color w:val="808080"/>
      <w:sz w:val="12"/>
      <w:szCs w:val="12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E0FED"/>
    <w:pPr>
      <w:pBdr>
        <w:top w:val="single" w:sz="4" w:space="10" w:color="1E64C8" w:themeColor="accent1"/>
        <w:bottom w:val="single" w:sz="4" w:space="10" w:color="1E64C8" w:themeColor="accent1"/>
      </w:pBdr>
      <w:spacing w:before="360" w:after="360"/>
      <w:ind w:left="864" w:right="864"/>
      <w:jc w:val="center"/>
    </w:pPr>
    <w:rPr>
      <w:i/>
      <w:iCs/>
      <w:color w:val="1E64C8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E0FED"/>
    <w:rPr>
      <w:rFonts w:ascii="Arial" w:hAnsi="Arial" w:cs="Arial"/>
      <w:i/>
      <w:iCs/>
      <w:color w:val="1E64C8" w:themeColor="accent1"/>
      <w:sz w:val="20"/>
      <w:szCs w:val="20"/>
      <w:lang w:val="nl-BE" w:eastAsia="nl-BE"/>
    </w:rPr>
  </w:style>
  <w:style w:type="paragraph" w:customStyle="1" w:styleId="UZTekstruimteinvullijnOPSOM">
    <w:name w:val="UZ_Tekst_ruimte invullijn OPSOM"/>
    <w:basedOn w:val="UZTekstOpsom"/>
    <w:qFormat/>
    <w:rsid w:val="00F8200B"/>
    <w:pPr>
      <w:spacing w:after="140" w:line="240" w:lineRule="auto"/>
      <w:ind w:left="476"/>
    </w:pPr>
  </w:style>
  <w:style w:type="paragraph" w:customStyle="1" w:styleId="UZTekstruimteinvullijnZonderTekst">
    <w:name w:val="UZ_Tekst_ruimte invullijn ZonderTekst"/>
    <w:basedOn w:val="UZTekstruimteinvullijn"/>
    <w:qFormat/>
    <w:rsid w:val="00E13B63"/>
    <w:pPr>
      <w:spacing w:before="210"/>
    </w:pPr>
  </w:style>
  <w:style w:type="character" w:customStyle="1" w:styleId="UZIngevuldVeld">
    <w:name w:val="UZ_Ingevuld_Veld"/>
    <w:basedOn w:val="Standaardalinea-lettertype"/>
    <w:uiPriority w:val="1"/>
    <w:rsid w:val="00FD061E"/>
    <w:rPr>
      <w:rFonts w:asciiTheme="minorHAnsi" w:hAnsiTheme="minorHAnsi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036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6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6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6654">
          <w:marLeft w:val="63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6655">
          <w:marLeft w:val="126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6661">
          <w:marLeft w:val="126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6665">
          <w:marLeft w:val="126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6667">
          <w:marLeft w:val="126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6669">
          <w:marLeft w:val="126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6670">
          <w:marLeft w:val="634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6675">
          <w:marLeft w:val="126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036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6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6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6676">
          <w:marLeft w:val="634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036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6663">
          <w:marLeft w:val="634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6672">
          <w:marLeft w:val="634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036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6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6658">
          <w:marLeft w:val="634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036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6653">
          <w:marLeft w:val="126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6660">
          <w:marLeft w:val="126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lsolie\AppData\Local\Microsoft\Windows\Temporary%20Internet%20Files\Content.Outlook\MJHESYK8\sjabloon%20eenvoudig%20docu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892049756A84FB2B9C67093E3B15A9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D71FEF-9BFF-49F3-9878-60D0178CA39B}"/>
      </w:docPartPr>
      <w:docPartBody>
        <w:p w:rsidR="000B34F1" w:rsidRDefault="00583FD8" w:rsidP="00583FD8">
          <w:pPr>
            <w:pStyle w:val="9892049756A84FB2B9C67093E3B15A903"/>
          </w:pPr>
          <w:r>
            <w:rPr>
              <w:rStyle w:val="Tekstvantijdelijkeaanduiding"/>
            </w:rPr>
            <w:t>Choose a</w:t>
          </w:r>
          <w:r w:rsidRPr="00EE6838">
            <w:rPr>
              <w:rStyle w:val="Tekstvantijdelijkeaanduiding"/>
            </w:rPr>
            <w:t xml:space="preserve"> 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ADB8C958983B462BAF7E97722191FB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A3BC2D-111C-4B94-9233-43C7722828CF}"/>
      </w:docPartPr>
      <w:docPartBody>
        <w:p w:rsidR="000B34F1" w:rsidRDefault="00583FD8" w:rsidP="00583FD8">
          <w:pPr>
            <w:pStyle w:val="ADB8C958983B462BAF7E97722191FB6B3"/>
          </w:pPr>
          <w:r>
            <w:rPr>
              <w:rStyle w:val="Tekstvantijdelijkeaanduiding"/>
            </w:rPr>
            <w:t>Choose an</w:t>
          </w:r>
          <w:r w:rsidRPr="00EE6838">
            <w:rPr>
              <w:rStyle w:val="Tekstvantijdelijkeaanduiding"/>
            </w:rPr>
            <w:t xml:space="preserve"> item.</w:t>
          </w:r>
        </w:p>
      </w:docPartBody>
    </w:docPart>
    <w:docPart>
      <w:docPartPr>
        <w:name w:val="16A7B6C5F4D444F1B6963C88FD42D8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C153FB-2F23-48B9-96EE-8217D51D5DBF}"/>
      </w:docPartPr>
      <w:docPartBody>
        <w:p w:rsidR="000B34F1" w:rsidRDefault="00583FD8" w:rsidP="00583FD8">
          <w:pPr>
            <w:pStyle w:val="16A7B6C5F4D444F1B6963C88FD42D89D3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3FC184E44A1F408A8AE19E4196EAAB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CBD801-8D63-444A-AC7E-1CA9192BECCC}"/>
      </w:docPartPr>
      <w:docPartBody>
        <w:p w:rsidR="000B34F1" w:rsidRDefault="00583FD8" w:rsidP="00583FD8">
          <w:pPr>
            <w:pStyle w:val="3FC184E44A1F408A8AE19E4196EAABDC3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280ED7C593654175BF8147F586FC3CC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B28A69-8184-4C56-B79D-5FE96C947A49}"/>
      </w:docPartPr>
      <w:docPartBody>
        <w:p w:rsidR="000B34F1" w:rsidRDefault="00583FD8" w:rsidP="00583FD8">
          <w:pPr>
            <w:pStyle w:val="280ED7C593654175BF8147F586FC3CCA3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89E2771B7F2948C49487BE8C33DF51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13D5DB-A7E7-4511-ABCC-B9E32A33659E}"/>
      </w:docPartPr>
      <w:docPartBody>
        <w:p w:rsidR="000B34F1" w:rsidRDefault="00583FD8" w:rsidP="00583FD8">
          <w:pPr>
            <w:pStyle w:val="89E2771B7F2948C49487BE8C33DF516E3"/>
          </w:pPr>
          <w:r>
            <w:rPr>
              <w:rStyle w:val="Tekstvantijdelijkeaanduiding"/>
            </w:rPr>
            <w:t>Choose a</w:t>
          </w:r>
          <w:r w:rsidRPr="00EE6838">
            <w:rPr>
              <w:rStyle w:val="Tekstvantijdelijkeaanduiding"/>
            </w:rPr>
            <w:t xml:space="preserve"> 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A1090E55F8DF4E9DA30B317EFD569D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9EA1C2-1962-46D4-A658-137707F8E436}"/>
      </w:docPartPr>
      <w:docPartBody>
        <w:p w:rsidR="000B34F1" w:rsidRDefault="00583FD8" w:rsidP="00583FD8">
          <w:pPr>
            <w:pStyle w:val="A1090E55F8DF4E9DA30B317EFD569DAB3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0CBEA5DAD75F4ED3A9BA5375F410467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B15D62-7A7C-4FAB-95E6-D7839620CF8F}"/>
      </w:docPartPr>
      <w:docPartBody>
        <w:p w:rsidR="000B34F1" w:rsidRDefault="00583FD8" w:rsidP="00583FD8">
          <w:pPr>
            <w:pStyle w:val="0CBEA5DAD75F4ED3A9BA5375F410467A3"/>
          </w:pPr>
          <w:r>
            <w:rPr>
              <w:rStyle w:val="Tekstvantijdelijkeaanduiding"/>
            </w:rPr>
            <w:t>Choose a</w:t>
          </w:r>
          <w:r w:rsidRPr="00EE6838">
            <w:rPr>
              <w:rStyle w:val="Tekstvantijdelijkeaanduiding"/>
            </w:rPr>
            <w:t xml:space="preserve"> 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E2A3D929798A452ABBDFAD0B4FDD35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45507A-81E8-4829-AE2F-CBC886FFBCDD}"/>
      </w:docPartPr>
      <w:docPartBody>
        <w:p w:rsidR="000B34F1" w:rsidRDefault="00583FD8" w:rsidP="00583FD8">
          <w:pPr>
            <w:pStyle w:val="E2A3D929798A452ABBDFAD0B4FDD35B93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515BCDC0916B40B3BBE85ABAB7771E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C736057-54F4-45F2-818A-08DABD222CD6}"/>
      </w:docPartPr>
      <w:docPartBody>
        <w:p w:rsidR="000B34F1" w:rsidRDefault="00583FD8" w:rsidP="00583FD8">
          <w:pPr>
            <w:pStyle w:val="515BCDC0916B40B3BBE85ABAB7771E613"/>
          </w:pPr>
          <w:r>
            <w:rPr>
              <w:rStyle w:val="Tekstvantijdelijkeaanduiding"/>
            </w:rPr>
            <w:t>Choose a</w:t>
          </w:r>
          <w:r w:rsidRPr="00EE6838">
            <w:rPr>
              <w:rStyle w:val="Tekstvantijdelijkeaanduiding"/>
            </w:rPr>
            <w:t xml:space="preserve"> 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71AEAB278060478C93FB1E916ADBAC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BBB99E-F1F4-4582-9672-D17863BEA7A5}"/>
      </w:docPartPr>
      <w:docPartBody>
        <w:p w:rsidR="000B34F1" w:rsidRDefault="00583FD8" w:rsidP="00583FD8">
          <w:pPr>
            <w:pStyle w:val="71AEAB278060478C93FB1E916ADBACF33"/>
          </w:pPr>
          <w:r w:rsidRPr="00596626">
            <w:rPr>
              <w:rStyle w:val="Tekstvantijdelijkeaanduiding"/>
            </w:rPr>
            <w:t>Choose a date.</w:t>
          </w:r>
        </w:p>
      </w:docPartBody>
    </w:docPart>
    <w:docPart>
      <w:docPartPr>
        <w:name w:val="F39BCA11616E420C9A9E8A4B7A3411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90F40D0-F54E-4122-B2AD-4142B49CC44E}"/>
      </w:docPartPr>
      <w:docPartBody>
        <w:p w:rsidR="000B34F1" w:rsidRDefault="00583FD8" w:rsidP="00583FD8">
          <w:pPr>
            <w:pStyle w:val="F39BCA11616E420C9A9E8A4B7A34115E3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D4DA3680EFAF403C97BD92AFCF2232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68B01F0-1C5F-4BFF-84A3-53F26100E770}"/>
      </w:docPartPr>
      <w:docPartBody>
        <w:p w:rsidR="000B34F1" w:rsidRDefault="00583FD8" w:rsidP="00583FD8">
          <w:pPr>
            <w:pStyle w:val="D4DA3680EFAF403C97BD92AFCF2232A33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3589715D2D40417CBC8D5D04E55167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642865-B7D2-4D6A-BDE9-EE4F036F9815}"/>
      </w:docPartPr>
      <w:docPartBody>
        <w:p w:rsidR="000B34F1" w:rsidRDefault="00583FD8" w:rsidP="00583FD8">
          <w:pPr>
            <w:pStyle w:val="3589715D2D40417CBC8D5D04E55167933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E405F2B1C62C4AA2BCC893F3D9AE3A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D01E88-5EAE-4847-AB0D-ADD1264A7D7E}"/>
      </w:docPartPr>
      <w:docPartBody>
        <w:p w:rsidR="000B34F1" w:rsidRDefault="00583FD8" w:rsidP="00583FD8">
          <w:pPr>
            <w:pStyle w:val="E405F2B1C62C4AA2BCC893F3D9AE3A483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BF5348C7731049128D67EE216EE921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51DEFF6-2DBA-4550-B383-1B80E883B789}"/>
      </w:docPartPr>
      <w:docPartBody>
        <w:p w:rsidR="000B34F1" w:rsidRDefault="00583FD8" w:rsidP="00583FD8">
          <w:pPr>
            <w:pStyle w:val="BF5348C7731049128D67EE216EE921A93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8C73C2BC745146A59E3E676EAF6ECF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2BE621-0B2D-4F87-896E-B8DD809634F4}"/>
      </w:docPartPr>
      <w:docPartBody>
        <w:p w:rsidR="000B34F1" w:rsidRDefault="00583FD8" w:rsidP="00583FD8">
          <w:pPr>
            <w:pStyle w:val="8C73C2BC745146A59E3E676EAF6ECF8F3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83C847144DEA41DF80C11198DEB9DE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0A10C5-C940-4596-9972-BD9E52A01F28}"/>
      </w:docPartPr>
      <w:docPartBody>
        <w:p w:rsidR="000B34F1" w:rsidRDefault="00583FD8" w:rsidP="00583FD8">
          <w:pPr>
            <w:pStyle w:val="83C847144DEA41DF80C11198DEB9DECB3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5C879B151C414A9090E0818F2A59EF7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CF100B-657C-43A4-BB82-DB65BE641E11}"/>
      </w:docPartPr>
      <w:docPartBody>
        <w:p w:rsidR="000B34F1" w:rsidRDefault="00583FD8" w:rsidP="00583FD8">
          <w:pPr>
            <w:pStyle w:val="5C879B151C414A9090E0818F2A59EF763"/>
          </w:pPr>
          <w:r w:rsidRPr="00596626">
            <w:rPr>
              <w:rStyle w:val="Tekstvantijdelijkeaanduiding"/>
            </w:rPr>
            <w:t>Choose a date.</w:t>
          </w:r>
        </w:p>
      </w:docPartBody>
    </w:docPart>
    <w:docPart>
      <w:docPartPr>
        <w:name w:val="8AEB71174F4744C1AFD1F7900C5CEF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14AE330-9EF6-434B-AFF1-B31C695D319E}"/>
      </w:docPartPr>
      <w:docPartBody>
        <w:p w:rsidR="000B34F1" w:rsidRDefault="00583FD8" w:rsidP="00583FD8">
          <w:pPr>
            <w:pStyle w:val="8AEB71174F4744C1AFD1F7900C5CEF2D3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CCBB23855F404A37B2E9293D88F0D5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72B707-4846-47A4-80AE-77934D7670E8}"/>
      </w:docPartPr>
      <w:docPartBody>
        <w:p w:rsidR="000B34F1" w:rsidRDefault="00583FD8" w:rsidP="00583FD8">
          <w:pPr>
            <w:pStyle w:val="CCBB23855F404A37B2E9293D88F0D5393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204EAA52653249199FD2A90BBA7B29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05C1B35-1CF2-48AC-9A06-59D32D91F32D}"/>
      </w:docPartPr>
      <w:docPartBody>
        <w:p w:rsidR="000B34F1" w:rsidRDefault="00583FD8" w:rsidP="00583FD8">
          <w:pPr>
            <w:pStyle w:val="204EAA52653249199FD2A90BBA7B290F3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D5A99CCEB17C4C58A6224D8469371A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AF6AA1-EC3A-4564-B957-B77DB2C14DC3}"/>
      </w:docPartPr>
      <w:docPartBody>
        <w:p w:rsidR="000B34F1" w:rsidRDefault="00583FD8" w:rsidP="00583FD8">
          <w:pPr>
            <w:pStyle w:val="D5A99CCEB17C4C58A6224D8469371AAB3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48EFB8DCD9924F1DBA9178E4A01FA3B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A64A86-CEB5-40EF-8A08-A58A17484D46}"/>
      </w:docPartPr>
      <w:docPartBody>
        <w:p w:rsidR="000B34F1" w:rsidRDefault="00583FD8" w:rsidP="00583FD8">
          <w:pPr>
            <w:pStyle w:val="48EFB8DCD9924F1DBA9178E4A01FA3B53"/>
          </w:pPr>
          <w:r w:rsidRPr="00596626">
            <w:rPr>
              <w:rStyle w:val="Tekstvantijdelijkeaanduiding"/>
            </w:rPr>
            <w:t>Choose a date.</w:t>
          </w:r>
        </w:p>
      </w:docPartBody>
    </w:docPart>
    <w:docPart>
      <w:docPartPr>
        <w:name w:val="3EA7712988734BFF90D5C3B4B718159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E286505-11A2-4D23-8803-4D340919C759}"/>
      </w:docPartPr>
      <w:docPartBody>
        <w:p w:rsidR="000B34F1" w:rsidRDefault="00583FD8" w:rsidP="00583FD8">
          <w:pPr>
            <w:pStyle w:val="3EA7712988734BFF90D5C3B4B718159A3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0FA4532D654E4ECB97425C4C2403CC7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3FE16E4-74A8-4B4B-AC89-208293CE7906}"/>
      </w:docPartPr>
      <w:docPartBody>
        <w:p w:rsidR="000B34F1" w:rsidRDefault="00583FD8" w:rsidP="00583FD8">
          <w:pPr>
            <w:pStyle w:val="0FA4532D654E4ECB97425C4C2403CC7C3"/>
          </w:pPr>
          <w:r>
            <w:rPr>
              <w:rStyle w:val="Tekstvantijdelijkeaanduiding"/>
            </w:rPr>
            <w:t>Choose</w:t>
          </w:r>
          <w:r w:rsidRPr="00EE6838">
            <w:rPr>
              <w:rStyle w:val="Tekstvantijdelijkeaanduiding"/>
            </w:rPr>
            <w:t xml:space="preserve"> </w:t>
          </w:r>
          <w:r>
            <w:rPr>
              <w:rStyle w:val="Tekstvantijdelijkeaanduiding"/>
            </w:rPr>
            <w:t>a</w:t>
          </w:r>
          <w:r w:rsidRPr="00EE6838">
            <w:rPr>
              <w:rStyle w:val="Tekstvantijdelijkeaanduiding"/>
            </w:rPr>
            <w:t>n item.</w:t>
          </w:r>
        </w:p>
      </w:docPartBody>
    </w:docPart>
    <w:docPart>
      <w:docPartPr>
        <w:name w:val="1B2640C22E46472896CF03B30099EF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A62C14-CAC0-424D-AE78-0939EEE4E98A}"/>
      </w:docPartPr>
      <w:docPartBody>
        <w:p w:rsidR="000B34F1" w:rsidRDefault="00583FD8" w:rsidP="00583FD8">
          <w:pPr>
            <w:pStyle w:val="1B2640C22E46472896CF03B30099EF983"/>
          </w:pPr>
          <w:r>
            <w:rPr>
              <w:rStyle w:val="Tekstvantijdelijkeaanduiding"/>
            </w:rPr>
            <w:t>Choose a</w:t>
          </w:r>
          <w:r w:rsidRPr="00EE6838">
            <w:rPr>
              <w:rStyle w:val="Tekstvantijdelijkeaanduiding"/>
            </w:rPr>
            <w:t>n item.</w:t>
          </w:r>
        </w:p>
      </w:docPartBody>
    </w:docPart>
    <w:docPart>
      <w:docPartPr>
        <w:name w:val="599DACFAE4714DDA91C6C77DF565CD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62649B2-0B48-4560-974B-A46DBF7B5CFD}"/>
      </w:docPartPr>
      <w:docPartBody>
        <w:p w:rsidR="000B34F1" w:rsidRDefault="00583FD8" w:rsidP="00583FD8">
          <w:pPr>
            <w:pStyle w:val="599DACFAE4714DDA91C6C77DF565CDE73"/>
          </w:pPr>
          <w:r>
            <w:rPr>
              <w:rStyle w:val="Tekstvantijdelijkeaanduiding"/>
            </w:rPr>
            <w:t>C</w:t>
          </w:r>
          <w:r w:rsidRPr="00EE6838">
            <w:rPr>
              <w:rStyle w:val="Tekstvantijdelijkeaanduiding"/>
            </w:rPr>
            <w:t>li</w:t>
          </w:r>
          <w:r>
            <w:rPr>
              <w:rStyle w:val="Tekstvantijdelijkeaanduiding"/>
            </w:rPr>
            <w:t>c</w:t>
          </w:r>
          <w:r w:rsidRPr="00EE6838">
            <w:rPr>
              <w:rStyle w:val="Tekstvantijdelijkeaanduiding"/>
            </w:rPr>
            <w:t xml:space="preserve">k </w:t>
          </w:r>
          <w:r>
            <w:rPr>
              <w:rStyle w:val="Tekstvantijdelijkeaanduiding"/>
            </w:rPr>
            <w:t xml:space="preserve">to add a </w:t>
          </w:r>
          <w:r w:rsidRPr="00EE6838">
            <w:rPr>
              <w:rStyle w:val="Tekstvantijdelijkeaanduiding"/>
            </w:rPr>
            <w:t>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2456579F02AC49FAB159425E924ECE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5C002B-9739-4B3D-8148-651BAC54EF21}"/>
      </w:docPartPr>
      <w:docPartBody>
        <w:p w:rsidR="00583FD8" w:rsidRDefault="00583FD8" w:rsidP="00583FD8">
          <w:pPr>
            <w:pStyle w:val="2456579F02AC49FAB159425E924ECE293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30A9DEC2F81D46A081CB38EF6A2093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F1CD89-7F4E-4D90-A9BF-7EEC21D0C51B}"/>
      </w:docPartPr>
      <w:docPartBody>
        <w:p w:rsidR="00583FD8" w:rsidRDefault="00583FD8" w:rsidP="00583FD8">
          <w:pPr>
            <w:pStyle w:val="30A9DEC2F81D46A081CB38EF6A2093E73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8A7CEA38A66E4E7B853D5629217E795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C1E418-3269-400A-80E6-AB1ECFC9C65E}"/>
      </w:docPartPr>
      <w:docPartBody>
        <w:p w:rsidR="00583FD8" w:rsidRDefault="00583FD8" w:rsidP="00583FD8">
          <w:pPr>
            <w:pStyle w:val="8A7CEA38A66E4E7B853D5629217E79513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8457E9BA56CA48C89C9F14383A133F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E2A9D2-3212-4CD7-AA9C-2F4F07EB40E4}"/>
      </w:docPartPr>
      <w:docPartBody>
        <w:p w:rsidR="007A57E7" w:rsidRDefault="00583FD8" w:rsidP="00583FD8">
          <w:pPr>
            <w:pStyle w:val="8457E9BA56CA48C89C9F14383A133FD73"/>
          </w:pPr>
          <w:r>
            <w:rPr>
              <w:rStyle w:val="Tekstvantijdelijkeaanduiding"/>
            </w:rPr>
            <w:t>Choose</w:t>
          </w:r>
          <w:r w:rsidRPr="00EE6838">
            <w:rPr>
              <w:rStyle w:val="Tekstvantijdelijkeaanduiding"/>
            </w:rPr>
            <w:t xml:space="preserve"> </w:t>
          </w:r>
          <w:r>
            <w:rPr>
              <w:rStyle w:val="Tekstvantijdelijkeaanduiding"/>
            </w:rPr>
            <w:t>a</w:t>
          </w:r>
          <w:r w:rsidRPr="00EE6838">
            <w:rPr>
              <w:rStyle w:val="Tekstvantijdelijkeaanduiding"/>
            </w:rPr>
            <w:t>n item.</w:t>
          </w:r>
        </w:p>
      </w:docPartBody>
    </w:docPart>
    <w:docPart>
      <w:docPartPr>
        <w:name w:val="02E5CA8D04984B6C901D8F64E38797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74D62B-512C-4006-AC54-085D6F051EE5}"/>
      </w:docPartPr>
      <w:docPartBody>
        <w:p w:rsidR="007A57E7" w:rsidRDefault="00583FD8" w:rsidP="00583FD8">
          <w:pPr>
            <w:pStyle w:val="02E5CA8D04984B6C901D8F64E387978C2"/>
          </w:pPr>
          <w:r>
            <w:rPr>
              <w:rStyle w:val="Tekstvantijdelijkeaanduiding"/>
            </w:rPr>
            <w:t>C</w:t>
          </w:r>
          <w:r w:rsidRPr="00EE6838">
            <w:rPr>
              <w:rStyle w:val="Tekstvantijdelijkeaanduiding"/>
            </w:rPr>
            <w:t>li</w:t>
          </w:r>
          <w:r>
            <w:rPr>
              <w:rStyle w:val="Tekstvantijdelijkeaanduiding"/>
            </w:rPr>
            <w:t>c</w:t>
          </w:r>
          <w:r w:rsidRPr="00EE6838">
            <w:rPr>
              <w:rStyle w:val="Tekstvantijdelijkeaanduiding"/>
            </w:rPr>
            <w:t xml:space="preserve">k </w:t>
          </w:r>
          <w:r>
            <w:rPr>
              <w:rStyle w:val="Tekstvantijdelijkeaanduiding"/>
            </w:rPr>
            <w:t xml:space="preserve">to add a </w:t>
          </w:r>
          <w:r w:rsidRPr="00EE6838">
            <w:rPr>
              <w:rStyle w:val="Tekstvantijdelijkeaanduiding"/>
            </w:rPr>
            <w:t>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98EBE20297EA4658A31FAFD13109C2E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F89B23D-3B2A-4C04-9DE4-8B068AEB702B}"/>
      </w:docPartPr>
      <w:docPartBody>
        <w:p w:rsidR="007A57E7" w:rsidRDefault="00583FD8" w:rsidP="00583FD8">
          <w:pPr>
            <w:pStyle w:val="98EBE20297EA4658A31FAFD13109C2E42"/>
          </w:pPr>
          <w:r>
            <w:rPr>
              <w:rStyle w:val="Tekstvantijdelijkeaanduiding"/>
            </w:rPr>
            <w:t>C</w:t>
          </w:r>
          <w:r w:rsidRPr="00EE6838">
            <w:rPr>
              <w:rStyle w:val="Tekstvantijdelijkeaanduiding"/>
            </w:rPr>
            <w:t>li</w:t>
          </w:r>
          <w:r>
            <w:rPr>
              <w:rStyle w:val="Tekstvantijdelijkeaanduiding"/>
            </w:rPr>
            <w:t>c</w:t>
          </w:r>
          <w:r w:rsidRPr="00EE6838">
            <w:rPr>
              <w:rStyle w:val="Tekstvantijdelijkeaanduiding"/>
            </w:rPr>
            <w:t xml:space="preserve">k </w:t>
          </w:r>
          <w:r>
            <w:rPr>
              <w:rStyle w:val="Tekstvantijdelijkeaanduiding"/>
            </w:rPr>
            <w:t xml:space="preserve">to add a </w:t>
          </w:r>
          <w:r w:rsidRPr="00EE6838">
            <w:rPr>
              <w:rStyle w:val="Tekstvantijdelijkeaanduiding"/>
            </w:rPr>
            <w:t>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1AD2A0C6A0934F169DDC29D829FBC15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525063-EBA5-4FCE-82AA-FF4757933AB6}"/>
      </w:docPartPr>
      <w:docPartBody>
        <w:p w:rsidR="007A57E7" w:rsidRDefault="00583FD8" w:rsidP="00583FD8">
          <w:pPr>
            <w:pStyle w:val="1AD2A0C6A0934F169DDC29D829FBC1582"/>
          </w:pPr>
          <w:r>
            <w:rPr>
              <w:rStyle w:val="Tekstvantijdelijkeaanduiding"/>
            </w:rPr>
            <w:t>C</w:t>
          </w:r>
          <w:r w:rsidRPr="00EE6838">
            <w:rPr>
              <w:rStyle w:val="Tekstvantijdelijkeaanduiding"/>
            </w:rPr>
            <w:t>li</w:t>
          </w:r>
          <w:r>
            <w:rPr>
              <w:rStyle w:val="Tekstvantijdelijkeaanduiding"/>
            </w:rPr>
            <w:t>c</w:t>
          </w:r>
          <w:r w:rsidRPr="00EE6838">
            <w:rPr>
              <w:rStyle w:val="Tekstvantijdelijkeaanduiding"/>
            </w:rPr>
            <w:t xml:space="preserve">k </w:t>
          </w:r>
          <w:r>
            <w:rPr>
              <w:rStyle w:val="Tekstvantijdelijkeaanduiding"/>
            </w:rPr>
            <w:t xml:space="preserve">to add a </w:t>
          </w:r>
          <w:r w:rsidRPr="00EE6838">
            <w:rPr>
              <w:rStyle w:val="Tekstvantijdelijkeaanduiding"/>
            </w:rPr>
            <w:t>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1E674743CCCB4BF0ACD203B867C99B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F5209D-4006-4D6B-9896-01FC7C7E6F5B}"/>
      </w:docPartPr>
      <w:docPartBody>
        <w:p w:rsidR="007A57E7" w:rsidRDefault="00583FD8" w:rsidP="00583FD8">
          <w:pPr>
            <w:pStyle w:val="1E674743CCCB4BF0ACD203B867C99BD82"/>
          </w:pPr>
          <w:r>
            <w:rPr>
              <w:rStyle w:val="Tekstvantijdelijkeaanduiding"/>
            </w:rPr>
            <w:t>C</w:t>
          </w:r>
          <w:r w:rsidRPr="00EE6838">
            <w:rPr>
              <w:rStyle w:val="Tekstvantijdelijkeaanduiding"/>
            </w:rPr>
            <w:t>li</w:t>
          </w:r>
          <w:r>
            <w:rPr>
              <w:rStyle w:val="Tekstvantijdelijkeaanduiding"/>
            </w:rPr>
            <w:t>c</w:t>
          </w:r>
          <w:r w:rsidRPr="00EE6838">
            <w:rPr>
              <w:rStyle w:val="Tekstvantijdelijkeaanduiding"/>
            </w:rPr>
            <w:t xml:space="preserve">k </w:t>
          </w:r>
          <w:r>
            <w:rPr>
              <w:rStyle w:val="Tekstvantijdelijkeaanduiding"/>
            </w:rPr>
            <w:t xml:space="preserve">to add a </w:t>
          </w:r>
          <w:r w:rsidRPr="00EE6838">
            <w:rPr>
              <w:rStyle w:val="Tekstvantijdelijkeaanduiding"/>
            </w:rPr>
            <w:t>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90064B84F8E949DA8A8CA87B600E73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7FB39D-FE4C-4DFD-90BC-4E40FCB1E04A}"/>
      </w:docPartPr>
      <w:docPartBody>
        <w:p w:rsidR="007A57E7" w:rsidRDefault="00583FD8" w:rsidP="00583FD8">
          <w:pPr>
            <w:pStyle w:val="90064B84F8E949DA8A8CA87B600E73282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43D1080928FA4F8D8035C5B01004C8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9A8A779-AB35-4853-B169-3B2F622E4CFF}"/>
      </w:docPartPr>
      <w:docPartBody>
        <w:p w:rsidR="007A57E7" w:rsidRDefault="00583FD8" w:rsidP="00583FD8">
          <w:pPr>
            <w:pStyle w:val="43D1080928FA4F8D8035C5B01004C8232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EC85F5B9F72C4913A36906FCD192681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C0F8F5-FE60-4D46-B373-B15F46399163}"/>
      </w:docPartPr>
      <w:docPartBody>
        <w:p w:rsidR="007A57E7" w:rsidRDefault="00583FD8" w:rsidP="00583FD8">
          <w:pPr>
            <w:pStyle w:val="EC85F5B9F72C4913A36906FCD19268102"/>
          </w:pPr>
          <w:r w:rsidRPr="00596626">
            <w:rPr>
              <w:rStyle w:val="Tekstvantijdelijkeaanduiding"/>
            </w:rPr>
            <w:t>Choose a date.</w:t>
          </w:r>
        </w:p>
      </w:docPartBody>
    </w:docPart>
    <w:docPart>
      <w:docPartPr>
        <w:name w:val="026C610157524403877187FFB110223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EA89C32-62D9-4394-BBAB-9CE91B5578FC}"/>
      </w:docPartPr>
      <w:docPartBody>
        <w:p w:rsidR="007A57E7" w:rsidRDefault="00583FD8" w:rsidP="00583FD8">
          <w:pPr>
            <w:pStyle w:val="026C610157524403877187FFB11022302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321C131B9F5F4D898FF2E02A62610F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0931F8-0074-4F4D-9DE9-3C76A548186E}"/>
      </w:docPartPr>
      <w:docPartBody>
        <w:p w:rsidR="007A57E7" w:rsidRDefault="00583FD8" w:rsidP="00583FD8">
          <w:pPr>
            <w:pStyle w:val="321C131B9F5F4D898FF2E02A62610FC22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8C9565711D9F495680A2510691C386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170908-C52F-401F-A475-359E1DA962CA}"/>
      </w:docPartPr>
      <w:docPartBody>
        <w:p w:rsidR="007A57E7" w:rsidRDefault="00583FD8" w:rsidP="00583FD8">
          <w:pPr>
            <w:pStyle w:val="8C9565711D9F495680A2510691C3860E2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91D40D007A7643B8B3290183FB6298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46B0C3-481F-4C49-B857-BE2A3C9D1BEE}"/>
      </w:docPartPr>
      <w:docPartBody>
        <w:p w:rsidR="007A57E7" w:rsidRDefault="00583FD8" w:rsidP="00583FD8">
          <w:pPr>
            <w:pStyle w:val="91D40D007A7643B8B3290183FB62988D2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C042B01F2AD44C64B5BAE329589AF6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9E9B8F4-1AC5-4857-96B0-A3594F182945}"/>
      </w:docPartPr>
      <w:docPartBody>
        <w:p w:rsidR="007A57E7" w:rsidRDefault="00583FD8" w:rsidP="00583FD8">
          <w:pPr>
            <w:pStyle w:val="C042B01F2AD44C64B5BAE329589AF6222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C92D93AB468B409DB26A8B680A0CAC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CFCA74-5722-49A4-884D-5B816081749B}"/>
      </w:docPartPr>
      <w:docPartBody>
        <w:p w:rsidR="007A57E7" w:rsidRDefault="00583FD8" w:rsidP="00583FD8">
          <w:pPr>
            <w:pStyle w:val="C92D93AB468B409DB26A8B680A0CAC61"/>
          </w:pPr>
          <w:r w:rsidRPr="00596626">
            <w:rPr>
              <w:rStyle w:val="Tekstvantijdelijkeaanduiding"/>
            </w:rPr>
            <w:t>Click to add text.</w:t>
          </w:r>
        </w:p>
      </w:docPartBody>
    </w:docPart>
    <w:docPart>
      <w:docPartPr>
        <w:name w:val="42E103A552A64404A035FD08377C9D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83E905-FBDD-4139-9430-38E0FE05DB42}"/>
      </w:docPartPr>
      <w:docPartBody>
        <w:p w:rsidR="007A57E7" w:rsidRDefault="00583FD8" w:rsidP="00583FD8">
          <w:pPr>
            <w:pStyle w:val="42E103A552A64404A035FD08377C9DED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6F91217D55D645AAB93B6B48C524D2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5B4E26-7477-490E-A96F-B17C1F97EA29}"/>
      </w:docPartPr>
      <w:docPartBody>
        <w:p w:rsidR="007A57E7" w:rsidRDefault="00583FD8" w:rsidP="00583FD8">
          <w:pPr>
            <w:pStyle w:val="6F91217D55D645AAB93B6B48C524D25E"/>
          </w:pPr>
          <w:r>
            <w:rPr>
              <w:rStyle w:val="Tekstvantijdelijkeaanduiding"/>
            </w:rPr>
            <w:t>Choose a</w:t>
          </w:r>
          <w:r w:rsidRPr="00EE6838">
            <w:rPr>
              <w:rStyle w:val="Tekstvantijdelijkeaanduiding"/>
            </w:rPr>
            <w:t xml:space="preserve"> 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8B9471B7B44640408D9EFF998CA919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E77946-6CD9-4074-A1A1-E4870D1E0711}"/>
      </w:docPartPr>
      <w:docPartBody>
        <w:p w:rsidR="008609C0" w:rsidRDefault="00CA2E55" w:rsidP="00CA2E55">
          <w:pPr>
            <w:pStyle w:val="8B9471B7B44640408D9EFF998CA919C7"/>
          </w:pPr>
          <w:r>
            <w:rPr>
              <w:rStyle w:val="Tekstvantijdelijkeaanduiding"/>
            </w:rPr>
            <w:t>Choose a</w:t>
          </w:r>
          <w:r w:rsidRPr="00EE6838">
            <w:rPr>
              <w:rStyle w:val="Tekstvantijdelijkeaanduiding"/>
            </w:rPr>
            <w:t xml:space="preserve"> 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12CA456CC000491EB655459EE10CC44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BFEF8F-BCA9-4C74-B6B9-1DE2F0F56114}"/>
      </w:docPartPr>
      <w:docPartBody>
        <w:p w:rsidR="008609C0" w:rsidRDefault="00CA2E55" w:rsidP="00CA2E55">
          <w:pPr>
            <w:pStyle w:val="12CA456CC000491EB655459EE10CC446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FE72532B87C8429EAC98CA1EA74AB72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CB08A6D-16E9-4D38-9A14-B37BF8D2C347}"/>
      </w:docPartPr>
      <w:docPartBody>
        <w:p w:rsidR="008609C0" w:rsidRDefault="00CA2E55" w:rsidP="00CA2E55">
          <w:pPr>
            <w:pStyle w:val="FE72532B87C8429EAC98CA1EA74AB724"/>
          </w:pPr>
          <w:r>
            <w:rPr>
              <w:rStyle w:val="Tekstvantijdelijkeaanduiding"/>
            </w:rPr>
            <w:t>Choose a</w:t>
          </w:r>
          <w:r w:rsidRPr="00EE6838">
            <w:rPr>
              <w:rStyle w:val="Tekstvantijdelijkeaanduiding"/>
            </w:rPr>
            <w:t xml:space="preserve"> 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0D3145FCB6834A7182B86F58CE4285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44697E-56DA-49D4-9931-698A672DEA47}"/>
      </w:docPartPr>
      <w:docPartBody>
        <w:p w:rsidR="008609C0" w:rsidRDefault="00CA2E55" w:rsidP="00CA2E55">
          <w:pPr>
            <w:pStyle w:val="0D3145FCB6834A7182B86F58CE4285F8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66B6887DDBF547828762EB30C6A367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F0BAE9-C776-4A1D-BD83-A69A9CAA4826}"/>
      </w:docPartPr>
      <w:docPartBody>
        <w:p w:rsidR="008609C0" w:rsidRDefault="00CA2E55" w:rsidP="00CA2E55">
          <w:pPr>
            <w:pStyle w:val="66B6887DDBF547828762EB30C6A367EB"/>
          </w:pPr>
          <w:r>
            <w:rPr>
              <w:rStyle w:val="Tekstvantijdelijkeaanduiding"/>
            </w:rPr>
            <w:t>Choose a</w:t>
          </w:r>
          <w:r w:rsidRPr="00EE6838">
            <w:rPr>
              <w:rStyle w:val="Tekstvantijdelijkeaanduiding"/>
            </w:rPr>
            <w:t xml:space="preserve"> 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7E22B68B44DB470291C24ECEB41CB3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9928A8-B6FE-450C-BEE4-96444C140923}"/>
      </w:docPartPr>
      <w:docPartBody>
        <w:p w:rsidR="008609C0" w:rsidRDefault="00CA2E55" w:rsidP="00CA2E55">
          <w:pPr>
            <w:pStyle w:val="7E22B68B44DB470291C24ECEB41CB3F8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8F8075806CAF4F5BB4AE054FE88BC9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52ABCF-7DC1-4B07-AED8-A48E04A235AD}"/>
      </w:docPartPr>
      <w:docPartBody>
        <w:p w:rsidR="008609C0" w:rsidRDefault="00CA2E55" w:rsidP="00CA2E55">
          <w:pPr>
            <w:pStyle w:val="8F8075806CAF4F5BB4AE054FE88BC9E8"/>
          </w:pPr>
          <w:r>
            <w:rPr>
              <w:rStyle w:val="Tekstvantijdelijkeaanduiding"/>
            </w:rPr>
            <w:t>Choose a</w:t>
          </w:r>
          <w:r w:rsidRPr="00EE6838">
            <w:rPr>
              <w:rStyle w:val="Tekstvantijdelijkeaanduiding"/>
            </w:rPr>
            <w:t xml:space="preserve"> dat</w:t>
          </w:r>
          <w:r>
            <w:rPr>
              <w:rStyle w:val="Tekstvantijdelijkeaanduiding"/>
            </w:rPr>
            <w:t>e</w:t>
          </w:r>
          <w:r w:rsidRPr="00EE6838">
            <w:rPr>
              <w:rStyle w:val="Tekstvantijdelijkeaanduiding"/>
            </w:rPr>
            <w:t>.</w:t>
          </w:r>
        </w:p>
      </w:docPartBody>
    </w:docPart>
    <w:docPart>
      <w:docPartPr>
        <w:name w:val="69D1331F4E0146B7A933C6CAD928466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0D6A41-45D3-43AE-9DB7-05A4A4DBA437}"/>
      </w:docPartPr>
      <w:docPartBody>
        <w:p w:rsidR="008609C0" w:rsidRDefault="00CA2E55" w:rsidP="00CA2E55">
          <w:pPr>
            <w:pStyle w:val="69D1331F4E0146B7A933C6CAD9284662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6CE270AD9A8F4804B0F9DDABF263A90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AA2221-A64D-4109-BACC-4F924128C1A5}"/>
      </w:docPartPr>
      <w:docPartBody>
        <w:p w:rsidR="008609C0" w:rsidRDefault="00CA2E55" w:rsidP="00CA2E55">
          <w:pPr>
            <w:pStyle w:val="6CE270AD9A8F4804B0F9DDABF263A907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83876E8A979E47BAB77D74B24A0CDD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665C802-2442-4C7E-B374-9576896DAE01}"/>
      </w:docPartPr>
      <w:docPartBody>
        <w:p w:rsidR="008609C0" w:rsidRDefault="00CA2E55" w:rsidP="00CA2E55">
          <w:pPr>
            <w:pStyle w:val="83876E8A979E47BAB77D74B24A0CDDF4"/>
          </w:pPr>
          <w:r>
            <w:rPr>
              <w:rStyle w:val="Tekstvantijdelijkeaanduiding"/>
            </w:rPr>
            <w:t>Choose</w:t>
          </w:r>
          <w:r w:rsidRPr="00EE6838">
            <w:rPr>
              <w:rStyle w:val="Tekstvantijdelijkeaanduiding"/>
            </w:rPr>
            <w:t xml:space="preserve"> </w:t>
          </w:r>
          <w:r>
            <w:rPr>
              <w:rStyle w:val="Tekstvantijdelijkeaanduiding"/>
            </w:rPr>
            <w:t>a</w:t>
          </w:r>
          <w:r w:rsidRPr="00EE6838">
            <w:rPr>
              <w:rStyle w:val="Tekstvantijdelijkeaanduiding"/>
            </w:rPr>
            <w:t>n item.</w:t>
          </w:r>
        </w:p>
      </w:docPartBody>
    </w:docPart>
    <w:docPart>
      <w:docPartPr>
        <w:name w:val="C846477C5D4D46B681697C52E5B145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25F2A8-B693-4931-AAF6-73E0111FA872}"/>
      </w:docPartPr>
      <w:docPartBody>
        <w:p w:rsidR="008609C0" w:rsidRDefault="00CA2E55" w:rsidP="00CA2E55">
          <w:pPr>
            <w:pStyle w:val="C846477C5D4D46B681697C52E5B145AD"/>
          </w:pPr>
          <w:r>
            <w:rPr>
              <w:rStyle w:val="Tekstvantijdelijkeaanduiding"/>
            </w:rPr>
            <w:t>Choose a</w:t>
          </w:r>
          <w:r w:rsidRPr="00EE6838">
            <w:rPr>
              <w:rStyle w:val="Tekstvantijdelijkeaanduiding"/>
            </w:rPr>
            <w:t>n item.</w:t>
          </w:r>
        </w:p>
      </w:docPartBody>
    </w:docPart>
    <w:docPart>
      <w:docPartPr>
        <w:name w:val="B32F7D4E53B24DAE8C8F9E08CB0D3C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DBF6FB-732B-4F27-BD77-4A34056935E7}"/>
      </w:docPartPr>
      <w:docPartBody>
        <w:p w:rsidR="008609C0" w:rsidRDefault="00CA2E55" w:rsidP="00CA2E55">
          <w:pPr>
            <w:pStyle w:val="B32F7D4E53B24DAE8C8F9E08CB0D3C35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BA296E642B3A4CA88C879734E0440D9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18A07B-637C-4AAD-A7B7-CB70CBC96B03}"/>
      </w:docPartPr>
      <w:docPartBody>
        <w:p w:rsidR="008609C0" w:rsidRDefault="00CA2E55" w:rsidP="00CA2E55">
          <w:pPr>
            <w:pStyle w:val="BA296E642B3A4CA88C879734E0440D9A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E8B264E1D53640EC93758EAF1EE3F82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82D646-CA6C-45D4-A0BE-D6869A3BDC79}"/>
      </w:docPartPr>
      <w:docPartBody>
        <w:p w:rsidR="008609C0" w:rsidRDefault="00CA2E55" w:rsidP="00CA2E55">
          <w:pPr>
            <w:pStyle w:val="E8B264E1D53640EC93758EAF1EE3F820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B99BC0C006214160831CFE70A34D21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C44DC6-672A-4B41-8336-07B6E9CE9F40}"/>
      </w:docPartPr>
      <w:docPartBody>
        <w:p w:rsidR="008609C0" w:rsidRDefault="00CA2E55" w:rsidP="00CA2E55">
          <w:pPr>
            <w:pStyle w:val="B99BC0C006214160831CFE70A34D21BE"/>
          </w:pPr>
          <w:r>
            <w:rPr>
              <w:rStyle w:val="Tekstvantijdelijkeaanduiding"/>
            </w:rPr>
            <w:t>Choose</w:t>
          </w:r>
          <w:r w:rsidRPr="00EE6838">
            <w:rPr>
              <w:rStyle w:val="Tekstvantijdelijkeaanduiding"/>
            </w:rPr>
            <w:t xml:space="preserve"> </w:t>
          </w:r>
          <w:r>
            <w:rPr>
              <w:rStyle w:val="Tekstvantijdelijkeaanduiding"/>
            </w:rPr>
            <w:t>a</w:t>
          </w:r>
          <w:r w:rsidRPr="00EE6838">
            <w:rPr>
              <w:rStyle w:val="Tekstvantijdelijkeaanduiding"/>
            </w:rPr>
            <w:t>n item.</w:t>
          </w:r>
        </w:p>
      </w:docPartBody>
    </w:docPart>
    <w:docPart>
      <w:docPartPr>
        <w:name w:val="2773C943EB6E4F06AB2A89755CB3AA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8694DE2-CCB9-49BB-AD88-F09F22A0AE4E}"/>
      </w:docPartPr>
      <w:docPartBody>
        <w:p w:rsidR="008609C0" w:rsidRDefault="00CA2E55" w:rsidP="00CA2E55">
          <w:pPr>
            <w:pStyle w:val="2773C943EB6E4F06AB2A89755CB3AA88"/>
          </w:pPr>
          <w:r>
            <w:rPr>
              <w:rStyle w:val="Tekstvantijdelijkeaanduiding"/>
            </w:rPr>
            <w:t>Choose a</w:t>
          </w:r>
          <w:r w:rsidRPr="00EE6838">
            <w:rPr>
              <w:rStyle w:val="Tekstvantijdelijkeaanduiding"/>
            </w:rPr>
            <w:t>n item.</w:t>
          </w:r>
        </w:p>
      </w:docPartBody>
    </w:docPart>
    <w:docPart>
      <w:docPartPr>
        <w:name w:val="B5DFF995CE354D379B8E4EFDA2D784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782E98-97C4-470D-963A-F8DCE59BDEDA}"/>
      </w:docPartPr>
      <w:docPartBody>
        <w:p w:rsidR="008609C0" w:rsidRDefault="00CA2E55" w:rsidP="00CA2E55">
          <w:pPr>
            <w:pStyle w:val="B5DFF995CE354D379B8E4EFDA2D784F3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495F8B80DA0D47AABFAA79D0C83214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EF229EA-B224-4848-96AE-3B600B279F7A}"/>
      </w:docPartPr>
      <w:docPartBody>
        <w:p w:rsidR="008609C0" w:rsidRDefault="00CA2E55" w:rsidP="00CA2E55">
          <w:pPr>
            <w:pStyle w:val="495F8B80DA0D47AABFAA79D0C83214FB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449DCA9A346B40A68069F6FF45FFE2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4C267E-A1E6-432A-A931-EE20B39E0D3A}"/>
      </w:docPartPr>
      <w:docPartBody>
        <w:p w:rsidR="008609C0" w:rsidRDefault="00CA2E55" w:rsidP="00CA2E55">
          <w:pPr>
            <w:pStyle w:val="449DCA9A346B40A68069F6FF45FFE22D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4E640D56046449F48EBC07A398E722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A0DCA4-7DAD-4068-9F2F-200806D82A4A}"/>
      </w:docPartPr>
      <w:docPartBody>
        <w:p w:rsidR="008609C0" w:rsidRDefault="00CA2E55" w:rsidP="00CA2E55">
          <w:pPr>
            <w:pStyle w:val="4E640D56046449F48EBC07A398E722C2"/>
          </w:pPr>
          <w:r>
            <w:rPr>
              <w:rStyle w:val="Tekstvantijdelijkeaanduiding"/>
            </w:rPr>
            <w:t>Choose</w:t>
          </w:r>
          <w:r w:rsidRPr="00EE6838">
            <w:rPr>
              <w:rStyle w:val="Tekstvantijdelijkeaanduiding"/>
            </w:rPr>
            <w:t xml:space="preserve"> </w:t>
          </w:r>
          <w:r>
            <w:rPr>
              <w:rStyle w:val="Tekstvantijdelijkeaanduiding"/>
            </w:rPr>
            <w:t>a</w:t>
          </w:r>
          <w:r w:rsidRPr="00EE6838">
            <w:rPr>
              <w:rStyle w:val="Tekstvantijdelijkeaanduiding"/>
            </w:rPr>
            <w:t>n item.</w:t>
          </w:r>
        </w:p>
      </w:docPartBody>
    </w:docPart>
    <w:docPart>
      <w:docPartPr>
        <w:name w:val="5DD5A3AF7B334FB4A4377DF3E17EAA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590E3F-B3AE-4D30-B15A-47ED11C56D3C}"/>
      </w:docPartPr>
      <w:docPartBody>
        <w:p w:rsidR="008609C0" w:rsidRDefault="00CA2E55" w:rsidP="00CA2E55">
          <w:pPr>
            <w:pStyle w:val="5DD5A3AF7B334FB4A4377DF3E17EAA1B"/>
          </w:pPr>
          <w:r>
            <w:rPr>
              <w:rStyle w:val="Tekstvantijdelijkeaanduiding"/>
            </w:rPr>
            <w:t>Choose a</w:t>
          </w:r>
          <w:r w:rsidRPr="00EE6838">
            <w:rPr>
              <w:rStyle w:val="Tekstvantijdelijkeaanduiding"/>
            </w:rPr>
            <w:t>n item.</w:t>
          </w:r>
        </w:p>
      </w:docPartBody>
    </w:docPart>
    <w:docPart>
      <w:docPartPr>
        <w:name w:val="8E4FBDC89ED946F1A535A178942941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2969C6-A11F-4F78-B84E-6E91EAC23C3C}"/>
      </w:docPartPr>
      <w:docPartBody>
        <w:p w:rsidR="008609C0" w:rsidRDefault="00CA2E55" w:rsidP="00CA2E55">
          <w:pPr>
            <w:pStyle w:val="8E4FBDC89ED946F1A535A17894294102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4714620C70EF4A5ABF8C6C755B9B0E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1AD02E-6411-40A1-A614-037D6449802C}"/>
      </w:docPartPr>
      <w:docPartBody>
        <w:p w:rsidR="008609C0" w:rsidRDefault="00CA2E55" w:rsidP="00CA2E55">
          <w:pPr>
            <w:pStyle w:val="4714620C70EF4A5ABF8C6C755B9B0ED9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D6EF189D02944DA3A44A61E32F5E217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E30061-A21C-457A-A67F-E4875C9009B3}"/>
      </w:docPartPr>
      <w:docPartBody>
        <w:p w:rsidR="008609C0" w:rsidRDefault="00CA2E55" w:rsidP="00CA2E55">
          <w:pPr>
            <w:pStyle w:val="D6EF189D02944DA3A44A61E32F5E217E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DE4C520019C84D6D81DA9601441035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CAC0C9-6EA2-4D49-BACF-4B66FA824D60}"/>
      </w:docPartPr>
      <w:docPartBody>
        <w:p w:rsidR="008609C0" w:rsidRDefault="00CA2E55" w:rsidP="00CA2E55">
          <w:pPr>
            <w:pStyle w:val="DE4C520019C84D6D81DA9601441035C0"/>
          </w:pPr>
          <w:r>
            <w:rPr>
              <w:rStyle w:val="Tekstvantijdelijkeaanduiding"/>
            </w:rPr>
            <w:t>Choose</w:t>
          </w:r>
          <w:r w:rsidRPr="00EE6838">
            <w:rPr>
              <w:rStyle w:val="Tekstvantijdelijkeaanduiding"/>
            </w:rPr>
            <w:t xml:space="preserve"> </w:t>
          </w:r>
          <w:r>
            <w:rPr>
              <w:rStyle w:val="Tekstvantijdelijkeaanduiding"/>
            </w:rPr>
            <w:t>a</w:t>
          </w:r>
          <w:r w:rsidRPr="00EE6838">
            <w:rPr>
              <w:rStyle w:val="Tekstvantijdelijkeaanduiding"/>
            </w:rPr>
            <w:t>n item.</w:t>
          </w:r>
        </w:p>
      </w:docPartBody>
    </w:docPart>
    <w:docPart>
      <w:docPartPr>
        <w:name w:val="4FCE2CF7972A43209DA18DE6AEB4D3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D20C07-ECB1-4FED-B64D-7ABCA303023B}"/>
      </w:docPartPr>
      <w:docPartBody>
        <w:p w:rsidR="008609C0" w:rsidRDefault="00CA2E55" w:rsidP="00CA2E55">
          <w:pPr>
            <w:pStyle w:val="4FCE2CF7972A43209DA18DE6AEB4D380"/>
          </w:pPr>
          <w:r>
            <w:rPr>
              <w:rStyle w:val="Tekstvantijdelijkeaanduiding"/>
            </w:rPr>
            <w:t>Choose a</w:t>
          </w:r>
          <w:r w:rsidRPr="00EE6838">
            <w:rPr>
              <w:rStyle w:val="Tekstvantijdelijkeaanduiding"/>
            </w:rPr>
            <w:t>n item.</w:t>
          </w:r>
        </w:p>
      </w:docPartBody>
    </w:docPart>
    <w:docPart>
      <w:docPartPr>
        <w:name w:val="B0849FCDC8C245ADB772F49BC7D33A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6A8D47-7A10-41D2-9985-71CCA9F1A086}"/>
      </w:docPartPr>
      <w:docPartBody>
        <w:p w:rsidR="008609C0" w:rsidRDefault="00CA2E55" w:rsidP="00CA2E55">
          <w:pPr>
            <w:pStyle w:val="B0849FCDC8C245ADB772F49BC7D33AA9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AE276EF88BDE498CA758EE83710484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C497114-0C91-4D5A-BF41-0C0DCE5FB5C8}"/>
      </w:docPartPr>
      <w:docPartBody>
        <w:p w:rsidR="008609C0" w:rsidRDefault="00CA2E55" w:rsidP="00CA2E55">
          <w:pPr>
            <w:pStyle w:val="AE276EF88BDE498CA758EE83710484C7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21288188070A436D878DC36EB6F498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CEFFF9-2CEB-4CD2-8B6C-96B840A6694C}"/>
      </w:docPartPr>
      <w:docPartBody>
        <w:p w:rsidR="008609C0" w:rsidRDefault="00CA2E55" w:rsidP="00CA2E55">
          <w:pPr>
            <w:pStyle w:val="21288188070A436D878DC36EB6F4988D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C7A7582CCFE442BFA7BFF5AAE9C6DC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6E7FA6-15C6-47B7-BDFB-760603814B0C}"/>
      </w:docPartPr>
      <w:docPartBody>
        <w:p w:rsidR="008609C0" w:rsidRDefault="00CA2E55" w:rsidP="00CA2E55">
          <w:pPr>
            <w:pStyle w:val="C7A7582CCFE442BFA7BFF5AAE9C6DCAE"/>
          </w:pPr>
          <w:r>
            <w:rPr>
              <w:rStyle w:val="Tekstvantijdelijkeaanduiding"/>
            </w:rPr>
            <w:t>Choose</w:t>
          </w:r>
          <w:r w:rsidRPr="00EE6838">
            <w:rPr>
              <w:rStyle w:val="Tekstvantijdelijkeaanduiding"/>
            </w:rPr>
            <w:t xml:space="preserve"> </w:t>
          </w:r>
          <w:r>
            <w:rPr>
              <w:rStyle w:val="Tekstvantijdelijkeaanduiding"/>
            </w:rPr>
            <w:t>a</w:t>
          </w:r>
          <w:r w:rsidRPr="00EE6838">
            <w:rPr>
              <w:rStyle w:val="Tekstvantijdelijkeaanduiding"/>
            </w:rPr>
            <w:t>n item.</w:t>
          </w:r>
        </w:p>
      </w:docPartBody>
    </w:docPart>
    <w:docPart>
      <w:docPartPr>
        <w:name w:val="62D153D840BD4EF3A223C58A6DCB31E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8BEB5D-C6E6-497D-BD59-B339B07CFF14}"/>
      </w:docPartPr>
      <w:docPartBody>
        <w:p w:rsidR="008609C0" w:rsidRDefault="00CA2E55" w:rsidP="00CA2E55">
          <w:pPr>
            <w:pStyle w:val="62D153D840BD4EF3A223C58A6DCB31E1"/>
          </w:pPr>
          <w:r>
            <w:rPr>
              <w:rStyle w:val="Tekstvantijdelijkeaanduiding"/>
            </w:rPr>
            <w:t>Choose a</w:t>
          </w:r>
          <w:r w:rsidRPr="00EE6838">
            <w:rPr>
              <w:rStyle w:val="Tekstvantijdelijkeaanduiding"/>
            </w:rPr>
            <w:t>n item.</w:t>
          </w:r>
        </w:p>
      </w:docPartBody>
    </w:docPart>
    <w:docPart>
      <w:docPartPr>
        <w:name w:val="13BBBA1DACE64D9C800CA356DB37BD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2BA4AF-D81B-41BD-BA77-4CCE4F7FAACC}"/>
      </w:docPartPr>
      <w:docPartBody>
        <w:p w:rsidR="008609C0" w:rsidRDefault="00CA2E55" w:rsidP="00CA2E55">
          <w:pPr>
            <w:pStyle w:val="13BBBA1DACE64D9C800CA356DB37BD13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796DA38D79BC450E96B8790D134342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4EC58C-D5CA-484D-A0AD-749B58066472}"/>
      </w:docPartPr>
      <w:docPartBody>
        <w:p w:rsidR="008609C0" w:rsidRDefault="00CA2E55" w:rsidP="00CA2E55">
          <w:pPr>
            <w:pStyle w:val="796DA38D79BC450E96B8790D13434281"/>
          </w:pPr>
          <w:r>
            <w:rPr>
              <w:rStyle w:val="Tekstvantijdelijkeaanduiding"/>
            </w:rPr>
            <w:t>Click to add text.</w:t>
          </w:r>
        </w:p>
      </w:docPartBody>
    </w:docPart>
    <w:docPart>
      <w:docPartPr>
        <w:name w:val="92ED552B7757413BBFBBFCB2C86B7C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A28B78B-8036-4723-B8D3-FDC63E66DF32}"/>
      </w:docPartPr>
      <w:docPartBody>
        <w:p w:rsidR="00346C12" w:rsidRDefault="008609C0" w:rsidP="008609C0">
          <w:pPr>
            <w:pStyle w:val="92ED552B7757413BBFBBFCB2C86B7C28"/>
          </w:pPr>
          <w:r>
            <w:rPr>
              <w:rStyle w:val="Tekstvantijdelijkeaanduiding"/>
            </w:rPr>
            <w:t>Click to add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 Hew">
    <w:altName w:val="Times New Roman"/>
    <w:charset w:val="00"/>
    <w:family w:val="auto"/>
    <w:pitch w:val="variable"/>
    <w:sig w:usb0="00000001" w:usb1="500160FB" w:usb2="0000001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Vet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26DC1"/>
    <w:multiLevelType w:val="multilevel"/>
    <w:tmpl w:val="B5B6B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04157330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E99"/>
    <w:rsid w:val="000B34F1"/>
    <w:rsid w:val="00346C12"/>
    <w:rsid w:val="003508A1"/>
    <w:rsid w:val="0037577E"/>
    <w:rsid w:val="00583FD8"/>
    <w:rsid w:val="007A57E7"/>
    <w:rsid w:val="008609C0"/>
    <w:rsid w:val="00940CF8"/>
    <w:rsid w:val="00CA2E55"/>
    <w:rsid w:val="00D4147E"/>
    <w:rsid w:val="00E9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609C0"/>
    <w:rPr>
      <w:color w:val="808080"/>
    </w:rPr>
  </w:style>
  <w:style w:type="paragraph" w:customStyle="1" w:styleId="ADB8C958983B462BAF7E97722191FB6B3">
    <w:name w:val="ADB8C958983B462BAF7E97722191FB6B3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16A7B6C5F4D444F1B6963C88FD42D89D3">
    <w:name w:val="16A7B6C5F4D444F1B6963C88FD42D89D3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9892049756A84FB2B9C67093E3B15A903">
    <w:name w:val="9892049756A84FB2B9C67093E3B15A903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3FC184E44A1F408A8AE19E4196EAABDC3">
    <w:name w:val="3FC184E44A1F408A8AE19E4196EAABDC3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B5271DB819514AD9BE7258BB8F63AF683">
    <w:name w:val="B5271DB819514AD9BE7258BB8F63AF683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280ED7C593654175BF8147F586FC3CCA3">
    <w:name w:val="280ED7C593654175BF8147F586FC3CCA3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89E2771B7F2948C49487BE8C33DF516E3">
    <w:name w:val="89E2771B7F2948C49487BE8C33DF516E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A1090E55F8DF4E9DA30B317EFD569DAB3">
    <w:name w:val="A1090E55F8DF4E9DA30B317EFD569DAB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0CBEA5DAD75F4ED3A9BA5375F410467A3">
    <w:name w:val="0CBEA5DAD75F4ED3A9BA5375F410467A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E2A3D929798A452ABBDFAD0B4FDD35B93">
    <w:name w:val="E2A3D929798A452ABBDFAD0B4FDD35B9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256EE0C72E264D0A9A317A7ED10E71183">
    <w:name w:val="256EE0C72E264D0A9A317A7ED10E7118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4FD30063AD634B16A96FC949A790E4B53">
    <w:name w:val="4FD30063AD634B16A96FC949A790E4B5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D3830C28E59845269F0C9B8A8C8D3A183">
    <w:name w:val="D3830C28E59845269F0C9B8A8C8D3A18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B4E9A0D28D884941BEE0798D9DAE550E3">
    <w:name w:val="B4E9A0D28D884941BEE0798D9DAE550E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043373AB5F6B42D19C6FDE0D9F3FB1A63">
    <w:name w:val="043373AB5F6B42D19C6FDE0D9F3FB1A6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B5E8BD7345744F3082C50F2F4E2BF8F43">
    <w:name w:val="B5E8BD7345744F3082C50F2F4E2BF8F4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7B49A54496004C02B4CE38DF7AC2B41D3">
    <w:name w:val="7B49A54496004C02B4CE38DF7AC2B41D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34DB862CC8A94AB4B63E695A6925E9443">
    <w:name w:val="34DB862CC8A94AB4B63E695A6925E944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515BCDC0916B40B3BBE85ABAB7771E613">
    <w:name w:val="515BCDC0916B40B3BBE85ABAB7771E613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71AEAB278060478C93FB1E916ADBACF33">
    <w:name w:val="71AEAB278060478C93FB1E916ADBACF33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39BCA11616E420C9A9E8A4B7A34115E3">
    <w:name w:val="F39BCA11616E420C9A9E8A4B7A34115E3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D4DA3680EFAF403C97BD92AFCF2232A33">
    <w:name w:val="D4DA3680EFAF403C97BD92AFCF2232A33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3589715D2D40417CBC8D5D04E55167933">
    <w:name w:val="3589715D2D40417CBC8D5D04E55167933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E405F2B1C62C4AA2BCC893F3D9AE3A483">
    <w:name w:val="E405F2B1C62C4AA2BCC893F3D9AE3A483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BF5348C7731049128D67EE216EE921A93">
    <w:name w:val="BF5348C7731049128D67EE216EE921A93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8C73C2BC745146A59E3E676EAF6ECF8F3">
    <w:name w:val="8C73C2BC745146A59E3E676EAF6ECF8F3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83C847144DEA41DF80C11198DEB9DECB3">
    <w:name w:val="83C847144DEA41DF80C11198DEB9DECB3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5C879B151C414A9090E0818F2A59EF763">
    <w:name w:val="5C879B151C414A9090E0818F2A59EF763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8AEB71174F4744C1AFD1F7900C5CEF2D3">
    <w:name w:val="8AEB71174F4744C1AFD1F7900C5CEF2D3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CBB23855F404A37B2E9293D88F0D5393">
    <w:name w:val="CCBB23855F404A37B2E9293D88F0D5393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204EAA52653249199FD2A90BBA7B290F3">
    <w:name w:val="204EAA52653249199FD2A90BBA7B290F3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D5A99CCEB17C4C58A6224D8469371AAB3">
    <w:name w:val="D5A99CCEB17C4C58A6224D8469371AAB3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48EFB8DCD9924F1DBA9178E4A01FA3B53">
    <w:name w:val="48EFB8DCD9924F1DBA9178E4A01FA3B53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3EA7712988734BFF90D5C3B4B718159A3">
    <w:name w:val="3EA7712988734BFF90D5C3B4B718159A3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2456579F02AC49FAB159425E924ECE293">
    <w:name w:val="2456579F02AC49FAB159425E924ECE29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0FA4532D654E4ECB97425C4C2403CC7C3">
    <w:name w:val="0FA4532D654E4ECB97425C4C2403CC7C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1B2640C22E46472896CF03B30099EF983">
    <w:name w:val="1B2640C22E46472896CF03B30099EF98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30A9DEC2F81D46A081CB38EF6A2093E73">
    <w:name w:val="30A9DEC2F81D46A081CB38EF6A2093E7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8A7CEA38A66E4E7B853D5629217E79513">
    <w:name w:val="8A7CEA38A66E4E7B853D5629217E7951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D396E9F54C584414B09D32A68AABAEC33">
    <w:name w:val="D396E9F54C584414B09D32A68AABAEC3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8DCDAE97A74A49AE90BBA8CCD5F7C4393">
    <w:name w:val="8DCDAE97A74A49AE90BBA8CCD5F7C439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D438A00219A541BA921CDB8532742A593">
    <w:name w:val="D438A00219A541BA921CDB8532742A59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D90D63F3676641B6A8ABF761F3460B4F3">
    <w:name w:val="D90D63F3676641B6A8ABF761F3460B4F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BF514D8AC3A84877ABFBCAB691FE4AB53">
    <w:name w:val="BF514D8AC3A84877ABFBCAB691FE4AB5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EAEF8494271543E79688ABF1C5A248873">
    <w:name w:val="EAEF8494271543E79688ABF1C5A24887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983542DBE549404C9082A10B258F010F3">
    <w:name w:val="983542DBE549404C9082A10B258F010F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31750B106B4140BBB0CC525E503D6F593">
    <w:name w:val="31750B106B4140BBB0CC525E503D6F59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4A14A9F517CE44C49FEB3EDC51C369053">
    <w:name w:val="4A14A9F517CE44C49FEB3EDC51C36905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7AA83E77134E451DA2C4512508EC50C73">
    <w:name w:val="7AA83E77134E451DA2C4512508EC50C7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30B046AEE8604ECCB878334E028A097F3">
    <w:name w:val="30B046AEE8604ECCB878334E028A097F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8A6879090C474C528D6E4BFF9E6F5D483">
    <w:name w:val="8A6879090C474C528D6E4BFF9E6F5D48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2B4C4229835C4794BEFF5C8D5EF6323F3">
    <w:name w:val="2B4C4229835C4794BEFF5C8D5EF6323F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C357C0A0C84946DB886A6758A87AB0AC3">
    <w:name w:val="C357C0A0C84946DB886A6758A87AB0AC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CF798FD59F2843F8A960131A38B70BC83">
    <w:name w:val="CF798FD59F2843F8A960131A38B70BC8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8EA792A7564D477A9625957517D5D3E93">
    <w:name w:val="8EA792A7564D477A9625957517D5D3E9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D94194CC3C13463A985D86175FCECFC23">
    <w:name w:val="D94194CC3C13463A985D86175FCECFC2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8D0FA60D41AC452F887A2FD23BFF7D0C3">
    <w:name w:val="8D0FA60D41AC452F887A2FD23BFF7D0C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1DEB681CF48A46D7A3833AC8CDB62A7A3">
    <w:name w:val="1DEB681CF48A46D7A3833AC8CDB62A7A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885CCF0513734E079A86503C04D3F46F3">
    <w:name w:val="885CCF0513734E079A86503C04D3F46F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18B5EA51C58C4FDFB23D7439EAB6D9683">
    <w:name w:val="18B5EA51C58C4FDFB23D7439EAB6D968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7EF04BA9F3E84E3F87C1421A7ED5A2EA3">
    <w:name w:val="7EF04BA9F3E84E3F87C1421A7ED5A2EA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7A6ED18782F94D03A2B9776F632FD4BE3">
    <w:name w:val="7A6ED18782F94D03A2B9776F632FD4BE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C0C59BB98A1D4862BA242A8D21DE70693">
    <w:name w:val="C0C59BB98A1D4862BA242A8D21DE7069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4B75981E81CF46A08B066318B8887A393">
    <w:name w:val="4B75981E81CF46A08B066318B8887A39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599DACFAE4714DDA91C6C77DF565CDE73">
    <w:name w:val="599DACFAE4714DDA91C6C77DF565CDE73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02E5CA8D04984B6C901D8F64E387978C2">
    <w:name w:val="02E5CA8D04984B6C901D8F64E387978C2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98EBE20297EA4658A31FAFD13109C2E42">
    <w:name w:val="98EBE20297EA4658A31FAFD13109C2E42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1AD2A0C6A0934F169DDC29D829FBC1582">
    <w:name w:val="1AD2A0C6A0934F169DDC29D829FBC1582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042B01F2AD44C64B5BAE329589AF6222">
    <w:name w:val="C042B01F2AD44C64B5BAE329589AF6222"/>
    <w:rsid w:val="00583FD8"/>
    <w:pPr>
      <w:tabs>
        <w:tab w:val="num" w:pos="5760"/>
      </w:tabs>
      <w:spacing w:after="0" w:line="288" w:lineRule="auto"/>
      <w:ind w:left="238" w:hanging="238"/>
    </w:pPr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1E674743CCCB4BF0ACD203B867C99BD82">
    <w:name w:val="1E674743CCCB4BF0ACD203B867C99BD82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90064B84F8E949DA8A8CA87B600E73282">
    <w:name w:val="90064B84F8E949DA8A8CA87B600E73282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EC85F5B9F72C4913A36906FCD19268102">
    <w:name w:val="EC85F5B9F72C4913A36906FCD19268102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43D1080928FA4F8D8035C5B01004C8232">
    <w:name w:val="43D1080928FA4F8D8035C5B01004C8232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321C131B9F5F4D898FF2E02A62610FC22">
    <w:name w:val="321C131B9F5F4D898FF2E02A62610FC22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026C610157524403877187FFB11022302">
    <w:name w:val="026C610157524403877187FFB11022302"/>
    <w:rsid w:val="00583FD8"/>
    <w:pPr>
      <w:spacing w:after="0" w:line="288" w:lineRule="auto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8C9565711D9F495680A2510691C3860E2">
    <w:name w:val="8C9565711D9F495680A2510691C3860E2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91D40D007A7643B8B3290183FB62988D2">
    <w:name w:val="91D40D007A7643B8B3290183FB62988D2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8457E9BA56CA48C89C9F14383A133FD73">
    <w:name w:val="8457E9BA56CA48C89C9F14383A133FD73"/>
    <w:rsid w:val="00583FD8"/>
    <w:pPr>
      <w:tabs>
        <w:tab w:val="right" w:pos="3007"/>
      </w:tabs>
      <w:spacing w:after="0" w:line="264" w:lineRule="auto"/>
    </w:pPr>
    <w:rPr>
      <w:rFonts w:ascii="Arial" w:eastAsia="Times New Roman" w:hAnsi="Arial" w:cs="Arial"/>
      <w:sz w:val="20"/>
      <w:szCs w:val="20"/>
      <w:lang w:val="en-GB" w:eastAsia="nl-NL"/>
    </w:rPr>
  </w:style>
  <w:style w:type="paragraph" w:customStyle="1" w:styleId="C92D93AB468B409DB26A8B680A0CAC61">
    <w:name w:val="C92D93AB468B409DB26A8B680A0CAC61"/>
    <w:rsid w:val="00583FD8"/>
  </w:style>
  <w:style w:type="paragraph" w:customStyle="1" w:styleId="42E103A552A64404A035FD08377C9DED">
    <w:name w:val="42E103A552A64404A035FD08377C9DED"/>
    <w:rsid w:val="00583FD8"/>
  </w:style>
  <w:style w:type="paragraph" w:customStyle="1" w:styleId="6F91217D55D645AAB93B6B48C524D25E">
    <w:name w:val="6F91217D55D645AAB93B6B48C524D25E"/>
    <w:rsid w:val="00583FD8"/>
  </w:style>
  <w:style w:type="paragraph" w:customStyle="1" w:styleId="8B9471B7B44640408D9EFF998CA919C7">
    <w:name w:val="8B9471B7B44640408D9EFF998CA919C7"/>
    <w:rsid w:val="00CA2E55"/>
  </w:style>
  <w:style w:type="paragraph" w:customStyle="1" w:styleId="12CA456CC000491EB655459EE10CC446">
    <w:name w:val="12CA456CC000491EB655459EE10CC446"/>
    <w:rsid w:val="00CA2E55"/>
  </w:style>
  <w:style w:type="paragraph" w:customStyle="1" w:styleId="FE72532B87C8429EAC98CA1EA74AB724">
    <w:name w:val="FE72532B87C8429EAC98CA1EA74AB724"/>
    <w:rsid w:val="00CA2E55"/>
  </w:style>
  <w:style w:type="paragraph" w:customStyle="1" w:styleId="0D3145FCB6834A7182B86F58CE4285F8">
    <w:name w:val="0D3145FCB6834A7182B86F58CE4285F8"/>
    <w:rsid w:val="00CA2E55"/>
  </w:style>
  <w:style w:type="paragraph" w:customStyle="1" w:styleId="66B6887DDBF547828762EB30C6A367EB">
    <w:name w:val="66B6887DDBF547828762EB30C6A367EB"/>
    <w:rsid w:val="00CA2E55"/>
  </w:style>
  <w:style w:type="paragraph" w:customStyle="1" w:styleId="7E22B68B44DB470291C24ECEB41CB3F8">
    <w:name w:val="7E22B68B44DB470291C24ECEB41CB3F8"/>
    <w:rsid w:val="00CA2E55"/>
  </w:style>
  <w:style w:type="paragraph" w:customStyle="1" w:styleId="8F8075806CAF4F5BB4AE054FE88BC9E8">
    <w:name w:val="8F8075806CAF4F5BB4AE054FE88BC9E8"/>
    <w:rsid w:val="00CA2E55"/>
  </w:style>
  <w:style w:type="paragraph" w:customStyle="1" w:styleId="69D1331F4E0146B7A933C6CAD9284662">
    <w:name w:val="69D1331F4E0146B7A933C6CAD9284662"/>
    <w:rsid w:val="00CA2E55"/>
  </w:style>
  <w:style w:type="paragraph" w:customStyle="1" w:styleId="6CE270AD9A8F4804B0F9DDABF263A907">
    <w:name w:val="6CE270AD9A8F4804B0F9DDABF263A907"/>
    <w:rsid w:val="00CA2E55"/>
  </w:style>
  <w:style w:type="paragraph" w:customStyle="1" w:styleId="83876E8A979E47BAB77D74B24A0CDDF4">
    <w:name w:val="83876E8A979E47BAB77D74B24A0CDDF4"/>
    <w:rsid w:val="00CA2E55"/>
  </w:style>
  <w:style w:type="paragraph" w:customStyle="1" w:styleId="C846477C5D4D46B681697C52E5B145AD">
    <w:name w:val="C846477C5D4D46B681697C52E5B145AD"/>
    <w:rsid w:val="00CA2E55"/>
  </w:style>
  <w:style w:type="paragraph" w:customStyle="1" w:styleId="B32F7D4E53B24DAE8C8F9E08CB0D3C35">
    <w:name w:val="B32F7D4E53B24DAE8C8F9E08CB0D3C35"/>
    <w:rsid w:val="00CA2E55"/>
  </w:style>
  <w:style w:type="paragraph" w:customStyle="1" w:styleId="BA296E642B3A4CA88C879734E0440D9A">
    <w:name w:val="BA296E642B3A4CA88C879734E0440D9A"/>
    <w:rsid w:val="00CA2E55"/>
  </w:style>
  <w:style w:type="paragraph" w:customStyle="1" w:styleId="E8B264E1D53640EC93758EAF1EE3F820">
    <w:name w:val="E8B264E1D53640EC93758EAF1EE3F820"/>
    <w:rsid w:val="00CA2E55"/>
  </w:style>
  <w:style w:type="paragraph" w:customStyle="1" w:styleId="B99BC0C006214160831CFE70A34D21BE">
    <w:name w:val="B99BC0C006214160831CFE70A34D21BE"/>
    <w:rsid w:val="00CA2E55"/>
  </w:style>
  <w:style w:type="paragraph" w:customStyle="1" w:styleId="2773C943EB6E4F06AB2A89755CB3AA88">
    <w:name w:val="2773C943EB6E4F06AB2A89755CB3AA88"/>
    <w:rsid w:val="00CA2E55"/>
  </w:style>
  <w:style w:type="paragraph" w:customStyle="1" w:styleId="B5DFF995CE354D379B8E4EFDA2D784F3">
    <w:name w:val="B5DFF995CE354D379B8E4EFDA2D784F3"/>
    <w:rsid w:val="00CA2E55"/>
  </w:style>
  <w:style w:type="paragraph" w:customStyle="1" w:styleId="495F8B80DA0D47AABFAA79D0C83214FB">
    <w:name w:val="495F8B80DA0D47AABFAA79D0C83214FB"/>
    <w:rsid w:val="00CA2E55"/>
  </w:style>
  <w:style w:type="paragraph" w:customStyle="1" w:styleId="449DCA9A346B40A68069F6FF45FFE22D">
    <w:name w:val="449DCA9A346B40A68069F6FF45FFE22D"/>
    <w:rsid w:val="00CA2E55"/>
  </w:style>
  <w:style w:type="paragraph" w:customStyle="1" w:styleId="4E640D56046449F48EBC07A398E722C2">
    <w:name w:val="4E640D56046449F48EBC07A398E722C2"/>
    <w:rsid w:val="00CA2E55"/>
  </w:style>
  <w:style w:type="paragraph" w:customStyle="1" w:styleId="5DD5A3AF7B334FB4A4377DF3E17EAA1B">
    <w:name w:val="5DD5A3AF7B334FB4A4377DF3E17EAA1B"/>
    <w:rsid w:val="00CA2E55"/>
  </w:style>
  <w:style w:type="paragraph" w:customStyle="1" w:styleId="8E4FBDC89ED946F1A535A17894294102">
    <w:name w:val="8E4FBDC89ED946F1A535A17894294102"/>
    <w:rsid w:val="00CA2E55"/>
  </w:style>
  <w:style w:type="paragraph" w:customStyle="1" w:styleId="4714620C70EF4A5ABF8C6C755B9B0ED9">
    <w:name w:val="4714620C70EF4A5ABF8C6C755B9B0ED9"/>
    <w:rsid w:val="00CA2E55"/>
  </w:style>
  <w:style w:type="paragraph" w:customStyle="1" w:styleId="D6EF189D02944DA3A44A61E32F5E217E">
    <w:name w:val="D6EF189D02944DA3A44A61E32F5E217E"/>
    <w:rsid w:val="00CA2E55"/>
  </w:style>
  <w:style w:type="paragraph" w:customStyle="1" w:styleId="DE4C520019C84D6D81DA9601441035C0">
    <w:name w:val="DE4C520019C84D6D81DA9601441035C0"/>
    <w:rsid w:val="00CA2E55"/>
  </w:style>
  <w:style w:type="paragraph" w:customStyle="1" w:styleId="4FCE2CF7972A43209DA18DE6AEB4D380">
    <w:name w:val="4FCE2CF7972A43209DA18DE6AEB4D380"/>
    <w:rsid w:val="00CA2E55"/>
  </w:style>
  <w:style w:type="paragraph" w:customStyle="1" w:styleId="B0849FCDC8C245ADB772F49BC7D33AA9">
    <w:name w:val="B0849FCDC8C245ADB772F49BC7D33AA9"/>
    <w:rsid w:val="00CA2E55"/>
  </w:style>
  <w:style w:type="paragraph" w:customStyle="1" w:styleId="AE276EF88BDE498CA758EE83710484C7">
    <w:name w:val="AE276EF88BDE498CA758EE83710484C7"/>
    <w:rsid w:val="00CA2E55"/>
  </w:style>
  <w:style w:type="paragraph" w:customStyle="1" w:styleId="21288188070A436D878DC36EB6F4988D">
    <w:name w:val="21288188070A436D878DC36EB6F4988D"/>
    <w:rsid w:val="00CA2E55"/>
  </w:style>
  <w:style w:type="paragraph" w:customStyle="1" w:styleId="C7A7582CCFE442BFA7BFF5AAE9C6DCAE">
    <w:name w:val="C7A7582CCFE442BFA7BFF5AAE9C6DCAE"/>
    <w:rsid w:val="00CA2E55"/>
  </w:style>
  <w:style w:type="paragraph" w:customStyle="1" w:styleId="62D153D840BD4EF3A223C58A6DCB31E1">
    <w:name w:val="62D153D840BD4EF3A223C58A6DCB31E1"/>
    <w:rsid w:val="00CA2E55"/>
  </w:style>
  <w:style w:type="paragraph" w:customStyle="1" w:styleId="13BBBA1DACE64D9C800CA356DB37BD13">
    <w:name w:val="13BBBA1DACE64D9C800CA356DB37BD13"/>
    <w:rsid w:val="00CA2E55"/>
  </w:style>
  <w:style w:type="paragraph" w:customStyle="1" w:styleId="796DA38D79BC450E96B8790D13434281">
    <w:name w:val="796DA38D79BC450E96B8790D13434281"/>
    <w:rsid w:val="00CA2E55"/>
  </w:style>
  <w:style w:type="paragraph" w:customStyle="1" w:styleId="92ED552B7757413BBFBBFCB2C86B7C28">
    <w:name w:val="92ED552B7757413BBFBBFCB2C86B7C28"/>
    <w:rsid w:val="008609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UZ_Gent">
  <a:themeElements>
    <a:clrScheme name="UZ_Gent">
      <a:dk1>
        <a:sysClr val="windowText" lastClr="000000"/>
      </a:dk1>
      <a:lt1>
        <a:sysClr val="window" lastClr="FFFFFF"/>
      </a:lt1>
      <a:dk2>
        <a:srgbClr val="1E64C8"/>
      </a:dk2>
      <a:lt2>
        <a:srgbClr val="E7E6E6"/>
      </a:lt2>
      <a:accent1>
        <a:srgbClr val="1E64C8"/>
      </a:accent1>
      <a:accent2>
        <a:srgbClr val="E7E6E6"/>
      </a:accent2>
      <a:accent3>
        <a:srgbClr val="1E64C8"/>
      </a:accent3>
      <a:accent4>
        <a:srgbClr val="F2F2F2"/>
      </a:accent4>
      <a:accent5>
        <a:srgbClr val="1E64C8"/>
      </a:accent5>
      <a:accent6>
        <a:srgbClr val="7F7F7F"/>
      </a:accent6>
      <a:hlink>
        <a:srgbClr val="000000"/>
      </a:hlink>
      <a:folHlink>
        <a:srgbClr val="000000"/>
      </a:folHlink>
    </a:clrScheme>
    <a:fontScheme name="UZ_Gen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05a9a014-8e83-4b81-a09e-90a8e79c7c6a">
      <Terms xmlns="http://schemas.microsoft.com/office/infopath/2007/PartnerControls"/>
    </TaxKeywordTaxHTField>
    <UZGDescription xmlns="5414dcef-00a9-4546-bb64-f540b7816a02" xsi:nil="true"/>
    <TaxCatchAll xmlns="05a9a014-8e83-4b81-a09e-90a8e79c7c6a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/>
</file>

<file path=customXml/item4.xml><?xml version="1.0" encoding="utf-8"?>
<?mso-contentType ?>
<SharedContentType xmlns="Microsoft.SharePoint.Taxonomy.ContentTypeSync" SourceId="d827be2f-2bae-4375-8dba-54ae5ec41532" ContentTypeId="0x0101005811507AE97540BE9341F835BA50A447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UZG Document" ma:contentTypeID="0x0101005811507AE97540BE9341F835BA50A44700CFD78B7E2B8DDE44A6ED38A06DBF5AA5" ma:contentTypeVersion="29" ma:contentTypeDescription="Een nieuw document maken." ma:contentTypeScope="" ma:versionID="875dae390347d21ec759f44b7ba8c8d1">
  <xsd:schema xmlns:xsd="http://www.w3.org/2001/XMLSchema" xmlns:xs="http://www.w3.org/2001/XMLSchema" xmlns:p="http://schemas.microsoft.com/office/2006/metadata/properties" xmlns:ns2="5414dcef-00a9-4546-bb64-f540b7816a02" xmlns:ns3="05a9a014-8e83-4b81-a09e-90a8e79c7c6a" targetNamespace="http://schemas.microsoft.com/office/2006/metadata/properties" ma:root="true" ma:fieldsID="03c35221d559cf85ee892d5046053f26" ns2:_="" ns3:_="">
    <xsd:import namespace="5414dcef-00a9-4546-bb64-f540b7816a02"/>
    <xsd:import namespace="05a9a014-8e83-4b81-a09e-90a8e79c7c6a"/>
    <xsd:element name="properties">
      <xsd:complexType>
        <xsd:sequence>
          <xsd:element name="documentManagement">
            <xsd:complexType>
              <xsd:all>
                <xsd:element ref="ns2:UZGDescription" minOccurs="0"/>
                <xsd:element ref="ns3:TaxKeywordTaxHTField" minOccurs="0"/>
                <xsd:element ref="ns3:_dlc_DocId" minOccurs="0"/>
                <xsd:element ref="ns3:_dlc_DocIdUrl" minOccurs="0"/>
                <xsd:element ref="ns3:_dlc_DocIdPersistId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4dcef-00a9-4546-bb64-f540b7816a02" elementFormDefault="qualified">
    <xsd:import namespace="http://schemas.microsoft.com/office/2006/documentManagement/types"/>
    <xsd:import namespace="http://schemas.microsoft.com/office/infopath/2007/PartnerControls"/>
    <xsd:element name="UZGDescription" ma:index="8" nillable="true" ma:displayName="Beschrijving" ma:internalName="UZG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9a014-8e83-4b81-a09e-90a8e79c7c6a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0" nillable="true" ma:taxonomy="true" ma:internalName="TaxKeywordTaxHTField" ma:taxonomyFieldName="TaxKeyword" ma:displayName="Trefwoorden" ma:fieldId="{23f27201-bee3-471e-b2e7-b64fd8b7ca38}" ma:taxonomyMulti="true" ma:sspId="d827be2f-2bae-4375-8dba-54ae5ec4153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14" nillable="true" ma:displayName="Taxonomy Catch All Column" ma:hidden="true" ma:list="{777de36d-bb78-4281-bcbb-1cc4ae77640a}" ma:internalName="TaxCatchAll" ma:showField="CatchAllData" ma:web="5414dcef-00a9-4546-bb64-f540b7816a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D86913-B67B-456F-99D9-D99DC3969315}">
  <ds:schemaRefs>
    <ds:schemaRef ds:uri="http://schemas.microsoft.com/office/2006/metadata/properties"/>
    <ds:schemaRef ds:uri="http://schemas.microsoft.com/office/infopath/2007/PartnerControls"/>
    <ds:schemaRef ds:uri="05a9a014-8e83-4b81-a09e-90a8e79c7c6a"/>
    <ds:schemaRef ds:uri="5414dcef-00a9-4546-bb64-f540b7816a02"/>
  </ds:schemaRefs>
</ds:datastoreItem>
</file>

<file path=customXml/itemProps2.xml><?xml version="1.0" encoding="utf-8"?>
<ds:datastoreItem xmlns:ds="http://schemas.openxmlformats.org/officeDocument/2006/customXml" ds:itemID="{22A8DF53-ACD7-4A50-BFBD-EA550E90BA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C5A827-1373-449B-AA45-9D3F73F534F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27E99EF-5EE6-4F82-96C2-2D03E54ACB4F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370E18EB-1D62-4D80-85A2-553F8A654EE4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C9535CD3-18DB-445E-98F7-F6D77FC223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14dcef-00a9-4546-bb64-f540b7816a02"/>
    <ds:schemaRef ds:uri="05a9a014-8e83-4b81-a09e-90a8e79c7c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 eenvoudig document.dotx</Template>
  <TotalTime>0</TotalTime>
  <Pages>3</Pages>
  <Words>595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UZ Gent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Solie Marie-Laure</dc:creator>
  <cp:lastModifiedBy>Nelis Ingrid</cp:lastModifiedBy>
  <cp:revision>2</cp:revision>
  <cp:lastPrinted>2022-01-31T10:27:00Z</cp:lastPrinted>
  <dcterms:created xsi:type="dcterms:W3CDTF">2024-05-23T13:19:00Z</dcterms:created>
  <dcterms:modified xsi:type="dcterms:W3CDTF">2024-05-23T13:19:00Z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0x0101005811507AE97540BE9341F835BA50A44700CFD78B7E2B8DDE44A6ED38A06DBF5AA5</vt:lpwstr>
  </property>
  <property fmtid="{D5CDD505-2E9C-101B-9397-08002B2CF9AE}" pid="3" name="TaxKeyword">
    <vt:lpwstr/>
  </property>
  <property fmtid="{D5CDD505-2E9C-101B-9397-08002B2CF9AE}" pid="4" name="Soort">
    <vt:lpwstr>Brieven-Overige</vt:lpwstr>
  </property>
</Properties>
</file>