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002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2"/>
      </w:tblGrid>
      <w:tr w:rsidR="00D46688" w:rsidRPr="00D46688" w14:paraId="740471B2" w14:textId="77777777" w:rsidTr="00D363B3">
        <w:tc>
          <w:tcPr>
            <w:tcW w:w="10002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3FFC" w14:textId="13CA619C" w:rsidR="00D46688" w:rsidRPr="007F4F5E" w:rsidRDefault="00E944D9" w:rsidP="00E944D9">
            <w:pPr>
              <w:pStyle w:val="Kop1"/>
              <w:framePr w:hSpace="0" w:wrap="auto" w:vAnchor="margin" w:yAlign="inline"/>
              <w:outlineLvl w:val="0"/>
            </w:pPr>
            <w:r w:rsidRPr="00E944D9">
              <w:t xml:space="preserve">CAR-T </w:t>
            </w:r>
            <w:r w:rsidR="0083631D">
              <w:t>Checklist</w:t>
            </w:r>
          </w:p>
        </w:tc>
      </w:tr>
      <w:tr w:rsidR="006600B2" w:rsidRPr="00D46688" w14:paraId="0DC26D89" w14:textId="77777777" w:rsidTr="007A32F3">
        <w:trPr>
          <w:trHeight w:hRule="exact" w:val="238"/>
        </w:trPr>
        <w:tc>
          <w:tcPr>
            <w:tcW w:w="10002" w:type="dxa"/>
            <w:tcBorders>
              <w:top w:val="nil"/>
              <w:bottom w:val="single" w:sz="18" w:space="0" w:color="1E64C8" w:themeColor="text2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5F30" w14:textId="77777777" w:rsidR="006600B2" w:rsidRPr="00D46688" w:rsidRDefault="006600B2" w:rsidP="00D46688">
            <w:pPr>
              <w:keepNext/>
              <w:spacing w:before="240" w:after="60"/>
              <w:outlineLvl w:val="0"/>
              <w:rPr>
                <w:b/>
                <w:bCs/>
                <w:color w:val="1E64C8" w:themeColor="text2"/>
                <w:kern w:val="32"/>
                <w:sz w:val="32"/>
                <w:szCs w:val="32"/>
              </w:rPr>
            </w:pPr>
          </w:p>
        </w:tc>
      </w:tr>
    </w:tbl>
    <w:p w14:paraId="76D9ED23" w14:textId="6D04347A" w:rsidR="009E5179" w:rsidRDefault="009E5179" w:rsidP="009219A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E944D9" w14:paraId="3E23E7ED" w14:textId="77777777" w:rsidTr="004D26B0">
        <w:tc>
          <w:tcPr>
            <w:tcW w:w="5000" w:type="dxa"/>
          </w:tcPr>
          <w:p w14:paraId="3AF2BF30" w14:textId="3EB2886B" w:rsidR="00E944D9" w:rsidRPr="00EE6838" w:rsidRDefault="00E944D9" w:rsidP="00D90297">
            <w:r w:rsidRPr="00EE6838">
              <w:t xml:space="preserve">Referring Hospital: </w:t>
            </w:r>
            <w:sdt>
              <w:sdtPr>
                <w:rPr>
                  <w:rStyle w:val="UZIngevuldVeld"/>
                </w:rPr>
                <w:id w:val="-735769889"/>
                <w:placeholder>
                  <w:docPart w:val="ADB8C958983B462BAF7E97722191FB6B"/>
                </w:placeholder>
                <w:showingPlcHdr/>
                <w:dropDownList>
                  <w:listItem w:value="Kies een item."/>
                  <w:listItem w:displayText="UZ Leuven" w:value="UZ Leuven"/>
                  <w:listItem w:displayText="UZ Antwerpen" w:value="UZ Antwerpen"/>
                  <w:listItem w:displayText="UZ Brussel" w:value="UZ Brussel"/>
                  <w:listItem w:displayText="Huderf" w:value="Huderf"/>
                  <w:listItem w:displayText="UCL" w:value="UCL"/>
                  <w:listItem w:displayText="CHC Montlégia" w:value="CHC Montlégia"/>
                  <w:listItem w:displayText="CHR/CHU" w:value="CHR/CHU"/>
                  <w:listItem w:displayText="Other" w:value="Other"/>
                </w:dropDownList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Choose an</w:t>
                </w:r>
                <w:r w:rsidRPr="00EE6838">
                  <w:rPr>
                    <w:rStyle w:val="Tekstvantijdelijkeaanduiding"/>
                  </w:rPr>
                  <w:t xml:space="preserve"> item.</w:t>
                </w:r>
              </w:sdtContent>
            </w:sdt>
          </w:p>
          <w:p w14:paraId="0644275D" w14:textId="4EFB5936" w:rsidR="00E944D9" w:rsidRDefault="00E944D9" w:rsidP="00D90297">
            <w:r w:rsidRPr="00EE6838">
              <w:t xml:space="preserve">Referring Physician: </w:t>
            </w:r>
            <w:sdt>
              <w:sdtPr>
                <w:rPr>
                  <w:rStyle w:val="UZIngevuldVeld"/>
                </w:rPr>
                <w:id w:val="2070140525"/>
                <w:placeholder>
                  <w:docPart w:val="16A7B6C5F4D444F1B6963C88FD42D89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1541A7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tc>
          <w:tcPr>
            <w:tcW w:w="5000" w:type="dxa"/>
            <w:tcMar>
              <w:left w:w="119" w:type="dxa"/>
            </w:tcMar>
          </w:tcPr>
          <w:p w14:paraId="7FA6D41A" w14:textId="561412B8" w:rsidR="00E944D9" w:rsidRDefault="00E944D9" w:rsidP="00D90297">
            <w:r w:rsidRPr="00EE6838">
              <w:t xml:space="preserve">Date Announcement: </w:t>
            </w:r>
            <w:sdt>
              <w:sdtPr>
                <w:rPr>
                  <w:rStyle w:val="UZIngevuldVeld"/>
                </w:rPr>
                <w:id w:val="728659955"/>
                <w:placeholder>
                  <w:docPart w:val="9892049756A84FB2B9C67093E3B15A9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1541A7"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 xml:space="preserve"> dat</w:t>
                </w:r>
                <w:r w:rsidR="001541A7"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170497D8" w14:textId="77777777" w:rsidR="00E944D9" w:rsidRPr="00EE6838" w:rsidRDefault="00E944D9" w:rsidP="009219A1">
      <w:pPr>
        <w:pStyle w:val="UZInfobody"/>
      </w:pPr>
    </w:p>
    <w:tbl>
      <w:tblPr>
        <w:tblStyle w:val="Tabelraster"/>
        <w:tblW w:w="0" w:type="auto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Layout w:type="fixed"/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5000"/>
        <w:gridCol w:w="5001"/>
      </w:tblGrid>
      <w:tr w:rsidR="00F643F1" w:rsidRPr="00F643F1" w14:paraId="122D946C" w14:textId="77777777" w:rsidTr="00F643F1">
        <w:trPr>
          <w:trHeight w:hRule="exact" w:val="357"/>
        </w:trPr>
        <w:tc>
          <w:tcPr>
            <w:tcW w:w="10001" w:type="dxa"/>
            <w:gridSpan w:val="2"/>
            <w:shd w:val="clear" w:color="auto" w:fill="1E64C8" w:themeFill="text2"/>
            <w:vAlign w:val="center"/>
          </w:tcPr>
          <w:p w14:paraId="7C52DE78" w14:textId="77777777" w:rsidR="006600B2" w:rsidRPr="00F643F1" w:rsidRDefault="006600B2" w:rsidP="006600B2">
            <w:pPr>
              <w:pStyle w:val="UZTabeltitel"/>
              <w:rPr>
                <w:color w:val="FFFFFF" w:themeColor="background1"/>
              </w:rPr>
            </w:pPr>
            <w:r w:rsidRPr="00F643F1">
              <w:rPr>
                <w:color w:val="FFFFFF" w:themeColor="background1"/>
              </w:rPr>
              <w:t>PATIENT INFORMATION</w:t>
            </w:r>
          </w:p>
        </w:tc>
      </w:tr>
      <w:tr w:rsidR="006600B2" w:rsidRPr="00EE6838" w14:paraId="6969C1B2" w14:textId="77777777" w:rsidTr="006600B2">
        <w:trPr>
          <w:trHeight w:val="418"/>
        </w:trPr>
        <w:tc>
          <w:tcPr>
            <w:tcW w:w="5000" w:type="dxa"/>
            <w:shd w:val="clear" w:color="auto" w:fill="auto"/>
            <w:vAlign w:val="center"/>
          </w:tcPr>
          <w:p w14:paraId="79A3B0E6" w14:textId="3E018D89" w:rsidR="006600B2" w:rsidRPr="00EE6838" w:rsidRDefault="006600B2" w:rsidP="00D90297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 xml:space="preserve">Initials: </w:t>
            </w:r>
            <w:sdt>
              <w:sdtPr>
                <w:rPr>
                  <w:rStyle w:val="UZIngevuldVeld"/>
                </w:rPr>
                <w:id w:val="-2076974008"/>
                <w:placeholder>
                  <w:docPart w:val="3FC184E44A1F408A8AE19E4196EAABDC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Click to add text.</w:t>
                </w:r>
              </w:sdtContent>
            </w:sdt>
            <w:r>
              <w:rPr>
                <w:rFonts w:asciiTheme="majorHAnsi" w:hAnsiTheme="majorHAnsi" w:cstheme="majorHAnsi"/>
              </w:rPr>
              <w:t xml:space="preserve"> </w:t>
            </w:r>
          </w:p>
          <w:p w14:paraId="41300879" w14:textId="55FEF15B" w:rsidR="006600B2" w:rsidRPr="00EE6838" w:rsidRDefault="006600B2" w:rsidP="00D90297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Year of Birth:</w:t>
            </w:r>
            <w:r w:rsidR="009B1DCB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-1214122706"/>
                <w:placeholder>
                  <w:docPart w:val="B5271DB819514AD9BE7258BB8F63AF68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9B1DCB">
                  <w:rPr>
                    <w:rStyle w:val="Tekstvantijdelijkeaanduiding"/>
                  </w:rPr>
                  <w:t>Choose a</w:t>
                </w:r>
                <w:r w:rsidR="009B1DCB" w:rsidRPr="00EE6838">
                  <w:rPr>
                    <w:rStyle w:val="Tekstvantijdelijkeaanduiding"/>
                  </w:rPr>
                  <w:t xml:space="preserve"> dat</w:t>
                </w:r>
                <w:r w:rsidR="009B1DCB">
                  <w:rPr>
                    <w:rStyle w:val="Tekstvantijdelijkeaanduiding"/>
                  </w:rPr>
                  <w:t>e</w:t>
                </w:r>
                <w:r w:rsidR="009B1DCB"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001" w:type="dxa"/>
            <w:shd w:val="clear" w:color="auto" w:fill="auto"/>
            <w:vAlign w:val="center"/>
          </w:tcPr>
          <w:p w14:paraId="6AC1E13F" w14:textId="18CB25DD" w:rsidR="006600B2" w:rsidRPr="00EE6838" w:rsidRDefault="006600B2" w:rsidP="00820AD2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Gender:</w:t>
            </w:r>
            <w:r w:rsidR="003226F4">
              <w:rPr>
                <w:rFonts w:asciiTheme="majorHAnsi" w:hAnsiTheme="majorHAnsi" w:cstheme="majorHAnsi"/>
              </w:rPr>
              <w:t> </w:t>
            </w:r>
            <w:sdt>
              <w:sdtPr>
                <w:rPr>
                  <w:rFonts w:asciiTheme="majorHAnsi" w:hAnsiTheme="majorHAnsi" w:cstheme="majorHAnsi"/>
                </w:rPr>
                <w:id w:val="112195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Male</w:t>
            </w:r>
            <w:r w:rsidR="003226F4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33256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Female</w:t>
            </w:r>
          </w:p>
          <w:p w14:paraId="46EF67B1" w14:textId="6452F19D" w:rsidR="006600B2" w:rsidRPr="00EE6838" w:rsidRDefault="006600B2" w:rsidP="00D90297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 xml:space="preserve">Weight: </w:t>
            </w:r>
            <w:sdt>
              <w:sdtPr>
                <w:rPr>
                  <w:rStyle w:val="UZIngevuldVeld"/>
                </w:rPr>
                <w:id w:val="-585994947"/>
                <w:placeholder>
                  <w:docPart w:val="280ED7C593654175BF8147F586FC3CCA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3226F4">
                  <w:rPr>
                    <w:rStyle w:val="Tekstvantijdelijkeaanduiding"/>
                  </w:rPr>
                  <w:t>Click to add text.</w:t>
                </w:r>
              </w:sdtContent>
            </w:sdt>
            <w:r w:rsidR="003226F4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555E2029" w14:textId="00A2CE92" w:rsidR="00E944D9" w:rsidRDefault="00E944D9" w:rsidP="00820AD2">
      <w:pPr>
        <w:pStyle w:val="UZInfobody"/>
      </w:pPr>
    </w:p>
    <w:tbl>
      <w:tblPr>
        <w:tblStyle w:val="Tabelraster"/>
        <w:tblW w:w="10005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10005"/>
      </w:tblGrid>
      <w:tr w:rsidR="00F643F1" w:rsidRPr="00F643F1" w14:paraId="2F65A2B6" w14:textId="77777777" w:rsidTr="00F643F1">
        <w:trPr>
          <w:trHeight w:hRule="exact" w:val="357"/>
        </w:trPr>
        <w:tc>
          <w:tcPr>
            <w:tcW w:w="10005" w:type="dxa"/>
            <w:shd w:val="clear" w:color="auto" w:fill="1E64C8" w:themeFill="text2"/>
            <w:vAlign w:val="center"/>
          </w:tcPr>
          <w:p w14:paraId="71F3C1FB" w14:textId="77777777" w:rsidR="00110D7F" w:rsidRPr="00F643F1" w:rsidRDefault="00110D7F" w:rsidP="00110D7F">
            <w:pPr>
              <w:pStyle w:val="UZTabeltitel"/>
              <w:rPr>
                <w:rFonts w:asciiTheme="majorHAnsi" w:hAnsiTheme="majorHAnsi" w:cstheme="majorHAnsi"/>
                <w:color w:val="FFFFFF" w:themeColor="background1"/>
              </w:rPr>
            </w:pPr>
            <w:r w:rsidRPr="00F643F1">
              <w:rPr>
                <w:color w:val="FFFFFF" w:themeColor="background1"/>
              </w:rPr>
              <w:t>DIAGNOSIS &amp; TREATMENT</w:t>
            </w:r>
          </w:p>
        </w:tc>
      </w:tr>
      <w:tr w:rsidR="00110D7F" w:rsidRPr="00EE6838" w14:paraId="0CCD1EA0" w14:textId="77777777" w:rsidTr="0052218E">
        <w:trPr>
          <w:trHeight w:val="238"/>
        </w:trPr>
        <w:tc>
          <w:tcPr>
            <w:tcW w:w="10001" w:type="dxa"/>
            <w:tcMar>
              <w:top w:w="119" w:type="dxa"/>
            </w:tcMar>
          </w:tcPr>
          <w:p w14:paraId="07442607" w14:textId="177D0BFE" w:rsidR="00110D7F" w:rsidRPr="00EE6838" w:rsidRDefault="00110D7F" w:rsidP="00D90297">
            <w:r w:rsidRPr="00EE6838">
              <w:t>Initial diagnosis:</w:t>
            </w:r>
            <w:r w:rsidR="00E01F7F">
              <w:t xml:space="preserve"> </w:t>
            </w:r>
            <w:sdt>
              <w:sdtPr>
                <w:rPr>
                  <w:rStyle w:val="UZIngevuldVeld"/>
                </w:rPr>
                <w:id w:val="-1725760137"/>
                <w:placeholder>
                  <w:docPart w:val="42E103A552A64404A035FD08377C9DE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E01F7F">
                  <w:rPr>
                    <w:rStyle w:val="Tekstvantijdelijkeaanduiding"/>
                  </w:rPr>
                  <w:t>Click to add text.</w:t>
                </w:r>
              </w:sdtContent>
            </w:sdt>
            <w:r w:rsidRPr="00EE6838">
              <w:t xml:space="preserve"> </w:t>
            </w:r>
          </w:p>
          <w:p w14:paraId="5B01C61F" w14:textId="0ACC47ED" w:rsidR="00110D7F" w:rsidRPr="00EE6838" w:rsidRDefault="00274D5F" w:rsidP="00D90297">
            <w:pPr>
              <w:rPr>
                <w:rFonts w:asciiTheme="majorHAnsi" w:hAnsiTheme="majorHAnsi" w:cstheme="majorHAnsi"/>
              </w:rPr>
            </w:pPr>
            <w:r w:rsidRPr="00274D5F">
              <w:rPr>
                <w:rFonts w:asciiTheme="majorHAnsi" w:hAnsiTheme="majorHAnsi" w:cstheme="majorHAnsi"/>
              </w:rPr>
              <w:t>Date of relapse</w:t>
            </w:r>
            <w:r w:rsidR="00110D7F" w:rsidRPr="00EE6838">
              <w:rPr>
                <w:rFonts w:asciiTheme="majorHAnsi" w:hAnsiTheme="majorHAnsi" w:cstheme="majorHAnsi"/>
              </w:rPr>
              <w:t>:</w:t>
            </w:r>
            <w:r w:rsidR="00E01F7F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-274322374"/>
                <w:placeholder>
                  <w:docPart w:val="6F91217D55D645AAB93B6B48C524D25E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E01F7F">
                  <w:rPr>
                    <w:rStyle w:val="Tekstvantijdelijkeaanduiding"/>
                  </w:rPr>
                  <w:t>Choose a</w:t>
                </w:r>
                <w:r w:rsidR="00E01F7F" w:rsidRPr="00EE6838">
                  <w:rPr>
                    <w:rStyle w:val="Tekstvantijdelijkeaanduiding"/>
                  </w:rPr>
                  <w:t xml:space="preserve"> dat</w:t>
                </w:r>
                <w:r w:rsidR="00E01F7F">
                  <w:rPr>
                    <w:rStyle w:val="Tekstvantijdelijkeaanduiding"/>
                  </w:rPr>
                  <w:t>e</w:t>
                </w:r>
                <w:r w:rsidR="00E01F7F" w:rsidRPr="00EE6838">
                  <w:rPr>
                    <w:rStyle w:val="Tekstvantijdelijkeaanduiding"/>
                  </w:rPr>
                  <w:t>.</w:t>
                </w:r>
              </w:sdtContent>
            </w:sdt>
            <w:r w:rsidR="00E01F7F">
              <w:rPr>
                <w:rFonts w:asciiTheme="majorHAnsi" w:hAnsiTheme="majorHAnsi" w:cstheme="majorHAnsi"/>
              </w:rPr>
              <w:t xml:space="preserve"> </w:t>
            </w:r>
          </w:p>
          <w:p w14:paraId="4267F39A" w14:textId="77777777" w:rsidR="00B636F1" w:rsidRDefault="00B636F1" w:rsidP="00C73D87">
            <w:pPr>
              <w:pStyle w:val="UZInfobody"/>
            </w:pPr>
          </w:p>
          <w:p w14:paraId="086ABE04" w14:textId="7D9451CC" w:rsidR="00110D7F" w:rsidRPr="00EE6838" w:rsidRDefault="00274D5F" w:rsidP="00013FB6">
            <w:r w:rsidRPr="00274D5F">
              <w:t>Bridging Therapy</w:t>
            </w:r>
            <w:r w:rsidR="00110D7F" w:rsidRPr="00EE6838">
              <w:t>:</w:t>
            </w:r>
          </w:p>
          <w:tbl>
            <w:tblPr>
              <w:tblStyle w:val="Tabelraster"/>
              <w:tblW w:w="9763" w:type="dxa"/>
              <w:tblInd w:w="12" w:type="dxa"/>
              <w:tblBorders>
                <w:top w:val="single" w:sz="4" w:space="0" w:color="1E64C8" w:themeColor="text2"/>
                <w:left w:val="none" w:sz="0" w:space="0" w:color="auto"/>
                <w:bottom w:val="single" w:sz="4" w:space="0" w:color="1E64C8" w:themeColor="text2"/>
                <w:right w:val="none" w:sz="0" w:space="0" w:color="auto"/>
                <w:insideH w:val="single" w:sz="4" w:space="0" w:color="1E64C8" w:themeColor="text2"/>
                <w:insideV w:val="single" w:sz="4" w:space="0" w:color="1E64C8" w:themeColor="text2"/>
              </w:tblBorders>
              <w:tblCellMar>
                <w:top w:w="60" w:type="dxa"/>
                <w:left w:w="119" w:type="dxa"/>
                <w:bottom w:w="57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1905"/>
              <w:gridCol w:w="3572"/>
              <w:gridCol w:w="4286"/>
            </w:tblGrid>
            <w:tr w:rsidR="00FB1A3B" w:rsidRPr="00EE6838" w14:paraId="1C963A06" w14:textId="77777777" w:rsidTr="00F13499">
              <w:trPr>
                <w:trHeight w:val="238"/>
              </w:trPr>
              <w:tc>
                <w:tcPr>
                  <w:tcW w:w="1905" w:type="dxa"/>
                  <w:vAlign w:val="center"/>
                </w:tcPr>
                <w:p w14:paraId="141D493D" w14:textId="77777777" w:rsidR="00FB1A3B" w:rsidRPr="00B16FA2" w:rsidRDefault="00FB1A3B" w:rsidP="00F13499">
                  <w:pPr>
                    <w:pStyle w:val="UZkleinkopje"/>
                    <w:spacing w:after="0"/>
                    <w:rPr>
                      <w:color w:val="1E64C8" w:themeColor="text2"/>
                    </w:rPr>
                  </w:pPr>
                  <w:r w:rsidRPr="00B16FA2">
                    <w:rPr>
                      <w:color w:val="1E64C8" w:themeColor="text2"/>
                    </w:rPr>
                    <w:t>Start Date</w:t>
                  </w:r>
                </w:p>
              </w:tc>
              <w:tc>
                <w:tcPr>
                  <w:tcW w:w="3572" w:type="dxa"/>
                  <w:vAlign w:val="center"/>
                </w:tcPr>
                <w:p w14:paraId="428F725E" w14:textId="77777777" w:rsidR="00FB1A3B" w:rsidRPr="00B16FA2" w:rsidRDefault="00FB1A3B" w:rsidP="00F13499">
                  <w:pPr>
                    <w:pStyle w:val="UZkleinkopje"/>
                    <w:spacing w:after="0"/>
                    <w:rPr>
                      <w:color w:val="1E64C8" w:themeColor="text2"/>
                    </w:rPr>
                  </w:pPr>
                  <w:r w:rsidRPr="00B16FA2">
                    <w:rPr>
                      <w:color w:val="1E64C8" w:themeColor="text2"/>
                    </w:rPr>
                    <w:t>Treatment/protocol</w:t>
                  </w:r>
                </w:p>
              </w:tc>
              <w:tc>
                <w:tcPr>
                  <w:tcW w:w="4286" w:type="dxa"/>
                  <w:vAlign w:val="center"/>
                </w:tcPr>
                <w:p w14:paraId="2B9C0C72" w14:textId="77777777" w:rsidR="00FB1A3B" w:rsidRPr="00B16FA2" w:rsidRDefault="00FB1A3B" w:rsidP="00F13499">
                  <w:pPr>
                    <w:pStyle w:val="UZkleinkopje"/>
                    <w:spacing w:after="0"/>
                    <w:rPr>
                      <w:color w:val="1E64C8" w:themeColor="text2"/>
                    </w:rPr>
                  </w:pPr>
                  <w:proofErr w:type="spellStart"/>
                  <w:r w:rsidRPr="00B16FA2">
                    <w:rPr>
                      <w:color w:val="1E64C8" w:themeColor="text2"/>
                    </w:rPr>
                    <w:t>Complications</w:t>
                  </w:r>
                  <w:proofErr w:type="spellEnd"/>
                  <w:r w:rsidRPr="00B16FA2">
                    <w:rPr>
                      <w:color w:val="1E64C8" w:themeColor="text2"/>
                    </w:rPr>
                    <w:t xml:space="preserve"> &amp; </w:t>
                  </w:r>
                  <w:proofErr w:type="spellStart"/>
                  <w:r w:rsidRPr="00B16FA2">
                    <w:rPr>
                      <w:color w:val="1E64C8" w:themeColor="text2"/>
                    </w:rPr>
                    <w:t>Remarks</w:t>
                  </w:r>
                  <w:proofErr w:type="spellEnd"/>
                </w:p>
              </w:tc>
            </w:tr>
            <w:tr w:rsidR="00FB1A3B" w:rsidRPr="00EE6838" w14:paraId="63C86DF0" w14:textId="77777777" w:rsidTr="00F13499">
              <w:trPr>
                <w:trHeight w:val="238"/>
              </w:trPr>
              <w:tc>
                <w:tcPr>
                  <w:tcW w:w="1905" w:type="dxa"/>
                </w:tcPr>
                <w:p w14:paraId="14A07D0F" w14:textId="30989F9E" w:rsidR="00FB1A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1201552231"/>
                      <w:placeholder>
                        <w:docPart w:val="1E0DCAE21FBB4B66832811AC6490745F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FB1A3B">
                        <w:rPr>
                          <w:rStyle w:val="Tekstvantijdelijkeaanduiding"/>
                        </w:rPr>
                        <w:t>Choose a</w:t>
                      </w:r>
                      <w:r w:rsidR="00FB1A3B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FB1A3B">
                        <w:rPr>
                          <w:rStyle w:val="Tekstvantijdelijkeaanduiding"/>
                        </w:rPr>
                        <w:t>e</w:t>
                      </w:r>
                      <w:r w:rsidR="00FB1A3B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FB1A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3572" w:type="dxa"/>
                </w:tcPr>
                <w:p w14:paraId="6BEA6D3B" w14:textId="01C02215" w:rsidR="00FB1A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1154411464"/>
                      <w:placeholder>
                        <w:docPart w:val="D8CA2D46ED7740BB9DFE50ED53B12C4A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FB1A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B1A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4286" w:type="dxa"/>
                </w:tcPr>
                <w:p w14:paraId="4F113FC6" w14:textId="46997866" w:rsidR="00FB1A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2032874689"/>
                      <w:placeholder>
                        <w:docPart w:val="6EF566880E584A8AAF623C69FE1CB500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FB1A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B1A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  <w:tr w:rsidR="0029353B" w:rsidRPr="00EE6838" w14:paraId="0C720C22" w14:textId="77777777" w:rsidTr="00F13499">
              <w:trPr>
                <w:trHeight w:val="238"/>
              </w:trPr>
              <w:tc>
                <w:tcPr>
                  <w:tcW w:w="1905" w:type="dxa"/>
                </w:tcPr>
                <w:p w14:paraId="54E1CD70" w14:textId="74DEB06B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2037495552"/>
                      <w:placeholder>
                        <w:docPart w:val="0A166590E6D74EA785710E376A9017A8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Choose a</w:t>
                      </w:r>
                      <w:r w:rsidR="0029353B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29353B">
                        <w:rPr>
                          <w:rStyle w:val="Tekstvantijdelijkeaanduiding"/>
                        </w:rPr>
                        <w:t>e</w:t>
                      </w:r>
                      <w:r w:rsidR="0029353B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3572" w:type="dxa"/>
                </w:tcPr>
                <w:p w14:paraId="759326FD" w14:textId="4F5692FE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553084011"/>
                      <w:placeholder>
                        <w:docPart w:val="B743869C77C043978138B4D015C67FC0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4286" w:type="dxa"/>
                </w:tcPr>
                <w:p w14:paraId="56761E37" w14:textId="554249CC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77027706"/>
                      <w:placeholder>
                        <w:docPart w:val="437B8F7674C84ED0849520765CBDEDAA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  <w:tr w:rsidR="0029353B" w:rsidRPr="00EE6838" w14:paraId="0BC4CF55" w14:textId="77777777" w:rsidTr="00F13499">
              <w:trPr>
                <w:trHeight w:val="238"/>
              </w:trPr>
              <w:tc>
                <w:tcPr>
                  <w:tcW w:w="1905" w:type="dxa"/>
                </w:tcPr>
                <w:p w14:paraId="03EFE1E1" w14:textId="0D535569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528959681"/>
                      <w:placeholder>
                        <w:docPart w:val="06832EC0994D408AB3369867E0AE13F3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Choose a</w:t>
                      </w:r>
                      <w:r w:rsidR="0029353B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29353B">
                        <w:rPr>
                          <w:rStyle w:val="Tekstvantijdelijkeaanduiding"/>
                        </w:rPr>
                        <w:t>e</w:t>
                      </w:r>
                      <w:r w:rsidR="0029353B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3572" w:type="dxa"/>
                </w:tcPr>
                <w:p w14:paraId="24B9176F" w14:textId="3BE21D55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1428920638"/>
                      <w:placeholder>
                        <w:docPart w:val="24CA5E51142C4456AE911652E8D1A066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4286" w:type="dxa"/>
                </w:tcPr>
                <w:p w14:paraId="7452138C" w14:textId="61FD1BF5" w:rsidR="0029353B" w:rsidRPr="00EE6838" w:rsidRDefault="00A53C62" w:rsidP="0029353B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1001090234"/>
                      <w:placeholder>
                        <w:docPart w:val="76B5BCB5D544420B97106CD0BE28AB35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</w:rPr>
                    </w:sdtEndPr>
                    <w:sdtContent>
                      <w:r w:rsidR="0029353B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29353B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</w:tbl>
          <w:p w14:paraId="41B9B7CE" w14:textId="0527103E" w:rsidR="00110D7F" w:rsidRPr="00EE6838" w:rsidRDefault="00AD09DB" w:rsidP="00AD09DB">
            <w:pPr>
              <w:pStyle w:val="UZInfobody"/>
              <w:spacing w:line="240" w:lineRule="auto"/>
            </w:pPr>
            <w:r w:rsidRPr="00AD09DB">
              <w:rPr>
                <w:sz w:val="12"/>
                <w:szCs w:val="12"/>
              </w:rPr>
              <w:t xml:space="preserve"> </w:t>
            </w:r>
          </w:p>
        </w:tc>
      </w:tr>
    </w:tbl>
    <w:p w14:paraId="00DB68DF" w14:textId="70D1A997" w:rsidR="006600B2" w:rsidRDefault="006600B2" w:rsidP="009219A1">
      <w:pPr>
        <w:pStyle w:val="UZInfobody"/>
      </w:pPr>
    </w:p>
    <w:tbl>
      <w:tblPr>
        <w:tblStyle w:val="Tabelraster"/>
        <w:tblW w:w="10002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1666"/>
        <w:gridCol w:w="1668"/>
        <w:gridCol w:w="3334"/>
        <w:gridCol w:w="3334"/>
      </w:tblGrid>
      <w:tr w:rsidR="008C2C9D" w:rsidRPr="008C2C9D" w14:paraId="68D64CA0" w14:textId="77777777" w:rsidTr="00332A1D">
        <w:trPr>
          <w:trHeight w:hRule="exact" w:val="357"/>
        </w:trPr>
        <w:tc>
          <w:tcPr>
            <w:tcW w:w="10002" w:type="dxa"/>
            <w:gridSpan w:val="4"/>
            <w:shd w:val="clear" w:color="auto" w:fill="1E64C8" w:themeFill="text2"/>
            <w:vAlign w:val="center"/>
          </w:tcPr>
          <w:p w14:paraId="23A76B91" w14:textId="77777777" w:rsidR="00C73D87" w:rsidRPr="008C2C9D" w:rsidRDefault="00C73D87" w:rsidP="008C2C9D">
            <w:pPr>
              <w:pStyle w:val="UZTabeltitel"/>
              <w:rPr>
                <w:color w:val="FFFFFF" w:themeColor="background1"/>
              </w:rPr>
            </w:pPr>
            <w:r w:rsidRPr="008C2C9D">
              <w:rPr>
                <w:color w:val="FFFFFF" w:themeColor="background1"/>
              </w:rPr>
              <w:t>COMORBIDITY</w:t>
            </w:r>
          </w:p>
        </w:tc>
      </w:tr>
      <w:tr w:rsidR="00C73D87" w:rsidRPr="00D62632" w14:paraId="22B203F2" w14:textId="77777777" w:rsidTr="00332A1D">
        <w:trPr>
          <w:trHeight w:val="357"/>
        </w:trPr>
        <w:tc>
          <w:tcPr>
            <w:tcW w:w="10002" w:type="dxa"/>
            <w:gridSpan w:val="4"/>
            <w:shd w:val="clear" w:color="auto" w:fill="auto"/>
            <w:vAlign w:val="center"/>
          </w:tcPr>
          <w:p w14:paraId="2C390643" w14:textId="32D1482C" w:rsidR="00C73D87" w:rsidRPr="00FE108E" w:rsidRDefault="00C73D87" w:rsidP="00332A1D">
            <w:pPr>
              <w:pStyle w:val="UZTabeltekst"/>
            </w:pPr>
            <w:r w:rsidRPr="00D62632">
              <w:t>GvHD?</w:t>
            </w:r>
            <w:r w:rsidR="00332A1D">
              <w:t> </w:t>
            </w:r>
            <w:sdt>
              <w:sdtPr>
                <w:id w:val="-54329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08E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E108E" w:rsidRPr="00EE6838">
              <w:t xml:space="preserve"> Yes, in treatment</w:t>
            </w:r>
            <w:r w:rsidR="00FE108E">
              <w:t> </w:t>
            </w:r>
            <w:sdt>
              <w:sdtPr>
                <w:id w:val="111948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08E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E108E" w:rsidRPr="00EE6838">
              <w:t xml:space="preserve"> Yes, resolved</w:t>
            </w:r>
            <w:r w:rsidR="00FE108E">
              <w:t> </w:t>
            </w:r>
            <w:sdt>
              <w:sdtPr>
                <w:id w:val="-15913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08E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E108E" w:rsidRPr="00EE6838">
              <w:t xml:space="preserve"> No</w:t>
            </w:r>
            <w:r w:rsidR="00FE108E">
              <w:t> </w:t>
            </w:r>
            <w:sdt>
              <w:sdtPr>
                <w:id w:val="-146550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08E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E108E" w:rsidRPr="00EE6838">
              <w:t xml:space="preserve"> Not Applicable </w:t>
            </w:r>
          </w:p>
        </w:tc>
      </w:tr>
      <w:tr w:rsidR="00C73D87" w:rsidRPr="00D62632" w14:paraId="2B4818F0" w14:textId="77777777" w:rsidTr="00332A1D">
        <w:trPr>
          <w:trHeight w:hRule="exact" w:val="357"/>
        </w:trPr>
        <w:tc>
          <w:tcPr>
            <w:tcW w:w="10002" w:type="dxa"/>
            <w:gridSpan w:val="4"/>
            <w:shd w:val="clear" w:color="auto" w:fill="E7E6E6" w:themeFill="background2"/>
            <w:vAlign w:val="center"/>
          </w:tcPr>
          <w:p w14:paraId="224E2758" w14:textId="77777777" w:rsidR="00C73D87" w:rsidRPr="00D62632" w:rsidRDefault="00C73D87" w:rsidP="008C2C9D">
            <w:pPr>
              <w:pStyle w:val="UZTabeltitel"/>
            </w:pPr>
            <w:r w:rsidRPr="00D62632">
              <w:t>Neurotoxicity screening</w:t>
            </w:r>
          </w:p>
        </w:tc>
      </w:tr>
      <w:tr w:rsidR="00C73D87" w:rsidRPr="00D62632" w14:paraId="2AE11BFE" w14:textId="77777777" w:rsidTr="00332A1D">
        <w:trPr>
          <w:trHeight w:val="556"/>
        </w:trPr>
        <w:tc>
          <w:tcPr>
            <w:tcW w:w="10002" w:type="dxa"/>
            <w:gridSpan w:val="4"/>
          </w:tcPr>
          <w:p w14:paraId="07F16AFC" w14:textId="36D999DB" w:rsidR="00C73D87" w:rsidRPr="00D62632" w:rsidRDefault="00C73D87" w:rsidP="0029353B">
            <w:pPr>
              <w:pStyle w:val="UZTabeltekst"/>
            </w:pPr>
            <w:r w:rsidRPr="00D62632">
              <w:t>NMR done?</w:t>
            </w:r>
            <w:r w:rsidR="00FE108E" w:rsidRPr="00FE108E">
              <w:t> </w:t>
            </w:r>
            <w:sdt>
              <w:sdtPr>
                <w:id w:val="-29900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Yes,</w:t>
            </w:r>
            <w:r w:rsidR="00FE108E">
              <w:t xml:space="preserve"> </w:t>
            </w:r>
            <w:sdt>
              <w:sdtPr>
                <w:rPr>
                  <w:rStyle w:val="UZIngevuldVeld"/>
                </w:rPr>
                <w:id w:val="955827725"/>
                <w:placeholder>
                  <w:docPart w:val="187198B8FF5E41688EAD65834DA2AB3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FE108E">
                  <w:rPr>
                    <w:rStyle w:val="Tekstvantijdelijkeaanduiding"/>
                  </w:rPr>
                  <w:t>Choose a</w:t>
                </w:r>
                <w:r w:rsidR="00FE108E" w:rsidRPr="00EE6838">
                  <w:rPr>
                    <w:rStyle w:val="Tekstvantijdelijkeaanduiding"/>
                  </w:rPr>
                  <w:t xml:space="preserve"> dat</w:t>
                </w:r>
                <w:r w:rsidR="00FE108E">
                  <w:rPr>
                    <w:rStyle w:val="Tekstvantijdelijkeaanduiding"/>
                  </w:rPr>
                  <w:t>e</w:t>
                </w:r>
                <w:r w:rsidR="00FE108E" w:rsidRPr="00EE6838">
                  <w:rPr>
                    <w:rStyle w:val="Tekstvantijdelijkeaanduiding"/>
                  </w:rPr>
                  <w:t>.</w:t>
                </w:r>
              </w:sdtContent>
            </w:sdt>
            <w:r w:rsidR="00FE108E" w:rsidRPr="00FE108E">
              <w:t> </w:t>
            </w:r>
            <w:sdt>
              <w:sdtPr>
                <w:id w:val="-153958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No</w:t>
            </w:r>
          </w:p>
          <w:p w14:paraId="53A1F713" w14:textId="68C20D73" w:rsidR="00C73D87" w:rsidRPr="00D62632" w:rsidRDefault="00C73D87" w:rsidP="0029353B">
            <w:pPr>
              <w:pStyle w:val="UZTabeltekst"/>
            </w:pPr>
            <w:r w:rsidRPr="00D62632">
              <w:t>Results:</w:t>
            </w:r>
            <w:r w:rsidR="00FE108E" w:rsidRPr="00FE108E">
              <w:t> </w:t>
            </w:r>
            <w:sdt>
              <w:sdtPr>
                <w:id w:val="107932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Normal</w:t>
            </w:r>
            <w:r w:rsidR="00FE108E" w:rsidRPr="00FE108E">
              <w:t> </w:t>
            </w:r>
            <w:sdt>
              <w:sdtPr>
                <w:id w:val="-12323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Abnormal:</w:t>
            </w:r>
            <w:r w:rsidR="00B9468F">
              <w:t xml:space="preserve"> </w:t>
            </w:r>
            <w:sdt>
              <w:sdtPr>
                <w:rPr>
                  <w:rStyle w:val="UZIngevuldVeld"/>
                </w:rPr>
                <w:id w:val="-175047107"/>
                <w:placeholder>
                  <w:docPart w:val="5BD3A553C1424EA192463178C156D9F4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B9468F">
                  <w:rPr>
                    <w:rStyle w:val="Tekstvantijdelijkeaanduiding"/>
                  </w:rPr>
                  <w:t>Click to add text.</w:t>
                </w:r>
              </w:sdtContent>
            </w:sdt>
            <w:r w:rsidRPr="00D62632">
              <w:t xml:space="preserve"> </w:t>
            </w:r>
          </w:p>
          <w:p w14:paraId="07907038" w14:textId="77777777" w:rsidR="00C73D87" w:rsidRPr="00D62632" w:rsidRDefault="00C73D87" w:rsidP="00427443">
            <w:pPr>
              <w:pStyle w:val="UZInfobody"/>
            </w:pPr>
          </w:p>
          <w:p w14:paraId="0639A459" w14:textId="711D7161" w:rsidR="006A5CF0" w:rsidRDefault="00C73D87" w:rsidP="0029353B">
            <w:pPr>
              <w:pStyle w:val="UZTabeltekst"/>
            </w:pPr>
            <w:r w:rsidRPr="00D62632">
              <w:t>EEG done?</w:t>
            </w:r>
            <w:r w:rsidR="006A5CF0" w:rsidRPr="00FE108E">
              <w:t> </w:t>
            </w:r>
            <w:sdt>
              <w:sdtPr>
                <w:id w:val="-65822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CF0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A5CF0" w:rsidRPr="00D62632">
              <w:t xml:space="preserve"> Yes,</w:t>
            </w:r>
            <w:r w:rsidR="006A5CF0">
              <w:t xml:space="preserve"> </w:t>
            </w:r>
            <w:sdt>
              <w:sdtPr>
                <w:rPr>
                  <w:rStyle w:val="UZIngevuldVeld"/>
                </w:rPr>
                <w:id w:val="-1584138414"/>
                <w:placeholder>
                  <w:docPart w:val="81481422FFA749D48DC734F47AD14026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6A5CF0">
                  <w:rPr>
                    <w:rStyle w:val="Tekstvantijdelijkeaanduiding"/>
                  </w:rPr>
                  <w:t>Choose a</w:t>
                </w:r>
                <w:r w:rsidR="006A5CF0" w:rsidRPr="00EE6838">
                  <w:rPr>
                    <w:rStyle w:val="Tekstvantijdelijkeaanduiding"/>
                  </w:rPr>
                  <w:t xml:space="preserve"> dat</w:t>
                </w:r>
                <w:r w:rsidR="006A5CF0">
                  <w:rPr>
                    <w:rStyle w:val="Tekstvantijdelijkeaanduiding"/>
                  </w:rPr>
                  <w:t>e</w:t>
                </w:r>
                <w:r w:rsidR="006A5CF0" w:rsidRPr="00EE6838">
                  <w:rPr>
                    <w:rStyle w:val="Tekstvantijdelijkeaanduiding"/>
                  </w:rPr>
                  <w:t>.</w:t>
                </w:r>
              </w:sdtContent>
            </w:sdt>
            <w:r w:rsidR="006A5CF0" w:rsidRPr="00FE108E">
              <w:t> </w:t>
            </w:r>
            <w:sdt>
              <w:sdtPr>
                <w:id w:val="172957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CF0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A5CF0" w:rsidRPr="00D62632">
              <w:t xml:space="preserve"> No</w:t>
            </w:r>
          </w:p>
          <w:p w14:paraId="1A2C2701" w14:textId="5782BADA" w:rsidR="00C73D87" w:rsidRPr="00D62632" w:rsidRDefault="006A5CF0" w:rsidP="0029353B">
            <w:pPr>
              <w:pStyle w:val="UZTabeltekst"/>
            </w:pPr>
            <w:r w:rsidRPr="00D62632">
              <w:t>Results:</w:t>
            </w:r>
            <w:r w:rsidRPr="00FE108E">
              <w:t> </w:t>
            </w:r>
            <w:sdt>
              <w:sdtPr>
                <w:id w:val="23691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Normal</w:t>
            </w:r>
            <w:r w:rsidRPr="00FE108E">
              <w:t> </w:t>
            </w:r>
            <w:sdt>
              <w:sdtPr>
                <w:id w:val="203800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D62632">
              <w:t xml:space="preserve"> Abnormal:</w:t>
            </w:r>
            <w:r>
              <w:t xml:space="preserve"> </w:t>
            </w:r>
            <w:sdt>
              <w:sdtPr>
                <w:rPr>
                  <w:rStyle w:val="UZIngevuldVeld"/>
                </w:rPr>
                <w:id w:val="645481849"/>
                <w:placeholder>
                  <w:docPart w:val="44802D372D8F456491DD814D457495CF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>
                  <w:rPr>
                    <w:rStyle w:val="Tekstvantijdelijkeaanduiding"/>
                  </w:rPr>
                  <w:t>Click to add text.</w:t>
                </w:r>
              </w:sdtContent>
            </w:sdt>
            <w:r w:rsidRPr="00D62632">
              <w:t xml:space="preserve"> </w:t>
            </w:r>
          </w:p>
        </w:tc>
      </w:tr>
      <w:tr w:rsidR="00C73D87" w:rsidRPr="00D62632" w14:paraId="597FB83E" w14:textId="77777777" w:rsidTr="00332A1D">
        <w:trPr>
          <w:trHeight w:hRule="exact" w:val="357"/>
        </w:trPr>
        <w:tc>
          <w:tcPr>
            <w:tcW w:w="3334" w:type="dxa"/>
            <w:gridSpan w:val="2"/>
            <w:shd w:val="clear" w:color="auto" w:fill="E7E6E6" w:themeFill="background2"/>
            <w:vAlign w:val="center"/>
          </w:tcPr>
          <w:p w14:paraId="18FBB5D1" w14:textId="77777777" w:rsidR="00C73D87" w:rsidRPr="00D62632" w:rsidRDefault="00C73D87" w:rsidP="008C2C9D">
            <w:pPr>
              <w:pStyle w:val="UZTabeltitel"/>
            </w:pPr>
            <w:r w:rsidRPr="00D62632">
              <w:br w:type="page"/>
              <w:t>Viral infections?</w:t>
            </w:r>
          </w:p>
        </w:tc>
        <w:tc>
          <w:tcPr>
            <w:tcW w:w="3334" w:type="dxa"/>
            <w:shd w:val="clear" w:color="auto" w:fill="E7E6E6" w:themeFill="background2"/>
            <w:vAlign w:val="center"/>
          </w:tcPr>
          <w:p w14:paraId="0B7AE4E7" w14:textId="77777777" w:rsidR="00C73D87" w:rsidRPr="00D62632" w:rsidRDefault="00C73D87" w:rsidP="008C2C9D">
            <w:pPr>
              <w:pStyle w:val="UZTabeltitel"/>
            </w:pPr>
            <w:r w:rsidRPr="00D62632">
              <w:t>Fungal and yeast infections?</w:t>
            </w:r>
          </w:p>
        </w:tc>
        <w:tc>
          <w:tcPr>
            <w:tcW w:w="3334" w:type="dxa"/>
            <w:shd w:val="clear" w:color="auto" w:fill="E7E6E6" w:themeFill="background2"/>
            <w:vAlign w:val="center"/>
          </w:tcPr>
          <w:p w14:paraId="04AC1A75" w14:textId="77777777" w:rsidR="00C73D87" w:rsidRPr="00D62632" w:rsidRDefault="00C73D87" w:rsidP="008C2C9D">
            <w:pPr>
              <w:pStyle w:val="UZTabeltitel"/>
            </w:pPr>
            <w:r w:rsidRPr="00D62632">
              <w:t>Bacterial infections?</w:t>
            </w:r>
          </w:p>
        </w:tc>
      </w:tr>
      <w:tr w:rsidR="00332A1D" w:rsidRPr="00D62632" w14:paraId="2072558F" w14:textId="77777777" w:rsidTr="00332A1D">
        <w:trPr>
          <w:trHeight w:val="238"/>
        </w:trPr>
        <w:tc>
          <w:tcPr>
            <w:tcW w:w="1666" w:type="dxa"/>
            <w:tcBorders>
              <w:bottom w:val="single" w:sz="4" w:space="0" w:color="1E64C8" w:themeColor="text2"/>
            </w:tcBorders>
          </w:tcPr>
          <w:p w14:paraId="13CC1624" w14:textId="77777777" w:rsidR="00332A1D" w:rsidRPr="00D62632" w:rsidRDefault="00332A1D" w:rsidP="00BC2412">
            <w:pPr>
              <w:pStyle w:val="UZTabeltekst"/>
            </w:pPr>
            <w:r w:rsidRPr="00D62632">
              <w:t>Covid test:</w:t>
            </w:r>
          </w:p>
          <w:p w14:paraId="177A20F9" w14:textId="77777777" w:rsidR="00332A1D" w:rsidRPr="00D62632" w:rsidRDefault="00332A1D" w:rsidP="00BC2412">
            <w:pPr>
              <w:pStyle w:val="UZTabeltekst"/>
              <w:rPr>
                <w:sz w:val="12"/>
                <w:szCs w:val="12"/>
              </w:rPr>
            </w:pPr>
          </w:p>
          <w:p w14:paraId="434FA548" w14:textId="072846C0" w:rsidR="00332A1D" w:rsidRPr="00D62632" w:rsidRDefault="00A53C62" w:rsidP="00BC2412">
            <w:pPr>
              <w:pStyle w:val="UZTabeltekst"/>
            </w:pPr>
            <w:sdt>
              <w:sdtPr>
                <w:id w:val="-877544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Positive</w:t>
            </w:r>
          </w:p>
          <w:p w14:paraId="6184972B" w14:textId="2F2EDD30" w:rsidR="00332A1D" w:rsidRPr="00D62632" w:rsidRDefault="00A53C62" w:rsidP="00BC2412">
            <w:pPr>
              <w:pStyle w:val="UZTabeltekst"/>
            </w:pPr>
            <w:sdt>
              <w:sdtPr>
                <w:id w:val="165888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Negative</w:t>
            </w:r>
          </w:p>
          <w:p w14:paraId="36A8288F" w14:textId="33E83F13" w:rsidR="00332A1D" w:rsidRPr="00D62632" w:rsidRDefault="00A53C62" w:rsidP="00BC2412">
            <w:pPr>
              <w:pStyle w:val="UZTabeltekst"/>
            </w:pPr>
            <w:sdt>
              <w:sdtPr>
                <w:id w:val="-9687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NA </w:t>
            </w:r>
          </w:p>
        </w:tc>
        <w:tc>
          <w:tcPr>
            <w:tcW w:w="1668" w:type="dxa"/>
            <w:tcBorders>
              <w:bottom w:val="single" w:sz="4" w:space="0" w:color="1E64C8" w:themeColor="text2"/>
            </w:tcBorders>
          </w:tcPr>
          <w:p w14:paraId="6C28CAEA" w14:textId="77777777" w:rsidR="00332A1D" w:rsidRPr="00D62632" w:rsidRDefault="00332A1D" w:rsidP="00BC2412">
            <w:pPr>
              <w:pStyle w:val="UZTabeltekst"/>
            </w:pPr>
            <w:r w:rsidRPr="00D62632">
              <w:t xml:space="preserve">RSV/Flu test: </w:t>
            </w:r>
          </w:p>
          <w:p w14:paraId="73FD7275" w14:textId="77777777" w:rsidR="00332A1D" w:rsidRPr="00D62632" w:rsidRDefault="00332A1D" w:rsidP="00BC2412">
            <w:pPr>
              <w:pStyle w:val="UZTabeltekst"/>
              <w:rPr>
                <w:sz w:val="12"/>
                <w:szCs w:val="12"/>
              </w:rPr>
            </w:pPr>
            <w:r w:rsidRPr="00D62632">
              <w:rPr>
                <w:sz w:val="12"/>
                <w:szCs w:val="12"/>
              </w:rPr>
              <w:t>(1/10 – 30/4)</w:t>
            </w:r>
          </w:p>
          <w:p w14:paraId="5D1CF1A8" w14:textId="31134D4E" w:rsidR="00332A1D" w:rsidRPr="00D62632" w:rsidRDefault="00A53C62" w:rsidP="00BC2412">
            <w:pPr>
              <w:pStyle w:val="UZTabeltekst"/>
            </w:pPr>
            <w:sdt>
              <w:sdtPr>
                <w:id w:val="-186512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Positive</w:t>
            </w:r>
          </w:p>
          <w:p w14:paraId="3A6F9D50" w14:textId="4C897CE1" w:rsidR="00332A1D" w:rsidRPr="00D62632" w:rsidRDefault="00A53C62" w:rsidP="00BC2412">
            <w:pPr>
              <w:pStyle w:val="UZTabeltekst"/>
            </w:pPr>
            <w:sdt>
              <w:sdtPr>
                <w:id w:val="99645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Negative</w:t>
            </w:r>
          </w:p>
          <w:p w14:paraId="66F2D363" w14:textId="5188B1E2" w:rsidR="00332A1D" w:rsidRPr="00D62632" w:rsidRDefault="00A53C62" w:rsidP="00BC2412">
            <w:pPr>
              <w:pStyle w:val="UZTabeltekst"/>
              <w:rPr>
                <w:sz w:val="16"/>
                <w:szCs w:val="16"/>
              </w:rPr>
            </w:pPr>
            <w:sdt>
              <w:sdtPr>
                <w:id w:val="59104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NA</w:t>
            </w:r>
          </w:p>
        </w:tc>
        <w:tc>
          <w:tcPr>
            <w:tcW w:w="3334" w:type="dxa"/>
            <w:vMerge w:val="restart"/>
          </w:tcPr>
          <w:p w14:paraId="1A3DD082" w14:textId="77777777" w:rsidR="00332A1D" w:rsidRPr="00D62632" w:rsidRDefault="00332A1D" w:rsidP="000513ED">
            <w:r w:rsidRPr="00D62632">
              <w:t>Fungal/yeast infection in the past?</w:t>
            </w:r>
          </w:p>
          <w:p w14:paraId="5074C140" w14:textId="3B1D27CD" w:rsidR="00332A1D" w:rsidRPr="00D62632" w:rsidRDefault="00A53C62" w:rsidP="00BC2412">
            <w:pPr>
              <w:pStyle w:val="UZTabeltekst"/>
            </w:pPr>
            <w:sdt>
              <w:sdtPr>
                <w:id w:val="-9100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Yes</w:t>
            </w:r>
            <w:r w:rsidR="00332A1D" w:rsidRPr="00FE108E">
              <w:rPr>
                <w:rFonts w:asciiTheme="majorHAnsi" w:hAnsiTheme="majorHAnsi" w:cstheme="majorHAnsi"/>
              </w:rPr>
              <w:t> </w:t>
            </w:r>
            <w:sdt>
              <w:sdtPr>
                <w:id w:val="169757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2A1D" w:rsidRPr="00D62632">
              <w:t xml:space="preserve"> No</w:t>
            </w:r>
            <w:r w:rsidR="00193B78">
              <w:t xml:space="preserve"> </w:t>
            </w:r>
          </w:p>
        </w:tc>
        <w:tc>
          <w:tcPr>
            <w:tcW w:w="3334" w:type="dxa"/>
            <w:vMerge w:val="restart"/>
          </w:tcPr>
          <w:p w14:paraId="23EF3C7D" w14:textId="77777777" w:rsidR="00332A1D" w:rsidRPr="00D62632" w:rsidRDefault="00332A1D" w:rsidP="000513ED">
            <w:r w:rsidRPr="00D62632">
              <w:t>Clostridium difficile?</w:t>
            </w:r>
          </w:p>
          <w:p w14:paraId="2BF03C03" w14:textId="42F5CC36" w:rsidR="00332A1D" w:rsidRPr="00D62632" w:rsidRDefault="00A53C62" w:rsidP="00BC2412">
            <w:pPr>
              <w:pStyle w:val="UZTabeltekst"/>
            </w:pPr>
            <w:sdt>
              <w:sdtPr>
                <w:id w:val="-145771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Positive</w:t>
            </w:r>
          </w:p>
          <w:p w14:paraId="3A3B0633" w14:textId="6AA7FE2B" w:rsidR="00332A1D" w:rsidRPr="00D62632" w:rsidRDefault="00A53C62" w:rsidP="00BC2412">
            <w:pPr>
              <w:pStyle w:val="UZTabeltekst"/>
            </w:pPr>
            <w:sdt>
              <w:sdtPr>
                <w:id w:val="75732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Negative</w:t>
            </w:r>
          </w:p>
          <w:p w14:paraId="3E716D13" w14:textId="49CEAD8F" w:rsidR="00332A1D" w:rsidRPr="00D62632" w:rsidRDefault="00A53C62" w:rsidP="00BC2412">
            <w:pPr>
              <w:pStyle w:val="UZTabeltekst"/>
            </w:pPr>
            <w:sdt>
              <w:sdtPr>
                <w:id w:val="-88109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Recovered</w:t>
            </w:r>
          </w:p>
        </w:tc>
      </w:tr>
      <w:tr w:rsidR="00332A1D" w:rsidRPr="00D62632" w14:paraId="19C4751F" w14:textId="77777777" w:rsidTr="00332A1D">
        <w:trPr>
          <w:trHeight w:val="238"/>
        </w:trPr>
        <w:tc>
          <w:tcPr>
            <w:tcW w:w="1666" w:type="dxa"/>
            <w:tcBorders>
              <w:right w:val="nil"/>
            </w:tcBorders>
          </w:tcPr>
          <w:p w14:paraId="5D4918C1" w14:textId="77777777" w:rsidR="00332A1D" w:rsidRPr="00D62632" w:rsidRDefault="00332A1D" w:rsidP="00BC2412">
            <w:pPr>
              <w:pStyle w:val="UZTabeltekst"/>
            </w:pPr>
            <w:r w:rsidRPr="00D62632">
              <w:t>CMV status:</w:t>
            </w:r>
          </w:p>
          <w:p w14:paraId="58477ABB" w14:textId="77777777" w:rsidR="00332A1D" w:rsidRPr="00D62632" w:rsidRDefault="00332A1D" w:rsidP="00BC2412">
            <w:pPr>
              <w:pStyle w:val="UZTabeltekst"/>
              <w:rPr>
                <w:u w:val="single"/>
              </w:rPr>
            </w:pPr>
            <w:r w:rsidRPr="00D62632">
              <w:rPr>
                <w:u w:val="single"/>
              </w:rPr>
              <w:t xml:space="preserve">IgG </w:t>
            </w:r>
          </w:p>
          <w:p w14:paraId="493C30E0" w14:textId="49146EAF" w:rsidR="00332A1D" w:rsidRPr="00D62632" w:rsidRDefault="00A53C62" w:rsidP="00BC2412">
            <w:pPr>
              <w:pStyle w:val="UZTabeltekst"/>
            </w:pPr>
            <w:sdt>
              <w:sdtPr>
                <w:id w:val="194079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Positive</w:t>
            </w:r>
          </w:p>
          <w:p w14:paraId="252BCC28" w14:textId="2FE70F7C" w:rsidR="00332A1D" w:rsidRPr="00D62632" w:rsidRDefault="00A53C62" w:rsidP="00BC2412">
            <w:pPr>
              <w:pStyle w:val="UZTabeltekst"/>
            </w:pPr>
            <w:sdt>
              <w:sdtPr>
                <w:id w:val="146338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Negative</w:t>
            </w:r>
          </w:p>
          <w:p w14:paraId="1C43D8A6" w14:textId="4E49CEB4" w:rsidR="00332A1D" w:rsidRPr="00D62632" w:rsidRDefault="00A53C62" w:rsidP="00BC2412">
            <w:pPr>
              <w:pStyle w:val="UZTabeltekst"/>
            </w:pPr>
            <w:sdt>
              <w:sdtPr>
                <w:id w:val="5074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Unknown</w:t>
            </w:r>
          </w:p>
        </w:tc>
        <w:tc>
          <w:tcPr>
            <w:tcW w:w="1668" w:type="dxa"/>
            <w:tcBorders>
              <w:left w:val="nil"/>
            </w:tcBorders>
          </w:tcPr>
          <w:p w14:paraId="71DB2208" w14:textId="77777777" w:rsidR="00332A1D" w:rsidRPr="00D62632" w:rsidRDefault="00332A1D" w:rsidP="00BC2412">
            <w:pPr>
              <w:pStyle w:val="UZTabeltekst"/>
              <w:rPr>
                <w:u w:val="single"/>
              </w:rPr>
            </w:pPr>
          </w:p>
          <w:p w14:paraId="7EB582EA" w14:textId="77777777" w:rsidR="00332A1D" w:rsidRPr="00D62632" w:rsidRDefault="00332A1D" w:rsidP="00BC2412">
            <w:pPr>
              <w:pStyle w:val="UZTabeltekst"/>
              <w:rPr>
                <w:u w:val="single"/>
              </w:rPr>
            </w:pPr>
            <w:r w:rsidRPr="00D62632">
              <w:rPr>
                <w:u w:val="single"/>
              </w:rPr>
              <w:t>IgM</w:t>
            </w:r>
          </w:p>
          <w:p w14:paraId="146C4E83" w14:textId="008BB440" w:rsidR="00332A1D" w:rsidRPr="00D62632" w:rsidRDefault="00A53C62" w:rsidP="00BC2412">
            <w:pPr>
              <w:pStyle w:val="UZTabeltekst"/>
            </w:pPr>
            <w:sdt>
              <w:sdtPr>
                <w:id w:val="-58669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Positive</w:t>
            </w:r>
          </w:p>
          <w:p w14:paraId="1A0CA2AD" w14:textId="0A8E9B19" w:rsidR="00332A1D" w:rsidRPr="00D62632" w:rsidRDefault="00A53C62" w:rsidP="00BC2412">
            <w:pPr>
              <w:pStyle w:val="UZTabeltekst"/>
            </w:pPr>
            <w:sdt>
              <w:sdtPr>
                <w:id w:val="-19217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Negative</w:t>
            </w:r>
          </w:p>
          <w:p w14:paraId="71C98B54" w14:textId="1BE0C921" w:rsidR="00332A1D" w:rsidRPr="00D62632" w:rsidRDefault="00A53C62" w:rsidP="00BC2412">
            <w:pPr>
              <w:pStyle w:val="UZTabeltekst"/>
            </w:pPr>
            <w:sdt>
              <w:sdtPr>
                <w:id w:val="203261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1D" w:rsidRPr="00D6263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2A1D" w:rsidRPr="00D62632">
              <w:t xml:space="preserve"> Unknown</w:t>
            </w:r>
          </w:p>
        </w:tc>
        <w:tc>
          <w:tcPr>
            <w:tcW w:w="3334" w:type="dxa"/>
            <w:vMerge/>
          </w:tcPr>
          <w:p w14:paraId="5BF31677" w14:textId="77777777" w:rsidR="00332A1D" w:rsidRPr="00D62632" w:rsidRDefault="00332A1D" w:rsidP="00BC2412">
            <w:pPr>
              <w:pStyle w:val="UZTabeltekst"/>
            </w:pPr>
          </w:p>
        </w:tc>
        <w:tc>
          <w:tcPr>
            <w:tcW w:w="3334" w:type="dxa"/>
            <w:vMerge/>
          </w:tcPr>
          <w:p w14:paraId="17B1C44D" w14:textId="77777777" w:rsidR="00332A1D" w:rsidRPr="00D62632" w:rsidRDefault="00332A1D" w:rsidP="00BC2412">
            <w:pPr>
              <w:pStyle w:val="UZTabeltekst"/>
            </w:pPr>
          </w:p>
        </w:tc>
      </w:tr>
      <w:tr w:rsidR="00C73D87" w:rsidRPr="00D62632" w14:paraId="28036BAB" w14:textId="77777777" w:rsidTr="00C36DD1">
        <w:trPr>
          <w:trHeight w:val="238"/>
        </w:trPr>
        <w:tc>
          <w:tcPr>
            <w:tcW w:w="3334" w:type="dxa"/>
            <w:gridSpan w:val="2"/>
          </w:tcPr>
          <w:p w14:paraId="20CDF41D" w14:textId="131CC2BE" w:rsidR="00C73D87" w:rsidRPr="00D62632" w:rsidRDefault="00C73D87" w:rsidP="0029353B">
            <w:pPr>
              <w:pStyle w:val="UZTabeltekst"/>
            </w:pPr>
            <w:r w:rsidRPr="00D62632">
              <w:t>Other viral infection:</w:t>
            </w:r>
            <w:r w:rsidR="006A1CE2">
              <w:t xml:space="preserve"> </w:t>
            </w:r>
            <w:sdt>
              <w:sdtPr>
                <w:rPr>
                  <w:rStyle w:val="UZIngevuldVeld"/>
                </w:rPr>
                <w:id w:val="-308708071"/>
                <w:placeholder>
                  <w:docPart w:val="6168DB92DB85456F96CAE50E61934AB4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6A1CE2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tc>
          <w:tcPr>
            <w:tcW w:w="3334" w:type="dxa"/>
          </w:tcPr>
          <w:p w14:paraId="181ACBD0" w14:textId="4E62C166" w:rsidR="00C73D87" w:rsidRPr="00D62632" w:rsidRDefault="00C73D87" w:rsidP="0029353B">
            <w:pPr>
              <w:pStyle w:val="UZTabeltekst"/>
            </w:pPr>
            <w:r w:rsidRPr="00D62632">
              <w:t xml:space="preserve">If applicable, pathogen: </w:t>
            </w:r>
            <w:sdt>
              <w:sdtPr>
                <w:rPr>
                  <w:rStyle w:val="UZIngevuldVeld"/>
                </w:rPr>
                <w:id w:val="-1404283632"/>
                <w:placeholder>
                  <w:docPart w:val="2DABD607A8184786BEE1605A2CFA106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6A1CE2">
                  <w:rPr>
                    <w:rStyle w:val="Tekstvantijdelijkeaanduiding"/>
                  </w:rPr>
                  <w:t>Click to add text.</w:t>
                </w:r>
              </w:sdtContent>
            </w:sdt>
            <w:r w:rsidR="006A1CE2">
              <w:t xml:space="preserve"> </w:t>
            </w:r>
          </w:p>
        </w:tc>
        <w:tc>
          <w:tcPr>
            <w:tcW w:w="3334" w:type="dxa"/>
          </w:tcPr>
          <w:p w14:paraId="5709A4C8" w14:textId="70AEB86C" w:rsidR="00C73D87" w:rsidRPr="00D62632" w:rsidRDefault="00C73D87" w:rsidP="0029353B">
            <w:pPr>
              <w:pStyle w:val="UZTabeltekst"/>
            </w:pPr>
            <w:r w:rsidRPr="00D62632">
              <w:t>Other known pathogen:</w:t>
            </w:r>
            <w:r w:rsidR="006A1CE2">
              <w:t xml:space="preserve"> </w:t>
            </w:r>
            <w:sdt>
              <w:sdtPr>
                <w:rPr>
                  <w:rStyle w:val="UZIngevuldVeld"/>
                </w:rPr>
                <w:id w:val="629824737"/>
                <w:placeholder>
                  <w:docPart w:val="FE44174FFC9A4957B7069CA3BC76F0EB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6A1CE2">
                  <w:rPr>
                    <w:rStyle w:val="Tekstvantijdelijkeaanduiding"/>
                  </w:rPr>
                  <w:t>Click to add text.</w:t>
                </w:r>
              </w:sdtContent>
            </w:sdt>
            <w:r w:rsidRPr="00D62632">
              <w:t xml:space="preserve"> </w:t>
            </w:r>
          </w:p>
        </w:tc>
      </w:tr>
    </w:tbl>
    <w:p w14:paraId="36640010" w14:textId="3563498B" w:rsidR="00C73D87" w:rsidRPr="00827D97" w:rsidRDefault="00C73D87" w:rsidP="00827D97">
      <w:pPr>
        <w:pStyle w:val="UZInfobody"/>
        <w:rPr>
          <w:sz w:val="12"/>
          <w:szCs w:val="12"/>
        </w:rPr>
      </w:pPr>
    </w:p>
    <w:tbl>
      <w:tblPr>
        <w:tblStyle w:val="Tabelraster"/>
        <w:tblW w:w="10003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3333"/>
        <w:gridCol w:w="1429"/>
        <w:gridCol w:w="1905"/>
        <w:gridCol w:w="3336"/>
      </w:tblGrid>
      <w:tr w:rsidR="00F07E57" w:rsidRPr="00596626" w14:paraId="61368E22" w14:textId="77777777" w:rsidTr="00291AEC">
        <w:trPr>
          <w:trHeight w:hRule="exact" w:val="357"/>
        </w:trPr>
        <w:tc>
          <w:tcPr>
            <w:tcW w:w="10001" w:type="dxa"/>
            <w:gridSpan w:val="4"/>
            <w:shd w:val="clear" w:color="auto" w:fill="1E64C8" w:themeFill="text2"/>
            <w:vAlign w:val="center"/>
          </w:tcPr>
          <w:p w14:paraId="700093E4" w14:textId="77777777" w:rsidR="00F07E57" w:rsidRPr="00596626" w:rsidRDefault="00F07E57" w:rsidP="00F643F1">
            <w:pPr>
              <w:pStyle w:val="UZTabeltitel"/>
              <w:rPr>
                <w:color w:val="FFFFFF" w:themeColor="background1"/>
              </w:rPr>
            </w:pPr>
            <w:r w:rsidRPr="00596626">
              <w:rPr>
                <w:color w:val="FFFFFF" w:themeColor="background1"/>
              </w:rPr>
              <w:lastRenderedPageBreak/>
              <w:br w:type="page"/>
              <w:t>LAST RESULTS</w:t>
            </w:r>
          </w:p>
        </w:tc>
      </w:tr>
      <w:tr w:rsidR="006D5CC7" w:rsidRPr="00596626" w14:paraId="2243503F" w14:textId="77777777" w:rsidTr="00856A6E">
        <w:trPr>
          <w:trHeight w:hRule="exact" w:val="357"/>
        </w:trPr>
        <w:tc>
          <w:tcPr>
            <w:tcW w:w="3333" w:type="dxa"/>
            <w:shd w:val="clear" w:color="auto" w:fill="E7E6E6" w:themeFill="background2"/>
            <w:vAlign w:val="center"/>
          </w:tcPr>
          <w:p w14:paraId="04F79562" w14:textId="6F8BE241" w:rsidR="006D5CC7" w:rsidRPr="00596626" w:rsidRDefault="006D5CC7" w:rsidP="006D5CC7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</w:rPr>
              <w:t>Blood</w:t>
            </w:r>
          </w:p>
        </w:tc>
        <w:tc>
          <w:tcPr>
            <w:tcW w:w="1429" w:type="dxa"/>
            <w:tcBorders>
              <w:right w:val="nil"/>
            </w:tcBorders>
            <w:shd w:val="clear" w:color="auto" w:fill="E7E6E6" w:themeFill="background2"/>
            <w:tcMar>
              <w:right w:w="60" w:type="dxa"/>
            </w:tcMar>
            <w:vAlign w:val="center"/>
          </w:tcPr>
          <w:p w14:paraId="095E4A68" w14:textId="63FA5811" w:rsidR="006D5CC7" w:rsidRPr="00596626" w:rsidRDefault="006D5CC7" w:rsidP="006D5CC7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D96C7E">
              <w:rPr>
                <w:b/>
                <w:bCs/>
                <w:color w:val="1E64C8" w:themeColor="text2"/>
                <w:sz w:val="18"/>
                <w:szCs w:val="18"/>
              </w:rPr>
              <w:t>Bone marrow</w:t>
            </w:r>
            <w:r w:rsidRPr="008F0489">
              <w:rPr>
                <w:color w:val="1E64C8" w:themeColor="text2"/>
                <w:sz w:val="18"/>
                <w:szCs w:val="18"/>
              </w:rPr>
              <w:t>*</w:t>
            </w:r>
          </w:p>
        </w:tc>
        <w:tc>
          <w:tcPr>
            <w:tcW w:w="1905" w:type="dxa"/>
            <w:tcBorders>
              <w:lef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A7AB7" w14:textId="042D302C" w:rsidR="006D5CC7" w:rsidRPr="00596626" w:rsidRDefault="006D5CC7" w:rsidP="00856A6E">
            <w:pPr>
              <w:pStyle w:val="UZTabeltekst"/>
              <w:spacing w:line="240" w:lineRule="auto"/>
              <w:jc w:val="right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D96C7E">
              <w:rPr>
                <w:b/>
                <w:bCs/>
                <w:noProof/>
                <w:color w:val="1E64C8" w:themeColor="text2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49DB610" wp14:editId="415E78DA">
                      <wp:extent cx="1177925" cy="523875"/>
                      <wp:effectExtent l="0" t="0" r="3175" b="8890"/>
                      <wp:docPr id="1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79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C14DC" w14:textId="77777777" w:rsidR="006D5CC7" w:rsidRDefault="006D5CC7" w:rsidP="008F0489">
                                  <w:pPr>
                                    <w:spacing w:line="240" w:lineRule="auto"/>
                                  </w:pPr>
                                  <w:r w:rsidRPr="00D96C7E">
                                    <w:rPr>
                                      <w:color w:val="1E64C8" w:themeColor="text2"/>
                                      <w:sz w:val="12"/>
                                      <w:szCs w:val="12"/>
                                    </w:rPr>
                                    <w:t xml:space="preserve">* performed as close as possible </w:t>
                                  </w:r>
                                  <w:r>
                                    <w:rPr>
                                      <w:color w:val="1E64C8" w:themeColor="text2"/>
                                      <w:sz w:val="12"/>
                                      <w:szCs w:val="12"/>
                                    </w:rPr>
                                    <w:br/>
                                  </w:r>
                                  <w:r w:rsidRPr="00D96C7E">
                                    <w:rPr>
                                      <w:color w:val="1E64C8" w:themeColor="text2"/>
                                      <w:sz w:val="14"/>
                                      <w:szCs w:val="14"/>
                                    </w:rPr>
                                    <w:t xml:space="preserve">  </w:t>
                                  </w:r>
                                  <w:r w:rsidRPr="00D96C7E">
                                    <w:rPr>
                                      <w:color w:val="1E64C8" w:themeColor="text2"/>
                                      <w:sz w:val="12"/>
                                      <w:szCs w:val="12"/>
                                    </w:rPr>
                                    <w:t>to the start of lymphodepletion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49DB6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width:92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" filled="f" stroked="f" strokeweight=".5pt">
                      <v:textbox style="mso-fit-shape-to-text:t" inset="0,0,0,0">
                        <w:txbxContent>
                          <w:p w14:paraId="388C14DC" w14:textId="77777777" w:rsidR="006D5CC7" w:rsidRDefault="006D5CC7" w:rsidP="008F0489">
                            <w:pPr>
                              <w:spacing w:line="240" w:lineRule="auto"/>
                            </w:pPr>
                            <w:r w:rsidRPr="00D96C7E">
                              <w:rPr>
                                <w:color w:val="1E64C8" w:themeColor="text2"/>
                                <w:sz w:val="12"/>
                                <w:szCs w:val="12"/>
                              </w:rPr>
                              <w:t xml:space="preserve">* performed as close as possible </w:t>
                            </w:r>
                            <w:r>
                              <w:rPr>
                                <w:color w:val="1E64C8" w:themeColor="text2"/>
                                <w:sz w:val="12"/>
                                <w:szCs w:val="12"/>
                              </w:rPr>
                              <w:br/>
                            </w:r>
                            <w:r w:rsidRPr="00D96C7E">
                              <w:rPr>
                                <w:color w:val="1E64C8" w:themeColor="text2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D96C7E">
                              <w:rPr>
                                <w:color w:val="1E64C8" w:themeColor="text2"/>
                                <w:sz w:val="12"/>
                                <w:szCs w:val="12"/>
                              </w:rPr>
                              <w:t>to the start of lymphodepletion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36" w:type="dxa"/>
            <w:shd w:val="clear" w:color="auto" w:fill="E7E6E6" w:themeFill="background2"/>
            <w:vAlign w:val="center"/>
          </w:tcPr>
          <w:p w14:paraId="5DB2751A" w14:textId="04541796" w:rsidR="006D5CC7" w:rsidRPr="00596626" w:rsidRDefault="006D5CC7" w:rsidP="006D5CC7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</w:rPr>
              <w:t>Cerebrospinal fluid</w:t>
            </w:r>
          </w:p>
        </w:tc>
      </w:tr>
      <w:tr w:rsidR="006D5CC7" w:rsidRPr="00596626" w14:paraId="2A347175" w14:textId="77777777" w:rsidTr="00291AEC">
        <w:trPr>
          <w:trHeight w:val="357"/>
        </w:trPr>
        <w:tc>
          <w:tcPr>
            <w:tcW w:w="3333" w:type="dxa"/>
          </w:tcPr>
          <w:p w14:paraId="0B6A46A6" w14:textId="3F24EF5E" w:rsidR="006D5CC7" w:rsidRPr="00596626" w:rsidRDefault="006D5CC7" w:rsidP="00193B78">
            <w:r w:rsidRPr="00596626">
              <w:t xml:space="preserve">Date last blood sample: </w:t>
            </w:r>
            <w:sdt>
              <w:sdtPr>
                <w:rPr>
                  <w:rStyle w:val="UZIngevuldVeld"/>
                </w:rPr>
                <w:id w:val="-1125007150"/>
                <w:placeholder>
                  <w:docPart w:val="A1AFB6D6E600447F9CC35E6FA32CC7E8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32604037" w14:textId="458F8F53" w:rsidR="006D5CC7" w:rsidRPr="00596626" w:rsidRDefault="006D5CC7" w:rsidP="006D5CC7"/>
          <w:p w14:paraId="6B788EC6" w14:textId="77777777" w:rsidR="006D5CC7" w:rsidRPr="00596626" w:rsidRDefault="006D5CC7" w:rsidP="00193B78">
            <w:r w:rsidRPr="00596626">
              <w:t xml:space="preserve">Hb: </w:t>
            </w:r>
            <w:sdt>
              <w:sdtPr>
                <w:rPr>
                  <w:rStyle w:val="UZIngevuldVeld"/>
                </w:rPr>
                <w:id w:val="-1117604730"/>
                <w:placeholder>
                  <w:docPart w:val="6AA122A6DAED46F5A9FD54E3E6211534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00FC746B" w14:textId="77777777" w:rsidR="006D5CC7" w:rsidRPr="00596626" w:rsidRDefault="006D5CC7" w:rsidP="00193B78">
            <w:r w:rsidRPr="00596626">
              <w:t xml:space="preserve">WBC: </w:t>
            </w:r>
            <w:sdt>
              <w:sdtPr>
                <w:rPr>
                  <w:rStyle w:val="UZIngevuldVeld"/>
                </w:rPr>
                <w:id w:val="484748466"/>
                <w:placeholder>
                  <w:docPart w:val="3064CF879A4A40F98EBFF57D6BC0FA2C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0FBCF9BF" w14:textId="5F60F12D" w:rsidR="006D5CC7" w:rsidRPr="00596626" w:rsidRDefault="006D5CC7" w:rsidP="00193B78">
            <w:r w:rsidRPr="0095799A">
              <w:t>B-lymphocytes</w:t>
            </w:r>
            <w:r w:rsidRPr="00596626">
              <w:t xml:space="preserve">: </w:t>
            </w:r>
            <w:sdt>
              <w:sdtPr>
                <w:rPr>
                  <w:rStyle w:val="UZIngevuldVeld"/>
                </w:rPr>
                <w:id w:val="175392115"/>
                <w:placeholder>
                  <w:docPart w:val="89FCCC4DC4AA44778D9473D3A1BDEC55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52B29DED" w14:textId="77777777" w:rsidR="006D5CC7" w:rsidRPr="00596626" w:rsidRDefault="006D5CC7" w:rsidP="00193B78">
            <w:r w:rsidRPr="00596626">
              <w:t xml:space="preserve">ANC: </w:t>
            </w:r>
            <w:sdt>
              <w:sdtPr>
                <w:rPr>
                  <w:rStyle w:val="UZIngevuldVeld"/>
                </w:rPr>
                <w:id w:val="-460883764"/>
                <w:placeholder>
                  <w:docPart w:val="E3D3C4381404471BA14783265EF4597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49924028" w14:textId="77777777" w:rsidR="006D5CC7" w:rsidRPr="00596626" w:rsidRDefault="006D5CC7" w:rsidP="00193B78">
            <w:r w:rsidRPr="00596626">
              <w:t xml:space="preserve">Platelets: </w:t>
            </w:r>
            <w:sdt>
              <w:sdtPr>
                <w:rPr>
                  <w:rStyle w:val="UZIngevuldVeld"/>
                </w:rPr>
                <w:id w:val="-1459100341"/>
                <w:placeholder>
                  <w:docPart w:val="A13145533E6E4D21B5CE67760374E7B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61D77E21" w14:textId="771D7BC4" w:rsidR="006D5CC7" w:rsidRPr="00596626" w:rsidRDefault="006D5CC7" w:rsidP="00193B78">
            <w:r w:rsidRPr="006D5CC7">
              <w:t>IgG</w:t>
            </w:r>
            <w:r w:rsidRPr="00596626">
              <w:t xml:space="preserve">: </w:t>
            </w:r>
            <w:sdt>
              <w:sdtPr>
                <w:rPr>
                  <w:rStyle w:val="UZIngevuldVeld"/>
                </w:rPr>
                <w:id w:val="1672222405"/>
                <w:placeholder>
                  <w:docPart w:val="F046C4E8A3C5410D9BC937C7B86C9EB0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3EE7A27E" w14:textId="036E3FD3" w:rsidR="006D5CC7" w:rsidRPr="00596626" w:rsidRDefault="006D5CC7" w:rsidP="00193B78">
            <w:r w:rsidRPr="00596626">
              <w:t xml:space="preserve">Other: </w:t>
            </w:r>
            <w:sdt>
              <w:sdtPr>
                <w:rPr>
                  <w:rStyle w:val="UZIngevuldVeld"/>
                </w:rPr>
                <w:id w:val="-808086469"/>
                <w:placeholder>
                  <w:docPart w:val="B6853BA2CEE748EC848A2D202A721F2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</w:tc>
        <w:tc>
          <w:tcPr>
            <w:tcW w:w="3334" w:type="dxa"/>
            <w:gridSpan w:val="2"/>
          </w:tcPr>
          <w:p w14:paraId="33053575" w14:textId="77777777" w:rsidR="006D5CC7" w:rsidRPr="00596626" w:rsidRDefault="006D5CC7" w:rsidP="00193B78">
            <w:r w:rsidRPr="00596626">
              <w:t xml:space="preserve">Date last bone marrow puncture: </w:t>
            </w:r>
            <w:sdt>
              <w:sdtPr>
                <w:rPr>
                  <w:rStyle w:val="UZIngevuldVeld"/>
                </w:rPr>
                <w:id w:val="402180525"/>
                <w:placeholder>
                  <w:docPart w:val="F7184DC62640462B83E7148E757909DC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1A07EC2E" w14:textId="77777777" w:rsidR="006D5CC7" w:rsidRPr="00596626" w:rsidRDefault="006D5CC7" w:rsidP="006D5CC7"/>
          <w:p w14:paraId="3CFC5BFB" w14:textId="40FBFCB8" w:rsidR="006D5CC7" w:rsidRPr="00596626" w:rsidRDefault="006D5CC7" w:rsidP="00193B78">
            <w:r w:rsidRPr="00596626">
              <w:t xml:space="preserve">Morphology: </w:t>
            </w:r>
            <w:sdt>
              <w:sdtPr>
                <w:rPr>
                  <w:rStyle w:val="UZIngevuldVeld"/>
                </w:rPr>
                <w:id w:val="-743265549"/>
                <w:placeholder>
                  <w:docPart w:val="FBEA64D132DA4E309CFB3D5A333C0FAB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386179A9" w14:textId="25E24793" w:rsidR="006D5CC7" w:rsidRPr="00596626" w:rsidRDefault="006D5CC7" w:rsidP="00193B78">
            <w:r w:rsidRPr="00596626">
              <w:t xml:space="preserve">Flow: </w:t>
            </w:r>
            <w:sdt>
              <w:sdtPr>
                <w:rPr>
                  <w:rStyle w:val="UZIngevuldVeld"/>
                </w:rPr>
                <w:id w:val="-1809931422"/>
                <w:placeholder>
                  <w:docPart w:val="C3C04F3395134D4DB6DC58791AA1DA2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72F453B6" w14:textId="36F274FB" w:rsidR="006D5CC7" w:rsidRPr="00596626" w:rsidRDefault="006D5CC7" w:rsidP="00193B78">
            <w:r w:rsidRPr="00596626">
              <w:t xml:space="preserve">ASO-qPCR: </w:t>
            </w:r>
            <w:sdt>
              <w:sdtPr>
                <w:rPr>
                  <w:rStyle w:val="UZIngevuldVeld"/>
                </w:rPr>
                <w:id w:val="1851214760"/>
                <w:placeholder>
                  <w:docPart w:val="5030BC3AA8C8488FB25EC556C28090E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</w:tc>
        <w:tc>
          <w:tcPr>
            <w:tcW w:w="3334" w:type="dxa"/>
          </w:tcPr>
          <w:p w14:paraId="1CB5BE67" w14:textId="77777777" w:rsidR="006D5CC7" w:rsidRDefault="006D5CC7" w:rsidP="006D5CC7">
            <w:r w:rsidRPr="00596626">
              <w:rPr>
                <w:rFonts w:asciiTheme="majorHAnsi" w:hAnsiTheme="majorHAnsi" w:cstheme="majorHAnsi"/>
              </w:rPr>
              <w:t>Date last lumbar puncture:</w:t>
            </w:r>
            <w:r w:rsidRPr="00596626">
              <w:t xml:space="preserve"> </w:t>
            </w:r>
          </w:p>
          <w:p w14:paraId="0A03F9E3" w14:textId="50A31DA9" w:rsidR="006D5CC7" w:rsidRPr="00596626" w:rsidRDefault="006D5CC7" w:rsidP="00193B78">
            <w:r w:rsidRPr="006D5CC7">
              <w:rPr>
                <w:sz w:val="14"/>
                <w:szCs w:val="14"/>
              </w:rPr>
              <w:t>(Without administration of IT chemotherapy)</w:t>
            </w:r>
            <w:r w:rsidRPr="006D5CC7">
              <w:t>:</w:t>
            </w:r>
            <w:r>
              <w:t xml:space="preserve"> </w:t>
            </w:r>
            <w:sdt>
              <w:sdtPr>
                <w:rPr>
                  <w:rStyle w:val="UZIngevuldVeld"/>
                </w:rPr>
                <w:id w:val="-363292877"/>
                <w:placeholder>
                  <w:docPart w:val="5546851035E44EBFAF9739D333A1C43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559621C6" w14:textId="77777777" w:rsidR="006D5CC7" w:rsidRPr="00596626" w:rsidRDefault="006D5CC7" w:rsidP="006D5CC7">
            <w:pPr>
              <w:rPr>
                <w:rFonts w:asciiTheme="majorHAnsi" w:hAnsiTheme="majorHAnsi" w:cstheme="majorHAnsi"/>
              </w:rPr>
            </w:pPr>
          </w:p>
          <w:p w14:paraId="7EFC256B" w14:textId="1A40E90F" w:rsidR="006D5CC7" w:rsidRPr="006D5CC7" w:rsidRDefault="006D5CC7" w:rsidP="00193B78">
            <w:pPr>
              <w:rPr>
                <w:rFonts w:asciiTheme="majorHAnsi" w:hAnsiTheme="majorHAnsi" w:cstheme="majorHAnsi"/>
              </w:rPr>
            </w:pPr>
            <w:r w:rsidRPr="00596626">
              <w:rPr>
                <w:rFonts w:asciiTheme="majorHAnsi" w:hAnsiTheme="majorHAnsi" w:cstheme="majorHAnsi"/>
              </w:rPr>
              <w:t>Results:</w:t>
            </w:r>
            <w:r w:rsidRPr="00596626">
              <w:t xml:space="preserve"> </w:t>
            </w:r>
            <w:sdt>
              <w:sdtPr>
                <w:rPr>
                  <w:rStyle w:val="UZIngevuldVeld"/>
                </w:rPr>
                <w:id w:val="-412539821"/>
                <w:placeholder>
                  <w:docPart w:val="CD0C25CC3A2A4D69BA392B144C96E1E4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</w:tbl>
    <w:p w14:paraId="5DD06407" w14:textId="77777777" w:rsidR="0095799A" w:rsidRDefault="0095799A" w:rsidP="00343CD0"/>
    <w:tbl>
      <w:tblPr>
        <w:tblStyle w:val="Tabelraster"/>
        <w:tblW w:w="9996" w:type="dxa"/>
        <w:tblInd w:w="1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1664"/>
        <w:gridCol w:w="1427"/>
        <w:gridCol w:w="1427"/>
        <w:gridCol w:w="1427"/>
        <w:gridCol w:w="1664"/>
        <w:gridCol w:w="2387"/>
      </w:tblGrid>
      <w:tr w:rsidR="006C2494" w:rsidRPr="00EE6838" w14:paraId="3721A1B1" w14:textId="77777777" w:rsidTr="00EB6800">
        <w:trPr>
          <w:trHeight w:hRule="exact" w:val="357"/>
        </w:trPr>
        <w:tc>
          <w:tcPr>
            <w:tcW w:w="9996" w:type="dxa"/>
            <w:gridSpan w:val="6"/>
            <w:shd w:val="clear" w:color="auto" w:fill="1E64C8" w:themeFill="text2"/>
            <w:vAlign w:val="center"/>
          </w:tcPr>
          <w:p w14:paraId="5A9F94F0" w14:textId="77777777" w:rsidR="006C2494" w:rsidRPr="00075613" w:rsidRDefault="006C2494" w:rsidP="00C7384C">
            <w:pPr>
              <w:pStyle w:val="UZTabeltitel"/>
              <w:rPr>
                <w:rFonts w:asciiTheme="majorHAnsi" w:hAnsiTheme="majorHAnsi" w:cstheme="majorHAnsi"/>
                <w:b w:val="0"/>
                <w:color w:val="FFFFFF" w:themeColor="background1"/>
              </w:rPr>
            </w:pPr>
            <w:r w:rsidRPr="00075613">
              <w:rPr>
                <w:color w:val="FFFFFF" w:themeColor="background1"/>
              </w:rPr>
              <w:t>CURRENT</w:t>
            </w:r>
            <w:r w:rsidRPr="00075613">
              <w:rPr>
                <w:rFonts w:asciiTheme="majorHAnsi" w:hAnsiTheme="majorHAnsi" w:cstheme="majorHAnsi"/>
                <w:color w:val="FFFFFF" w:themeColor="background1"/>
              </w:rPr>
              <w:t xml:space="preserve"> MEDICATION</w:t>
            </w:r>
          </w:p>
        </w:tc>
      </w:tr>
      <w:tr w:rsidR="006C2494" w:rsidRPr="00596626" w14:paraId="6C87B822" w14:textId="77777777" w:rsidTr="00EB6800">
        <w:trPr>
          <w:trHeight w:hRule="exact" w:val="357"/>
        </w:trPr>
        <w:tc>
          <w:tcPr>
            <w:tcW w:w="1664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2044C95C" w14:textId="1F03AB64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Product</w:t>
            </w:r>
          </w:p>
        </w:tc>
        <w:tc>
          <w:tcPr>
            <w:tcW w:w="1427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09EDA1E5" w14:textId="34EFBF86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X/week</w:t>
            </w:r>
          </w:p>
        </w:tc>
        <w:tc>
          <w:tcPr>
            <w:tcW w:w="1427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7C688F00" w14:textId="6BBF2092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X/day</w:t>
            </w:r>
          </w:p>
        </w:tc>
        <w:tc>
          <w:tcPr>
            <w:tcW w:w="1427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5242F7C6" w14:textId="36008E7B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Amount</w:t>
            </w:r>
          </w:p>
        </w:tc>
        <w:tc>
          <w:tcPr>
            <w:tcW w:w="1664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6E283BAC" w14:textId="5A3A3A72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 xml:space="preserve">Route of </w:t>
            </w:r>
            <w:proofErr w:type="spellStart"/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adm.</w:t>
            </w:r>
            <w:proofErr w:type="spellEnd"/>
          </w:p>
        </w:tc>
        <w:tc>
          <w:tcPr>
            <w:tcW w:w="2387" w:type="dxa"/>
            <w:tcBorders>
              <w:bottom w:val="single" w:sz="4" w:space="0" w:color="1E64C8" w:themeColor="text2"/>
            </w:tcBorders>
            <w:shd w:val="clear" w:color="auto" w:fill="E7E6E6" w:themeFill="background2"/>
            <w:vAlign w:val="center"/>
          </w:tcPr>
          <w:p w14:paraId="18862009" w14:textId="04FC1E1F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Comment</w:t>
            </w:r>
          </w:p>
        </w:tc>
      </w:tr>
      <w:tr w:rsidR="00EB6800" w:rsidRPr="00EE6838" w14:paraId="37FB7C33" w14:textId="77777777" w:rsidTr="00EB6800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2DAFD967" w14:textId="69224C3B" w:rsidR="00EB6800" w:rsidRPr="00EE6838" w:rsidRDefault="00A53C62" w:rsidP="00193B78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209788124"/>
                <w:placeholder>
                  <w:docPart w:val="F651A9BB152E4117830A4AF755F9BF6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EB6800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837691073"/>
            <w:placeholder>
              <w:docPart w:val="38368F03F0C1440D8597D940B78F123F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4E34115E" w14:textId="5933E300" w:rsidR="00EB6800" w:rsidRPr="00EE6838" w:rsidRDefault="00EB6800" w:rsidP="00193B78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2021308436"/>
            <w:placeholder>
              <w:docPart w:val="65EEE4AB2CB24D7697FA4E3982F9B4DC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3E8B31E5" w14:textId="457D491C" w:rsidR="00EB6800" w:rsidRPr="00EE6838" w:rsidRDefault="00EB6800" w:rsidP="00193B78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7D05E37F" w14:textId="0E65A1C6" w:rsidR="00EB6800" w:rsidRPr="00EE6838" w:rsidRDefault="00A53C62" w:rsidP="00193B78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079644864"/>
                <w:placeholder>
                  <w:docPart w:val="C5E89F622564442EB94B61EE0AE7796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EB6800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273219910"/>
            <w:placeholder>
              <w:docPart w:val="0392A7D686AA4802B054DA35F398D4FB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65F58003" w14:textId="12C3DEF5" w:rsidR="00EB6800" w:rsidRPr="00EE6838" w:rsidRDefault="00EB6800" w:rsidP="00193B78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163CDD1E" w14:textId="4FFC3A21" w:rsidR="00EB6800" w:rsidRPr="00EE6838" w:rsidRDefault="00A53C62" w:rsidP="00193B78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26281473"/>
                <w:placeholder>
                  <w:docPart w:val="FAA10E90F1E54581B1767472B1EC67FF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EB6800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437105" w:rsidRPr="00EE6838" w14:paraId="7EBDEE3B" w14:textId="77777777" w:rsidTr="00DD5B7A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62068D79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611896152"/>
                <w:placeholder>
                  <w:docPart w:val="DCD3342B65FF47FEAD34795706D3394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921512454"/>
            <w:placeholder>
              <w:docPart w:val="EB2224DEA4344C9F9D8002CD86AB3F45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306E3EEA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409843490"/>
            <w:placeholder>
              <w:docPart w:val="2CCA11409F2A481994F5D1B0BC589079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10705653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40AC7449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253427930"/>
                <w:placeholder>
                  <w:docPart w:val="ABD0B3AA440F4A5AAB205370BE2AEF02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937255311"/>
            <w:placeholder>
              <w:docPart w:val="18444AFB9263452AA208B75613683697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32F5EEF6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1FDD1010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51072563"/>
                <w:placeholder>
                  <w:docPart w:val="CBC457F2D067492BAD2B586CB8EE6ED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437105" w:rsidRPr="00EE6838" w14:paraId="3E2A5D37" w14:textId="77777777" w:rsidTr="00DD5B7A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07EEF365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508361491"/>
                <w:placeholder>
                  <w:docPart w:val="A3775BC12C9E4481B715A5307C55F6E4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078020440"/>
            <w:placeholder>
              <w:docPart w:val="C31DEBD96A4443EFBC52B664BA909258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74FC14FF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100845600"/>
            <w:placeholder>
              <w:docPart w:val="262B55B6C95C45BC85FA87361F8331CA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05BE7A65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776A1CA0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505436775"/>
                <w:placeholder>
                  <w:docPart w:val="D8F8D54E3D10452089536F4B52FFFDE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803049273"/>
            <w:placeholder>
              <w:docPart w:val="55D7B051839A4570B448AA743EF3D0FB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3CD91F36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708F2279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661774148"/>
                <w:placeholder>
                  <w:docPart w:val="A5DDCD367CC44CA38C96DC67C474467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437105" w:rsidRPr="00EE6838" w14:paraId="1A4A6A6D" w14:textId="77777777" w:rsidTr="00DD5B7A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17B2630B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598376707"/>
                <w:placeholder>
                  <w:docPart w:val="DFC25180BD144F109DB6474EB11BCC6F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1472893210"/>
            <w:placeholder>
              <w:docPart w:val="FB6D5BAFA61943C3863E43E7FB5282D2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318E6694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809474184"/>
            <w:placeholder>
              <w:docPart w:val="A11518DC51464D21920663548350A1CB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3F01FD7A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4A6616A0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091227446"/>
                <w:placeholder>
                  <w:docPart w:val="ECB024939B044959840939E492F66E8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25261292"/>
            <w:placeholder>
              <w:docPart w:val="8B7A8B6248724087925C47E4B36E8AAF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497EC1C7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1EDCDE57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787046976"/>
                <w:placeholder>
                  <w:docPart w:val="861057A8ABA74CBEB8886FB52E18F8D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437105" w:rsidRPr="00EE6838" w14:paraId="3A7C1B5D" w14:textId="77777777" w:rsidTr="00DD5B7A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090BC3EB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457386890"/>
                <w:placeholder>
                  <w:docPart w:val="D1E65715909E4C108AD6F778D4E36498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1497796872"/>
            <w:placeholder>
              <w:docPart w:val="3509CCBB3C2F470780870701A4E134CC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2367BF14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1996795194"/>
            <w:placeholder>
              <w:docPart w:val="C6C1EBEA217045B197AE19D0E4B231E1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5E1A184A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2A22A74D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762763304"/>
                <w:placeholder>
                  <w:docPart w:val="8A1DBBF158FA49B89ABE92F7FFD8A331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661774563"/>
            <w:placeholder>
              <w:docPart w:val="BBBF83D228394E84950CD863E83923BC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0E78F557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5168BF34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523093746"/>
                <w:placeholder>
                  <w:docPart w:val="9BF1C14B3D354B8FBB2C00527362E49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437105" w:rsidRPr="00EE6838" w14:paraId="244E566B" w14:textId="77777777" w:rsidTr="00DD5B7A">
        <w:trPr>
          <w:trHeight w:val="470"/>
        </w:trPr>
        <w:tc>
          <w:tcPr>
            <w:tcW w:w="1664" w:type="dxa"/>
            <w:tcBorders>
              <w:top w:val="single" w:sz="4" w:space="0" w:color="1E64C8" w:themeColor="text2"/>
            </w:tcBorders>
          </w:tcPr>
          <w:p w14:paraId="31C67942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359743100"/>
                <w:placeholder>
                  <w:docPart w:val="9E8A7FC0D282471292B7BFF8A319967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59534988"/>
            <w:placeholder>
              <w:docPart w:val="2A30B3334AB9499694CE518C16B4B31E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2626BA16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1142537633"/>
            <w:placeholder>
              <w:docPart w:val="F48D083E89A0472A95FABA2333C0CA0D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7" w:type="dxa"/>
                <w:tcBorders>
                  <w:top w:val="single" w:sz="4" w:space="0" w:color="1E64C8" w:themeColor="text2"/>
                </w:tcBorders>
              </w:tcPr>
              <w:p w14:paraId="36BDA10E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D62632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D62632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7" w:type="dxa"/>
            <w:tcBorders>
              <w:top w:val="single" w:sz="4" w:space="0" w:color="1E64C8" w:themeColor="text2"/>
            </w:tcBorders>
          </w:tcPr>
          <w:p w14:paraId="23D85F5E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981964023"/>
                <w:placeholder>
                  <w:docPart w:val="BE6C021622C24F56A651DF74102309C0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354078042"/>
            <w:placeholder>
              <w:docPart w:val="891BEB3A07754E7CBA8D14B13D6E7018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4" w:type="dxa"/>
                <w:tcBorders>
                  <w:top w:val="single" w:sz="4" w:space="0" w:color="1E64C8" w:themeColor="text2"/>
                </w:tcBorders>
              </w:tcPr>
              <w:p w14:paraId="3ECF655A" w14:textId="77777777" w:rsidR="00437105" w:rsidRPr="00EE6838" w:rsidRDefault="00437105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  <w:rFonts w:eastAsia="Arial"/>
                  </w:rPr>
                  <w:t>Choose</w:t>
                </w:r>
                <w:r w:rsidRPr="00B8267D">
                  <w:rPr>
                    <w:rStyle w:val="Tekstvantijdelijkeaanduiding"/>
                    <w:rFonts w:eastAsia="Arial"/>
                  </w:rPr>
                  <w:t xml:space="preserve"> </w:t>
                </w:r>
                <w:r>
                  <w:rPr>
                    <w:rStyle w:val="Tekstvantijdelijkeaanduiding"/>
                    <w:rFonts w:eastAsia="Arial"/>
                  </w:rPr>
                  <w:t>a</w:t>
                </w:r>
                <w:r w:rsidRPr="00B8267D">
                  <w:rPr>
                    <w:rStyle w:val="Tekstvantijdelijkeaanduiding"/>
                    <w:rFonts w:eastAsia="Arial"/>
                  </w:rPr>
                  <w:t>n item.</w:t>
                </w:r>
              </w:p>
            </w:tc>
          </w:sdtContent>
        </w:sdt>
        <w:tc>
          <w:tcPr>
            <w:tcW w:w="2387" w:type="dxa"/>
            <w:tcBorders>
              <w:top w:val="single" w:sz="4" w:space="0" w:color="1E64C8" w:themeColor="text2"/>
            </w:tcBorders>
          </w:tcPr>
          <w:p w14:paraId="356FFD1F" w14:textId="77777777" w:rsidR="00437105" w:rsidRPr="00EE6838" w:rsidRDefault="00A53C62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517039647"/>
                <w:placeholder>
                  <w:docPart w:val="8AD44325EBF54EF5B3D5926315ADD156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="00437105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F474A9" w:rsidRPr="006228EA" w14:paraId="6D408D07" w14:textId="77777777" w:rsidTr="00F474A9">
        <w:trPr>
          <w:trHeight w:val="355"/>
        </w:trPr>
        <w:tc>
          <w:tcPr>
            <w:tcW w:w="9996" w:type="dxa"/>
            <w:gridSpan w:val="6"/>
            <w:shd w:val="clear" w:color="auto" w:fill="auto"/>
            <w:vAlign w:val="center"/>
          </w:tcPr>
          <w:p w14:paraId="7C5B88A9" w14:textId="5E9DCE94" w:rsidR="00F474A9" w:rsidRDefault="00F474A9" w:rsidP="00E526CD">
            <w:pPr>
              <w:pStyle w:val="UZTabeltekst"/>
              <w:tabs>
                <w:tab w:val="clear" w:pos="3007"/>
                <w:tab w:val="left" w:pos="2381"/>
              </w:tabs>
            </w:pPr>
            <w:r w:rsidRPr="00D62632">
              <w:t>IVIG substitution?</w:t>
            </w:r>
          </w:p>
          <w:p w14:paraId="5E96BA3F" w14:textId="2E027547" w:rsidR="00F474A9" w:rsidRPr="00D62632" w:rsidRDefault="00A53C62" w:rsidP="00990EBF">
            <w:pPr>
              <w:tabs>
                <w:tab w:val="left" w:pos="2381"/>
              </w:tabs>
            </w:pPr>
            <w:sdt>
              <w:sdtPr>
                <w:rPr>
                  <w:b/>
                </w:rPr>
                <w:id w:val="140819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CD"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526CD" w:rsidRPr="002842B6">
              <w:t xml:space="preserve"> </w:t>
            </w:r>
            <w:r w:rsidR="00E526CD">
              <w:t>NA</w:t>
            </w:r>
            <w:r w:rsidR="00E526CD" w:rsidRPr="002842B6">
              <w:t> </w:t>
            </w:r>
            <w:sdt>
              <w:sdtPr>
                <w:rPr>
                  <w:b/>
                </w:rPr>
                <w:id w:val="-184716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CD"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526CD" w:rsidRPr="002842B6">
              <w:t xml:space="preserve"> N</w:t>
            </w:r>
            <w:r w:rsidR="00E526CD">
              <w:t>o</w:t>
            </w:r>
            <w:r w:rsidR="00E526CD" w:rsidRPr="002842B6">
              <w:t> </w:t>
            </w:r>
            <w:sdt>
              <w:sdtPr>
                <w:rPr>
                  <w:b/>
                </w:rPr>
                <w:id w:val="177713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CD"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526CD" w:rsidRPr="002842B6">
              <w:t xml:space="preserve"> Yes</w:t>
            </w:r>
            <w:r w:rsidR="00E526CD" w:rsidRPr="00EE6838">
              <w:rPr>
                <w:rFonts w:asciiTheme="majorHAnsi" w:hAnsiTheme="majorHAnsi" w:cstheme="majorHAnsi"/>
              </w:rPr>
              <w:t>:</w:t>
            </w:r>
            <w:r w:rsidR="00E526CD">
              <w:rPr>
                <w:rFonts w:asciiTheme="majorHAnsi" w:hAnsiTheme="majorHAnsi"/>
              </w:rPr>
              <w:t xml:space="preserve"> </w:t>
            </w:r>
            <w:r w:rsidR="00E526CD">
              <w:rPr>
                <w:rFonts w:asciiTheme="majorHAnsi" w:hAnsiTheme="majorHAnsi"/>
              </w:rPr>
              <w:tab/>
            </w:r>
            <w:r w:rsidR="00F474A9" w:rsidRPr="00D62632">
              <w:t>Product:</w:t>
            </w:r>
            <w:r w:rsidR="00E526CD" w:rsidRPr="00596626">
              <w:t xml:space="preserve"> </w:t>
            </w:r>
            <w:sdt>
              <w:sdtPr>
                <w:rPr>
                  <w:rStyle w:val="UZIngevuldVeld"/>
                </w:rPr>
                <w:id w:val="419920851"/>
                <w:placeholder>
                  <w:docPart w:val="6646169DB00944B0895C8DB14AF4B11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E526CD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="00E526CD" w:rsidRPr="00596626">
              <w:t xml:space="preserve"> </w:t>
            </w:r>
          </w:p>
          <w:p w14:paraId="7B8660E8" w14:textId="1ED91575" w:rsidR="00F474A9" w:rsidRPr="002842B6" w:rsidRDefault="00E526CD" w:rsidP="00990EBF">
            <w:pPr>
              <w:pStyle w:val="UZTabeltekst"/>
              <w:tabs>
                <w:tab w:val="clear" w:pos="3007"/>
                <w:tab w:val="left" w:pos="2381"/>
              </w:tabs>
            </w:pPr>
            <w:r>
              <w:tab/>
            </w:r>
            <w:r w:rsidR="00F474A9" w:rsidRPr="00D62632">
              <w:t>Last administration:</w:t>
            </w:r>
            <w:r>
              <w:t xml:space="preserve"> </w:t>
            </w:r>
            <w:sdt>
              <w:sdtPr>
                <w:rPr>
                  <w:rStyle w:val="UZIngevuldVeld"/>
                </w:rPr>
                <w:id w:val="1013347890"/>
                <w:placeholder>
                  <w:docPart w:val="355A005D34E44DEE84A01336BC8047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  <w:r w:rsidR="00F474A9" w:rsidRPr="00D62632">
              <w:t xml:space="preserve"> </w:t>
            </w:r>
          </w:p>
        </w:tc>
      </w:tr>
      <w:tr w:rsidR="00EB6800" w:rsidRPr="006228EA" w14:paraId="109F7857" w14:textId="77777777" w:rsidTr="00EB6800">
        <w:trPr>
          <w:trHeight w:val="355"/>
        </w:trPr>
        <w:tc>
          <w:tcPr>
            <w:tcW w:w="9996" w:type="dxa"/>
            <w:gridSpan w:val="6"/>
            <w:shd w:val="clear" w:color="auto" w:fill="E7E6E6" w:themeFill="background2"/>
            <w:vAlign w:val="center"/>
          </w:tcPr>
          <w:p w14:paraId="1AFDAB40" w14:textId="261E8AED" w:rsidR="00EB6800" w:rsidRPr="002842B6" w:rsidRDefault="00EB6800" w:rsidP="00EB6800">
            <w:pPr>
              <w:pStyle w:val="UZTabeltitel"/>
              <w:rPr>
                <w:sz w:val="18"/>
                <w:szCs w:val="18"/>
              </w:rPr>
            </w:pPr>
            <w:r w:rsidRPr="002842B6">
              <w:rPr>
                <w:sz w:val="18"/>
                <w:szCs w:val="18"/>
              </w:rPr>
              <w:t xml:space="preserve">Wash out respected before </w:t>
            </w:r>
            <w:r w:rsidR="00BB64C0" w:rsidRPr="00BB64C0">
              <w:rPr>
                <w:sz w:val="18"/>
                <w:szCs w:val="18"/>
              </w:rPr>
              <w:t>CAR-T cell infusion</w:t>
            </w:r>
            <w:r w:rsidRPr="002842B6">
              <w:rPr>
                <w:sz w:val="18"/>
                <w:szCs w:val="18"/>
              </w:rPr>
              <w:t>?</w:t>
            </w:r>
            <w:r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89131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2842B6">
              <w:rPr>
                <w:b w:val="0"/>
                <w:bCs/>
                <w:color w:val="auto"/>
                <w:sz w:val="18"/>
                <w:szCs w:val="18"/>
              </w:rPr>
              <w:t xml:space="preserve"> Yes</w:t>
            </w:r>
            <w:r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111178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2842B6">
              <w:rPr>
                <w:b w:val="0"/>
                <w:bCs/>
                <w:color w:val="auto"/>
                <w:sz w:val="18"/>
                <w:szCs w:val="18"/>
              </w:rPr>
              <w:t xml:space="preserve"> N</w:t>
            </w:r>
            <w:r>
              <w:rPr>
                <w:b w:val="0"/>
                <w:bCs/>
                <w:color w:val="auto"/>
                <w:sz w:val="18"/>
                <w:szCs w:val="18"/>
              </w:rPr>
              <w:t>A</w:t>
            </w:r>
            <w:r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-57960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2842B6">
              <w:rPr>
                <w:b w:val="0"/>
                <w:bCs/>
                <w:color w:val="auto"/>
                <w:sz w:val="18"/>
                <w:szCs w:val="18"/>
              </w:rPr>
              <w:t xml:space="preserve"> No</w:t>
            </w:r>
            <w:r>
              <w:rPr>
                <w:b w:val="0"/>
                <w:bCs/>
                <w:color w:val="auto"/>
                <w:sz w:val="18"/>
                <w:szCs w:val="18"/>
              </w:rPr>
              <w:t xml:space="preserve"> </w:t>
            </w:r>
            <w:r w:rsidRPr="002842B6">
              <w:rPr>
                <w:b w:val="0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EB6800" w:rsidRPr="00EE6838" w14:paraId="20DBFA1A" w14:textId="77777777" w:rsidTr="00EB6800">
        <w:trPr>
          <w:trHeight w:val="470"/>
        </w:trPr>
        <w:tc>
          <w:tcPr>
            <w:tcW w:w="9996" w:type="dxa"/>
            <w:gridSpan w:val="6"/>
          </w:tcPr>
          <w:p w14:paraId="50D85D06" w14:textId="2A013D0C" w:rsidR="00EB6800" w:rsidRDefault="00EB6800" w:rsidP="00EB6800">
            <w:pPr>
              <w:pStyle w:val="UZTekstOpsom"/>
              <w:spacing w:before="40"/>
            </w:pPr>
            <w:r w:rsidRPr="002414E2">
              <w:t xml:space="preserve">Last </w:t>
            </w:r>
            <w:r w:rsidRPr="002414E2">
              <w:rPr>
                <w:b/>
                <w:bCs/>
              </w:rPr>
              <w:t>Corticosteroid</w:t>
            </w:r>
            <w:r w:rsidRPr="002414E2">
              <w:t xml:space="preserve"> administration &gt; </w:t>
            </w:r>
            <w:r w:rsidR="00A53C62" w:rsidRPr="00A53C62">
              <w:t>3 days before CAR-T cell infusion</w:t>
            </w:r>
            <w:r w:rsidRPr="002414E2">
              <w:t xml:space="preserve">? </w:t>
            </w:r>
          </w:p>
          <w:p w14:paraId="17758A98" w14:textId="32183E9A" w:rsidR="00EB6800" w:rsidRPr="00EE6838" w:rsidRDefault="00EB6800" w:rsidP="00990EBF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24642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41344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128546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821033521"/>
                <w:placeholder>
                  <w:docPart w:val="D152A9384B7A42D4B0A7269F0BE4B1DC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2BA74237" w14:textId="5BCDC894" w:rsidR="00BB64C0" w:rsidRPr="008349D1" w:rsidRDefault="00BB64C0" w:rsidP="00BB64C0">
            <w:pPr>
              <w:pStyle w:val="UZTekstOpsom"/>
            </w:pPr>
            <w:r w:rsidRPr="00BB64C0">
              <w:rPr>
                <w:rFonts w:asciiTheme="majorHAnsi" w:hAnsiTheme="majorHAnsi" w:cstheme="majorHAnsi"/>
                <w:b/>
                <w:iCs/>
              </w:rPr>
              <w:t xml:space="preserve">IT MTX </w:t>
            </w:r>
            <w:r w:rsidRPr="008349D1">
              <w:t xml:space="preserve">administered &gt; </w:t>
            </w:r>
            <w:r w:rsidR="00A53C62" w:rsidRPr="00A53C62">
              <w:t>7 days before CAR-T cell infusion</w:t>
            </w:r>
            <w:r w:rsidRPr="008349D1">
              <w:t>?</w:t>
            </w:r>
          </w:p>
          <w:p w14:paraId="4AA414AB" w14:textId="59573707" w:rsidR="00BB64C0" w:rsidRPr="00EE6838" w:rsidRDefault="00BB64C0" w:rsidP="00990EBF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132133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-173091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</w:t>
            </w:r>
            <w:r w:rsidRPr="0003558F">
              <w:rPr>
                <w:bCs/>
              </w:rPr>
              <w:t>last</w:t>
            </w:r>
            <w:r w:rsidRPr="00EE6838">
              <w:rPr>
                <w:rFonts w:asciiTheme="majorHAnsi" w:hAnsiTheme="majorHAnsi" w:cstheme="majorHAnsi"/>
              </w:rPr>
              <w:t xml:space="preserve"> administration: </w:t>
            </w:r>
            <w:sdt>
              <w:sdtPr>
                <w:rPr>
                  <w:rStyle w:val="UZIngevuldVeld"/>
                </w:rPr>
                <w:id w:val="2102295211"/>
                <w:placeholder>
                  <w:docPart w:val="A4850CF7DC0A46A49A415EB764B1DCF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1352B3C7" w14:textId="0E139C8F" w:rsidR="00EB6800" w:rsidRPr="008349D1" w:rsidRDefault="00EB6800" w:rsidP="00EB6800">
            <w:pPr>
              <w:pStyle w:val="UZTekstOpsom"/>
            </w:pPr>
            <w:r w:rsidRPr="008349D1">
              <w:rPr>
                <w:rFonts w:asciiTheme="majorHAnsi" w:hAnsiTheme="majorHAnsi" w:cstheme="majorHAnsi"/>
                <w:b/>
                <w:iCs/>
              </w:rPr>
              <w:t>Chemotherapy</w:t>
            </w:r>
            <w:r w:rsidRPr="00EE6838">
              <w:rPr>
                <w:rFonts w:asciiTheme="majorHAnsi" w:hAnsiTheme="majorHAnsi" w:cstheme="majorHAnsi"/>
              </w:rPr>
              <w:t xml:space="preserve"> </w:t>
            </w:r>
            <w:r w:rsidRPr="008349D1">
              <w:t xml:space="preserve">administered &gt; </w:t>
            </w:r>
            <w:r w:rsidR="00A53C62" w:rsidRPr="00A53C62">
              <w:t>14 days before CAR-T cell infusion</w:t>
            </w:r>
            <w:r w:rsidRPr="008349D1">
              <w:t>?</w:t>
            </w:r>
          </w:p>
          <w:p w14:paraId="4631F8FF" w14:textId="77777777" w:rsidR="00EB6800" w:rsidRPr="00EE6838" w:rsidRDefault="00EB6800" w:rsidP="00990EBF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65942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-51793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83365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</w:t>
            </w:r>
            <w:r w:rsidRPr="0003558F">
              <w:rPr>
                <w:bCs/>
              </w:rPr>
              <w:t>last</w:t>
            </w:r>
            <w:r w:rsidRPr="00EE6838">
              <w:rPr>
                <w:rFonts w:asciiTheme="majorHAnsi" w:hAnsiTheme="majorHAnsi" w:cstheme="majorHAnsi"/>
              </w:rPr>
              <w:t xml:space="preserve"> administration: </w:t>
            </w:r>
            <w:sdt>
              <w:sdtPr>
                <w:rPr>
                  <w:rStyle w:val="UZIngevuldVeld"/>
                </w:rPr>
                <w:id w:val="-472437945"/>
                <w:placeholder>
                  <w:docPart w:val="6126FC3E0A2C4E8CAF26E693AC74355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0EE664F6" w14:textId="047624D8" w:rsidR="00EB6800" w:rsidRPr="00EE6838" w:rsidRDefault="00EB6800" w:rsidP="00EB6800">
            <w:pPr>
              <w:pStyle w:val="UZTekstOpsom"/>
            </w:pPr>
            <w:r w:rsidRPr="008349D1">
              <w:rPr>
                <w:b/>
                <w:iCs/>
              </w:rPr>
              <w:t>PEG-Asparaginase</w:t>
            </w:r>
            <w:r w:rsidRPr="00EE6838">
              <w:t xml:space="preserve"> administered &gt; </w:t>
            </w:r>
            <w:r w:rsidR="00A53C62" w:rsidRPr="00A53C62">
              <w:t>4 weeks before CAR-T cell infusion</w:t>
            </w:r>
            <w:r w:rsidRPr="00EE6838">
              <w:t xml:space="preserve">? </w:t>
            </w:r>
          </w:p>
          <w:p w14:paraId="542FEAFF" w14:textId="6A57B318" w:rsidR="00EB6800" w:rsidRPr="00EE6838" w:rsidRDefault="00EB6800" w:rsidP="00990EBF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163174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193779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="00447D06" w:rsidRPr="002842B6">
              <w:t> </w:t>
            </w:r>
            <w:sdt>
              <w:sdtPr>
                <w:rPr>
                  <w:b/>
                </w:rPr>
                <w:id w:val="103878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06"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7D06"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1692991960"/>
                <w:placeholder>
                  <w:docPart w:val="F57E41A67D7D479A92ADA9BB37D055AA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03A62535" w14:textId="40CFDFEF" w:rsidR="00EB6800" w:rsidRPr="00EE6838" w:rsidRDefault="00EB6800" w:rsidP="00990EBF">
            <w:pPr>
              <w:pStyle w:val="UZTekstOpsom"/>
              <w:rPr>
                <w:rFonts w:asciiTheme="majorHAnsi" w:hAnsiTheme="majorHAnsi" w:cstheme="majorHAnsi"/>
              </w:rPr>
            </w:pPr>
            <w:r w:rsidRPr="00A53C62">
              <w:rPr>
                <w:rStyle w:val="UZnummeringChar"/>
                <w:b/>
                <w:bCs/>
                <w:lang w:val="en-US"/>
              </w:rPr>
              <w:t>Other</w:t>
            </w:r>
            <w:r w:rsidRPr="008349D1">
              <w:t>?</w:t>
            </w:r>
            <w:r>
              <w:t xml:space="preserve"> </w:t>
            </w:r>
            <w:sdt>
              <w:sdtPr>
                <w:rPr>
                  <w:rStyle w:val="UZIngevuldVeld"/>
                </w:rPr>
                <w:id w:val="-1167020592"/>
                <w:placeholder>
                  <w:docPart w:val="890F8188777B4F45BAE77D46B6DF487A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17EE0253" w14:textId="1A1571D6" w:rsidR="00EB6800" w:rsidRPr="008349D1" w:rsidRDefault="00EB6800" w:rsidP="00990EBF">
            <w:pPr>
              <w:tabs>
                <w:tab w:val="left" w:pos="238"/>
              </w:tabs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128981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-57435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1434502179"/>
                <w:placeholder>
                  <w:docPart w:val="CA91A422E17C4C93B014EDF4E54F040B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37304D56" w14:textId="2384CB7F" w:rsidR="00273195" w:rsidRDefault="00273195">
      <w:pPr>
        <w:spacing w:line="240" w:lineRule="auto"/>
      </w:pPr>
    </w:p>
    <w:sectPr w:rsidR="00273195" w:rsidSect="005B016A">
      <w:footerReference w:type="default" r:id="rId13"/>
      <w:footerReference w:type="first" r:id="rId14"/>
      <w:pgSz w:w="11906" w:h="16838" w:code="9"/>
      <w:pgMar w:top="953" w:right="953" w:bottom="1429" w:left="953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1EDBC" w14:textId="77777777" w:rsidR="0093319F" w:rsidRDefault="0093319F" w:rsidP="004A4A04">
      <w:pPr>
        <w:spacing w:line="240" w:lineRule="auto"/>
        <w:ind w:left="476"/>
        <w:rPr>
          <w:color w:val="1E64C8" w:themeColor="accent1"/>
        </w:rPr>
      </w:pPr>
    </w:p>
    <w:p w14:paraId="7D2A202E" w14:textId="77777777" w:rsidR="0093319F" w:rsidRDefault="0093319F" w:rsidP="004A4A04">
      <w:pPr>
        <w:spacing w:line="240" w:lineRule="auto"/>
        <w:ind w:left="476"/>
        <w:rPr>
          <w:color w:val="1E64C8" w:themeColor="accent1"/>
        </w:rPr>
      </w:pPr>
    </w:p>
    <w:p w14:paraId="54219193" w14:textId="77777777" w:rsidR="0093319F" w:rsidRPr="00597351" w:rsidRDefault="0093319F" w:rsidP="004A4A04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endnote>
  <w:endnote w:type="continuationSeparator" w:id="0">
    <w:p w14:paraId="26DAA0D3" w14:textId="77777777" w:rsidR="0093319F" w:rsidRPr="004A4A04" w:rsidRDefault="0093319F" w:rsidP="004A4A04">
      <w:pPr>
        <w:pStyle w:val="Voettekst"/>
        <w:jc w:val="lef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439C" w14:textId="77777777" w:rsidR="008445AE" w:rsidRPr="00BA4B69" w:rsidRDefault="008445AE" w:rsidP="008445AE">
    <w:pPr>
      <w:jc w:val="right"/>
    </w:pPr>
  </w:p>
  <w:p w14:paraId="0B8DB0FC" w14:textId="77777777" w:rsidR="008445AE" w:rsidRPr="00BA4B69" w:rsidRDefault="008445AE" w:rsidP="008445AE">
    <w:pPr>
      <w:jc w:val="right"/>
    </w:pPr>
  </w:p>
  <w:p w14:paraId="55CB6A05" w14:textId="77777777" w:rsidR="004A4A04" w:rsidRPr="008445AE" w:rsidRDefault="008445AE" w:rsidP="008445AE">
    <w:pPr>
      <w:tabs>
        <w:tab w:val="left" w:pos="1414"/>
        <w:tab w:val="left" w:pos="8889"/>
      </w:tabs>
      <w:jc w:val="right"/>
    </w:pPr>
    <w:r w:rsidRPr="007765C8">
      <w:rPr>
        <w:b/>
        <w:color w:val="1E64C8" w:themeColor="text2"/>
        <w:sz w:val="16"/>
        <w:szCs w:val="16"/>
      </w:rPr>
      <w:t>Pagina</w:t>
    </w:r>
    <w:r w:rsidRPr="007765C8">
      <w:rPr>
        <w:color w:val="1E64C8" w:themeColor="text2"/>
        <w:sz w:val="16"/>
        <w:szCs w:val="16"/>
      </w:rPr>
      <w:t xml:space="preserve"> </w:t>
    </w:r>
    <w:r>
      <w:rPr>
        <w:color w:val="808080" w:themeColor="background1" w:themeShade="80"/>
        <w:sz w:val="16"/>
        <w:szCs w:val="16"/>
      </w:rPr>
      <w:br/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>PAGE   \* MERGEFORMAT</w:instrText>
    </w:r>
    <w:r w:rsidRPr="007765C8">
      <w:rPr>
        <w:color w:val="000000" w:themeColor="text1"/>
        <w:sz w:val="16"/>
        <w:szCs w:val="16"/>
      </w:rPr>
      <w:fldChar w:fldCharType="separate"/>
    </w:r>
    <w:r w:rsidR="00A27AE2">
      <w:rPr>
        <w:noProof/>
        <w:color w:val="000000" w:themeColor="text1"/>
        <w:sz w:val="16"/>
        <w:szCs w:val="16"/>
      </w:rPr>
      <w:t>3</w:t>
    </w:r>
    <w:r w:rsidRPr="007765C8">
      <w:rPr>
        <w:color w:val="000000" w:themeColor="text1"/>
        <w:sz w:val="16"/>
        <w:szCs w:val="16"/>
      </w:rPr>
      <w:fldChar w:fldCharType="end"/>
    </w:r>
    <w:r w:rsidRPr="007765C8">
      <w:rPr>
        <w:color w:val="000000" w:themeColor="text1"/>
        <w:sz w:val="16"/>
        <w:szCs w:val="16"/>
      </w:rPr>
      <w:t>/</w:t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 xml:space="preserve"> NUMPAGES   \* MERGEFORMAT </w:instrText>
    </w:r>
    <w:r w:rsidRPr="007765C8">
      <w:rPr>
        <w:color w:val="000000" w:themeColor="text1"/>
        <w:sz w:val="16"/>
        <w:szCs w:val="16"/>
      </w:rPr>
      <w:fldChar w:fldCharType="separate"/>
    </w:r>
    <w:r w:rsidR="00A27AE2">
      <w:rPr>
        <w:noProof/>
        <w:color w:val="000000" w:themeColor="text1"/>
        <w:sz w:val="16"/>
        <w:szCs w:val="16"/>
      </w:rPr>
      <w:t>4</w:t>
    </w:r>
    <w:r w:rsidRPr="007765C8">
      <w:rPr>
        <w:noProof/>
        <w:color w:val="000000" w:themeColor="text1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6A37" w14:textId="77777777" w:rsidR="005B016A" w:rsidRDefault="005B016A" w:rsidP="007D299D">
    <w:pPr>
      <w:pStyle w:val="Voettekst"/>
    </w:pPr>
  </w:p>
  <w:p w14:paraId="218176E8" w14:textId="77777777" w:rsidR="005B016A" w:rsidRDefault="005B016A" w:rsidP="007D299D">
    <w:pPr>
      <w:pStyle w:val="Voettekst"/>
    </w:pPr>
  </w:p>
  <w:p w14:paraId="7EBB5B39" w14:textId="77777777" w:rsidR="005B016A" w:rsidRDefault="005B016A" w:rsidP="007D299D">
    <w:pPr>
      <w:pStyle w:val="Voettekst"/>
    </w:pPr>
  </w:p>
  <w:p w14:paraId="74A79BB4" w14:textId="77777777" w:rsidR="005B016A" w:rsidRDefault="005B016A" w:rsidP="007D299D">
    <w:pPr>
      <w:pStyle w:val="Voettekst"/>
    </w:pPr>
  </w:p>
  <w:p w14:paraId="5D0D4E49" w14:textId="77777777" w:rsidR="005B016A" w:rsidRDefault="005B016A" w:rsidP="007D299D">
    <w:pPr>
      <w:pStyle w:val="Voettekst"/>
    </w:pPr>
  </w:p>
  <w:p w14:paraId="62813723" w14:textId="77777777" w:rsidR="004A4A04" w:rsidRDefault="004A4A04" w:rsidP="007D299D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CF20E2" wp14:editId="252D2EBB">
          <wp:simplePos x="0" y="0"/>
          <wp:positionH relativeFrom="page">
            <wp:posOffset>605155</wp:posOffset>
          </wp:positionH>
          <wp:positionV relativeFrom="page">
            <wp:posOffset>9479915</wp:posOffset>
          </wp:positionV>
          <wp:extent cx="4824000" cy="6336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Z Gent_UGent_adres_rgb_400procent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4000" cy="6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D13C8" w14:textId="77777777" w:rsidR="0093319F" w:rsidRPr="00597351" w:rsidRDefault="0093319F" w:rsidP="00597351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footnote>
  <w:footnote w:type="continuationSeparator" w:id="0">
    <w:p w14:paraId="665C9FDE" w14:textId="77777777" w:rsidR="0093319F" w:rsidRPr="00597351" w:rsidRDefault="0093319F" w:rsidP="00597351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34AB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F873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C13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366F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8F6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7673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4490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947C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1C1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0072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7040E"/>
    <w:multiLevelType w:val="hybridMultilevel"/>
    <w:tmpl w:val="7326D8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9174BC"/>
    <w:multiLevelType w:val="hybridMultilevel"/>
    <w:tmpl w:val="51F69E5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0D5EE9"/>
    <w:multiLevelType w:val="hybridMultilevel"/>
    <w:tmpl w:val="134465F2"/>
    <w:lvl w:ilvl="0" w:tplc="0FD4B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E7292"/>
    <w:multiLevelType w:val="multilevel"/>
    <w:tmpl w:val="FCC46E2E"/>
    <w:lvl w:ilvl="0">
      <w:start w:val="1"/>
      <w:numFmt w:val="decimal"/>
      <w:pStyle w:val="UZTitel1"/>
      <w:lvlText w:val="%1"/>
      <w:lvlJc w:val="left"/>
      <w:pPr>
        <w:ind w:left="476" w:hanging="476"/>
      </w:pPr>
      <w:rPr>
        <w:rFonts w:hint="default"/>
      </w:rPr>
    </w:lvl>
    <w:lvl w:ilvl="1">
      <w:start w:val="1"/>
      <w:numFmt w:val="decimal"/>
      <w:pStyle w:val="UZTitel2"/>
      <w:lvlText w:val="%1.%2"/>
      <w:lvlJc w:val="left"/>
      <w:pPr>
        <w:ind w:left="476" w:hanging="476"/>
      </w:pPr>
      <w:rPr>
        <w:rFonts w:hint="default"/>
      </w:rPr>
    </w:lvl>
    <w:lvl w:ilvl="2">
      <w:start w:val="1"/>
      <w:numFmt w:val="decimal"/>
      <w:lvlRestart w:val="0"/>
      <w:pStyle w:val="UZTitel3"/>
      <w:lvlText w:val="%1.%2.%3"/>
      <w:lvlJc w:val="left"/>
      <w:pPr>
        <w:ind w:left="476" w:hanging="476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UZnummering"/>
      <w:lvlText w:val="%6."/>
      <w:lvlJc w:val="left"/>
      <w:pPr>
        <w:ind w:left="953" w:hanging="47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Letter"/>
      <w:pStyle w:val="UZnummering2a-b-c"/>
      <w:lvlText w:val="%7"/>
      <w:lvlJc w:val="left"/>
      <w:pPr>
        <w:ind w:left="1429" w:hanging="476"/>
      </w:pPr>
      <w:rPr>
        <w:rFonts w:hint="default"/>
      </w:rPr>
    </w:lvl>
    <w:lvl w:ilvl="7">
      <w:start w:val="1"/>
      <w:numFmt w:val="bullet"/>
      <w:pStyle w:val="UZTekstOpsom"/>
      <w:lvlText w:val=""/>
      <w:lvlJc w:val="left"/>
      <w:pPr>
        <w:ind w:left="953" w:hanging="477"/>
      </w:pPr>
      <w:rPr>
        <w:rFonts w:ascii="Symbol" w:hAnsi="Symbol" w:hint="default"/>
        <w:sz w:val="16"/>
      </w:rPr>
    </w:lvl>
    <w:lvl w:ilvl="8">
      <w:start w:val="1"/>
      <w:numFmt w:val="bullet"/>
      <w:lvlText w:val="○"/>
      <w:lvlJc w:val="left"/>
      <w:pPr>
        <w:ind w:left="1429" w:hanging="476"/>
      </w:pPr>
      <w:rPr>
        <w:rFonts w:ascii="Arial" w:hAnsi="Arial" w:hint="default"/>
        <w:color w:val="auto"/>
      </w:rPr>
    </w:lvl>
  </w:abstractNum>
  <w:abstractNum w:abstractNumId="15" w15:restartNumberingAfterBreak="0">
    <w:nsid w:val="2AF65F50"/>
    <w:multiLevelType w:val="hybridMultilevel"/>
    <w:tmpl w:val="D8329CE8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2ED96865"/>
    <w:multiLevelType w:val="hybridMultilevel"/>
    <w:tmpl w:val="6A140D24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11419B6"/>
    <w:multiLevelType w:val="hybridMultilevel"/>
    <w:tmpl w:val="1EBC98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562C4"/>
    <w:multiLevelType w:val="hybridMultilevel"/>
    <w:tmpl w:val="79AEA6D0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21D89"/>
    <w:multiLevelType w:val="hybridMultilevel"/>
    <w:tmpl w:val="723E3AF6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DE4059E"/>
    <w:multiLevelType w:val="hybridMultilevel"/>
    <w:tmpl w:val="589E3B0E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1" w15:restartNumberingAfterBreak="0">
    <w:nsid w:val="4BA77D4D"/>
    <w:multiLevelType w:val="multilevel"/>
    <w:tmpl w:val="4A947704"/>
    <w:lvl w:ilvl="0">
      <w:start w:val="1"/>
      <w:numFmt w:val="decimal"/>
      <w:pStyle w:val="UZAgenda1"/>
      <w:lvlText w:val="%1"/>
      <w:lvlJc w:val="left"/>
      <w:pPr>
        <w:tabs>
          <w:tab w:val="num" w:pos="714"/>
        </w:tabs>
        <w:ind w:left="476" w:hanging="476"/>
      </w:pPr>
      <w:rPr>
        <w:rFonts w:hint="default"/>
      </w:rPr>
    </w:lvl>
    <w:lvl w:ilvl="1">
      <w:start w:val="1"/>
      <w:numFmt w:val="decimal"/>
      <w:pStyle w:val="UZAgenda11"/>
      <w:lvlText w:val="%1.%2"/>
      <w:lvlJc w:val="left"/>
      <w:pPr>
        <w:tabs>
          <w:tab w:val="num" w:pos="714"/>
        </w:tabs>
        <w:ind w:left="476" w:hanging="476"/>
      </w:pPr>
      <w:rPr>
        <w:rFonts w:hint="default"/>
        <w:b/>
        <w:i w:val="0"/>
      </w:rPr>
    </w:lvl>
    <w:lvl w:ilvl="2">
      <w:start w:val="1"/>
      <w:numFmt w:val="decimal"/>
      <w:pStyle w:val="UZAgenda111"/>
      <w:isLgl/>
      <w:lvlText w:val="%1.%2.%3."/>
      <w:lvlJc w:val="left"/>
      <w:pPr>
        <w:tabs>
          <w:tab w:val="num" w:pos="714"/>
        </w:tabs>
        <w:ind w:left="714" w:hanging="714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DC9571A"/>
    <w:multiLevelType w:val="hybridMultilevel"/>
    <w:tmpl w:val="83245DD4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3" w15:restartNumberingAfterBreak="0">
    <w:nsid w:val="4F360C69"/>
    <w:multiLevelType w:val="hybridMultilevel"/>
    <w:tmpl w:val="7CF0941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78474BF"/>
    <w:multiLevelType w:val="hybridMultilevel"/>
    <w:tmpl w:val="1C30BD82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74E251C2"/>
    <w:multiLevelType w:val="hybridMultilevel"/>
    <w:tmpl w:val="87A41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948105">
    <w:abstractNumId w:val="21"/>
  </w:num>
  <w:num w:numId="2" w16cid:durableId="1356034714">
    <w:abstractNumId w:val="14"/>
  </w:num>
  <w:num w:numId="3" w16cid:durableId="1364282798">
    <w:abstractNumId w:val="14"/>
  </w:num>
  <w:num w:numId="4" w16cid:durableId="405611085">
    <w:abstractNumId w:val="9"/>
  </w:num>
  <w:num w:numId="5" w16cid:durableId="29843300">
    <w:abstractNumId w:val="7"/>
  </w:num>
  <w:num w:numId="6" w16cid:durableId="1925146000">
    <w:abstractNumId w:val="6"/>
  </w:num>
  <w:num w:numId="7" w16cid:durableId="83690513">
    <w:abstractNumId w:val="5"/>
  </w:num>
  <w:num w:numId="8" w16cid:durableId="1540318217">
    <w:abstractNumId w:val="4"/>
  </w:num>
  <w:num w:numId="9" w16cid:durableId="1907378797">
    <w:abstractNumId w:val="8"/>
  </w:num>
  <w:num w:numId="10" w16cid:durableId="273827363">
    <w:abstractNumId w:val="3"/>
  </w:num>
  <w:num w:numId="11" w16cid:durableId="2060349617">
    <w:abstractNumId w:val="2"/>
  </w:num>
  <w:num w:numId="12" w16cid:durableId="301934880">
    <w:abstractNumId w:val="1"/>
  </w:num>
  <w:num w:numId="13" w16cid:durableId="2144424279">
    <w:abstractNumId w:val="0"/>
  </w:num>
  <w:num w:numId="14" w16cid:durableId="1374231656">
    <w:abstractNumId w:val="13"/>
  </w:num>
  <w:num w:numId="15" w16cid:durableId="2041397004">
    <w:abstractNumId w:val="14"/>
  </w:num>
  <w:num w:numId="16" w16cid:durableId="1131559028">
    <w:abstractNumId w:val="14"/>
  </w:num>
  <w:num w:numId="17" w16cid:durableId="10734345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9349779">
    <w:abstractNumId w:val="14"/>
  </w:num>
  <w:num w:numId="19" w16cid:durableId="1421025100">
    <w:abstractNumId w:val="14"/>
  </w:num>
  <w:num w:numId="20" w16cid:durableId="1201747704">
    <w:abstractNumId w:val="14"/>
  </w:num>
  <w:num w:numId="21" w16cid:durableId="1888224170">
    <w:abstractNumId w:val="14"/>
  </w:num>
  <w:num w:numId="22" w16cid:durableId="120467891">
    <w:abstractNumId w:val="14"/>
  </w:num>
  <w:num w:numId="23" w16cid:durableId="1374303438">
    <w:abstractNumId w:val="14"/>
  </w:num>
  <w:num w:numId="24" w16cid:durableId="2064913001">
    <w:abstractNumId w:val="14"/>
  </w:num>
  <w:num w:numId="25" w16cid:durableId="1268079306">
    <w:abstractNumId w:val="14"/>
  </w:num>
  <w:num w:numId="26" w16cid:durableId="1703433287">
    <w:abstractNumId w:val="14"/>
  </w:num>
  <w:num w:numId="27" w16cid:durableId="1489663752">
    <w:abstractNumId w:val="14"/>
  </w:num>
  <w:num w:numId="28" w16cid:durableId="1800876220">
    <w:abstractNumId w:val="14"/>
  </w:num>
  <w:num w:numId="29" w16cid:durableId="1309357457">
    <w:abstractNumId w:val="14"/>
  </w:num>
  <w:num w:numId="30" w16cid:durableId="551189849">
    <w:abstractNumId w:val="14"/>
  </w:num>
  <w:num w:numId="31" w16cid:durableId="1156147733">
    <w:abstractNumId w:val="20"/>
  </w:num>
  <w:num w:numId="32" w16cid:durableId="1218518184">
    <w:abstractNumId w:val="14"/>
  </w:num>
  <w:num w:numId="33" w16cid:durableId="466751287">
    <w:abstractNumId w:val="14"/>
  </w:num>
  <w:num w:numId="34" w16cid:durableId="284113">
    <w:abstractNumId w:val="14"/>
  </w:num>
  <w:num w:numId="35" w16cid:durableId="2072385015">
    <w:abstractNumId w:val="14"/>
  </w:num>
  <w:num w:numId="36" w16cid:durableId="34044862">
    <w:abstractNumId w:val="16"/>
  </w:num>
  <w:num w:numId="37" w16cid:durableId="1485972314">
    <w:abstractNumId w:val="14"/>
  </w:num>
  <w:num w:numId="38" w16cid:durableId="313606997">
    <w:abstractNumId w:val="14"/>
  </w:num>
  <w:num w:numId="39" w16cid:durableId="312180342">
    <w:abstractNumId w:val="15"/>
  </w:num>
  <w:num w:numId="40" w16cid:durableId="155265569">
    <w:abstractNumId w:val="24"/>
  </w:num>
  <w:num w:numId="41" w16cid:durableId="647129167">
    <w:abstractNumId w:val="19"/>
  </w:num>
  <w:num w:numId="42" w16cid:durableId="4792808">
    <w:abstractNumId w:val="23"/>
  </w:num>
  <w:num w:numId="43" w16cid:durableId="1879202709">
    <w:abstractNumId w:val="25"/>
  </w:num>
  <w:num w:numId="44" w16cid:durableId="1864662092">
    <w:abstractNumId w:val="10"/>
  </w:num>
  <w:num w:numId="45" w16cid:durableId="655456705">
    <w:abstractNumId w:val="11"/>
  </w:num>
  <w:num w:numId="46" w16cid:durableId="113449821">
    <w:abstractNumId w:val="14"/>
  </w:num>
  <w:num w:numId="47" w16cid:durableId="981079266">
    <w:abstractNumId w:val="22"/>
  </w:num>
  <w:num w:numId="48" w16cid:durableId="789133324">
    <w:abstractNumId w:val="17"/>
  </w:num>
  <w:num w:numId="49" w16cid:durableId="755439245">
    <w:abstractNumId w:val="12"/>
  </w:num>
  <w:num w:numId="50" w16cid:durableId="158310716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170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19F"/>
    <w:rsid w:val="00004EBF"/>
    <w:rsid w:val="00010C69"/>
    <w:rsid w:val="00013FB6"/>
    <w:rsid w:val="00017EF9"/>
    <w:rsid w:val="00020A00"/>
    <w:rsid w:val="00020AC0"/>
    <w:rsid w:val="00021608"/>
    <w:rsid w:val="00024D47"/>
    <w:rsid w:val="0003049B"/>
    <w:rsid w:val="00032331"/>
    <w:rsid w:val="00034090"/>
    <w:rsid w:val="0003558F"/>
    <w:rsid w:val="00036889"/>
    <w:rsid w:val="000465F5"/>
    <w:rsid w:val="000513ED"/>
    <w:rsid w:val="00053B65"/>
    <w:rsid w:val="00054336"/>
    <w:rsid w:val="00055711"/>
    <w:rsid w:val="00056F68"/>
    <w:rsid w:val="00060B91"/>
    <w:rsid w:val="00061F54"/>
    <w:rsid w:val="000664DB"/>
    <w:rsid w:val="00071F36"/>
    <w:rsid w:val="00072405"/>
    <w:rsid w:val="00072412"/>
    <w:rsid w:val="00073E90"/>
    <w:rsid w:val="00074100"/>
    <w:rsid w:val="00074434"/>
    <w:rsid w:val="00074D99"/>
    <w:rsid w:val="00075485"/>
    <w:rsid w:val="00075613"/>
    <w:rsid w:val="0008201A"/>
    <w:rsid w:val="00084319"/>
    <w:rsid w:val="00085B9D"/>
    <w:rsid w:val="00086A56"/>
    <w:rsid w:val="00092113"/>
    <w:rsid w:val="000935F1"/>
    <w:rsid w:val="00093925"/>
    <w:rsid w:val="00093F5C"/>
    <w:rsid w:val="0009554C"/>
    <w:rsid w:val="00097CD4"/>
    <w:rsid w:val="000A14C3"/>
    <w:rsid w:val="000A30C4"/>
    <w:rsid w:val="000A3A59"/>
    <w:rsid w:val="000A4533"/>
    <w:rsid w:val="000A715E"/>
    <w:rsid w:val="000B1047"/>
    <w:rsid w:val="000B19D7"/>
    <w:rsid w:val="000B2595"/>
    <w:rsid w:val="000B3018"/>
    <w:rsid w:val="000B3404"/>
    <w:rsid w:val="000B4F64"/>
    <w:rsid w:val="000B6D54"/>
    <w:rsid w:val="000C0198"/>
    <w:rsid w:val="000C11F6"/>
    <w:rsid w:val="000C1584"/>
    <w:rsid w:val="000C4A9E"/>
    <w:rsid w:val="000C6CB3"/>
    <w:rsid w:val="000D0556"/>
    <w:rsid w:val="000D194D"/>
    <w:rsid w:val="000D3B4C"/>
    <w:rsid w:val="000D76D7"/>
    <w:rsid w:val="000E12AB"/>
    <w:rsid w:val="000E2944"/>
    <w:rsid w:val="000E3B05"/>
    <w:rsid w:val="000F6F36"/>
    <w:rsid w:val="000F71E9"/>
    <w:rsid w:val="001017DB"/>
    <w:rsid w:val="00105215"/>
    <w:rsid w:val="0010540A"/>
    <w:rsid w:val="00110D7F"/>
    <w:rsid w:val="001129CE"/>
    <w:rsid w:val="001129D1"/>
    <w:rsid w:val="001145A9"/>
    <w:rsid w:val="00114FF3"/>
    <w:rsid w:val="00116C11"/>
    <w:rsid w:val="00116C67"/>
    <w:rsid w:val="00117103"/>
    <w:rsid w:val="001246B3"/>
    <w:rsid w:val="00126447"/>
    <w:rsid w:val="00132991"/>
    <w:rsid w:val="001338DD"/>
    <w:rsid w:val="00135B0C"/>
    <w:rsid w:val="0013604D"/>
    <w:rsid w:val="001361AE"/>
    <w:rsid w:val="00136F9C"/>
    <w:rsid w:val="00140312"/>
    <w:rsid w:val="00142F2F"/>
    <w:rsid w:val="0014386C"/>
    <w:rsid w:val="00144DEB"/>
    <w:rsid w:val="0014769F"/>
    <w:rsid w:val="00147FCF"/>
    <w:rsid w:val="001541A7"/>
    <w:rsid w:val="00155B1A"/>
    <w:rsid w:val="00155F92"/>
    <w:rsid w:val="00162FA5"/>
    <w:rsid w:val="001640D0"/>
    <w:rsid w:val="00166171"/>
    <w:rsid w:val="00172573"/>
    <w:rsid w:val="00173A70"/>
    <w:rsid w:val="00174ADF"/>
    <w:rsid w:val="001753B9"/>
    <w:rsid w:val="001776E2"/>
    <w:rsid w:val="00183A1E"/>
    <w:rsid w:val="00185520"/>
    <w:rsid w:val="001855E9"/>
    <w:rsid w:val="001868B4"/>
    <w:rsid w:val="00190F9C"/>
    <w:rsid w:val="00192C0D"/>
    <w:rsid w:val="00192F84"/>
    <w:rsid w:val="00193547"/>
    <w:rsid w:val="00193598"/>
    <w:rsid w:val="0019389C"/>
    <w:rsid w:val="001938EA"/>
    <w:rsid w:val="00193947"/>
    <w:rsid w:val="00193B78"/>
    <w:rsid w:val="00194FB9"/>
    <w:rsid w:val="00195C4C"/>
    <w:rsid w:val="0019758F"/>
    <w:rsid w:val="001A03C6"/>
    <w:rsid w:val="001A0EF3"/>
    <w:rsid w:val="001A2BD7"/>
    <w:rsid w:val="001A3F95"/>
    <w:rsid w:val="001A46C1"/>
    <w:rsid w:val="001B248B"/>
    <w:rsid w:val="001B2BF9"/>
    <w:rsid w:val="001B3641"/>
    <w:rsid w:val="001B3E05"/>
    <w:rsid w:val="001C0626"/>
    <w:rsid w:val="001C20D0"/>
    <w:rsid w:val="001C2349"/>
    <w:rsid w:val="001C2F85"/>
    <w:rsid w:val="001C6E3A"/>
    <w:rsid w:val="001D410C"/>
    <w:rsid w:val="001D4376"/>
    <w:rsid w:val="001D5FBE"/>
    <w:rsid w:val="001E0357"/>
    <w:rsid w:val="001E31D0"/>
    <w:rsid w:val="001E3E92"/>
    <w:rsid w:val="001E425F"/>
    <w:rsid w:val="001E6F64"/>
    <w:rsid w:val="001E76F2"/>
    <w:rsid w:val="001E7F27"/>
    <w:rsid w:val="001F0AC9"/>
    <w:rsid w:val="001F35E2"/>
    <w:rsid w:val="001F4EBA"/>
    <w:rsid w:val="001F5877"/>
    <w:rsid w:val="001F797B"/>
    <w:rsid w:val="00201941"/>
    <w:rsid w:val="0020323C"/>
    <w:rsid w:val="00203D89"/>
    <w:rsid w:val="002045B6"/>
    <w:rsid w:val="0020545C"/>
    <w:rsid w:val="00206FAB"/>
    <w:rsid w:val="00210E38"/>
    <w:rsid w:val="00210FA4"/>
    <w:rsid w:val="0021107B"/>
    <w:rsid w:val="00215595"/>
    <w:rsid w:val="002155C2"/>
    <w:rsid w:val="00216669"/>
    <w:rsid w:val="00226F62"/>
    <w:rsid w:val="0022738F"/>
    <w:rsid w:val="00227E3E"/>
    <w:rsid w:val="00230C5E"/>
    <w:rsid w:val="00231FDC"/>
    <w:rsid w:val="00233BED"/>
    <w:rsid w:val="00235D0A"/>
    <w:rsid w:val="002414E2"/>
    <w:rsid w:val="00242BE2"/>
    <w:rsid w:val="00244039"/>
    <w:rsid w:val="0024560D"/>
    <w:rsid w:val="0024736E"/>
    <w:rsid w:val="00254480"/>
    <w:rsid w:val="00257B21"/>
    <w:rsid w:val="0026173E"/>
    <w:rsid w:val="0026221A"/>
    <w:rsid w:val="00263ECC"/>
    <w:rsid w:val="00265ED5"/>
    <w:rsid w:val="002669E2"/>
    <w:rsid w:val="00271226"/>
    <w:rsid w:val="00273195"/>
    <w:rsid w:val="00274D5F"/>
    <w:rsid w:val="002824A9"/>
    <w:rsid w:val="00282CA4"/>
    <w:rsid w:val="00283C0B"/>
    <w:rsid w:val="002842B6"/>
    <w:rsid w:val="00291AEC"/>
    <w:rsid w:val="00292077"/>
    <w:rsid w:val="002929FA"/>
    <w:rsid w:val="0029353B"/>
    <w:rsid w:val="002941E6"/>
    <w:rsid w:val="00294995"/>
    <w:rsid w:val="0029611E"/>
    <w:rsid w:val="002971EB"/>
    <w:rsid w:val="00297C90"/>
    <w:rsid w:val="002A04CE"/>
    <w:rsid w:val="002A1B44"/>
    <w:rsid w:val="002A202A"/>
    <w:rsid w:val="002A5ED0"/>
    <w:rsid w:val="002A6F3A"/>
    <w:rsid w:val="002B1B44"/>
    <w:rsid w:val="002B2DAF"/>
    <w:rsid w:val="002B6280"/>
    <w:rsid w:val="002C00E9"/>
    <w:rsid w:val="002C4F17"/>
    <w:rsid w:val="002C6ED5"/>
    <w:rsid w:val="002D16B7"/>
    <w:rsid w:val="002D18EB"/>
    <w:rsid w:val="002D2E8C"/>
    <w:rsid w:val="002D4AB5"/>
    <w:rsid w:val="002D4E71"/>
    <w:rsid w:val="002D5158"/>
    <w:rsid w:val="002D653E"/>
    <w:rsid w:val="002D663C"/>
    <w:rsid w:val="002D6710"/>
    <w:rsid w:val="002D6A4F"/>
    <w:rsid w:val="002E05D7"/>
    <w:rsid w:val="002E1644"/>
    <w:rsid w:val="002E31C6"/>
    <w:rsid w:val="002E3BA1"/>
    <w:rsid w:val="002E4C56"/>
    <w:rsid w:val="002E7C40"/>
    <w:rsid w:val="002F1193"/>
    <w:rsid w:val="002F4A81"/>
    <w:rsid w:val="002F60DB"/>
    <w:rsid w:val="00303932"/>
    <w:rsid w:val="003114EF"/>
    <w:rsid w:val="003119E6"/>
    <w:rsid w:val="003139BB"/>
    <w:rsid w:val="003139D4"/>
    <w:rsid w:val="00314818"/>
    <w:rsid w:val="00315DA7"/>
    <w:rsid w:val="003201B7"/>
    <w:rsid w:val="00321974"/>
    <w:rsid w:val="003226F4"/>
    <w:rsid w:val="00327788"/>
    <w:rsid w:val="00332A1D"/>
    <w:rsid w:val="00333459"/>
    <w:rsid w:val="00333987"/>
    <w:rsid w:val="0033558B"/>
    <w:rsid w:val="00336077"/>
    <w:rsid w:val="00342FD3"/>
    <w:rsid w:val="00343CD0"/>
    <w:rsid w:val="003449B1"/>
    <w:rsid w:val="003464E4"/>
    <w:rsid w:val="003477AB"/>
    <w:rsid w:val="00353046"/>
    <w:rsid w:val="003543C2"/>
    <w:rsid w:val="0036039B"/>
    <w:rsid w:val="00360E43"/>
    <w:rsid w:val="00361EEC"/>
    <w:rsid w:val="00362072"/>
    <w:rsid w:val="00365716"/>
    <w:rsid w:val="00370B53"/>
    <w:rsid w:val="0037478B"/>
    <w:rsid w:val="00374897"/>
    <w:rsid w:val="003768FA"/>
    <w:rsid w:val="00380E49"/>
    <w:rsid w:val="00381664"/>
    <w:rsid w:val="00386577"/>
    <w:rsid w:val="00386D6E"/>
    <w:rsid w:val="003904AE"/>
    <w:rsid w:val="00391B1E"/>
    <w:rsid w:val="00394662"/>
    <w:rsid w:val="00395939"/>
    <w:rsid w:val="0039740A"/>
    <w:rsid w:val="003A0DF9"/>
    <w:rsid w:val="003A1E06"/>
    <w:rsid w:val="003A44A3"/>
    <w:rsid w:val="003A47DC"/>
    <w:rsid w:val="003A4EF0"/>
    <w:rsid w:val="003A4F4E"/>
    <w:rsid w:val="003A5CB2"/>
    <w:rsid w:val="003B144D"/>
    <w:rsid w:val="003B336A"/>
    <w:rsid w:val="003C0B2E"/>
    <w:rsid w:val="003D4EDB"/>
    <w:rsid w:val="003D61E9"/>
    <w:rsid w:val="003D6579"/>
    <w:rsid w:val="003D6824"/>
    <w:rsid w:val="003D6EC8"/>
    <w:rsid w:val="003E2AD8"/>
    <w:rsid w:val="003E6C89"/>
    <w:rsid w:val="003E7A2B"/>
    <w:rsid w:val="003E7BDB"/>
    <w:rsid w:val="003F3F31"/>
    <w:rsid w:val="003F4CB6"/>
    <w:rsid w:val="003F5AE9"/>
    <w:rsid w:val="003F6D33"/>
    <w:rsid w:val="0040000D"/>
    <w:rsid w:val="00401D6B"/>
    <w:rsid w:val="00403636"/>
    <w:rsid w:val="00403FCB"/>
    <w:rsid w:val="004053AC"/>
    <w:rsid w:val="00410199"/>
    <w:rsid w:val="00413E57"/>
    <w:rsid w:val="00414DBD"/>
    <w:rsid w:val="00416786"/>
    <w:rsid w:val="00416C33"/>
    <w:rsid w:val="00422C02"/>
    <w:rsid w:val="00424297"/>
    <w:rsid w:val="00427443"/>
    <w:rsid w:val="004321FB"/>
    <w:rsid w:val="00432D49"/>
    <w:rsid w:val="004330A4"/>
    <w:rsid w:val="00434B83"/>
    <w:rsid w:val="00435C99"/>
    <w:rsid w:val="00437105"/>
    <w:rsid w:val="004403E9"/>
    <w:rsid w:val="00440580"/>
    <w:rsid w:val="0044526A"/>
    <w:rsid w:val="004469A2"/>
    <w:rsid w:val="00447D06"/>
    <w:rsid w:val="00450363"/>
    <w:rsid w:val="00450675"/>
    <w:rsid w:val="00450C26"/>
    <w:rsid w:val="00451E98"/>
    <w:rsid w:val="0045281F"/>
    <w:rsid w:val="00453F12"/>
    <w:rsid w:val="00456494"/>
    <w:rsid w:val="00460016"/>
    <w:rsid w:val="00461C98"/>
    <w:rsid w:val="00465625"/>
    <w:rsid w:val="00466EF9"/>
    <w:rsid w:val="00467C32"/>
    <w:rsid w:val="00467CEF"/>
    <w:rsid w:val="00472C50"/>
    <w:rsid w:val="00473756"/>
    <w:rsid w:val="00475378"/>
    <w:rsid w:val="00481A43"/>
    <w:rsid w:val="004841DE"/>
    <w:rsid w:val="00492807"/>
    <w:rsid w:val="004934E9"/>
    <w:rsid w:val="00494255"/>
    <w:rsid w:val="00494551"/>
    <w:rsid w:val="00494F7F"/>
    <w:rsid w:val="00495C1F"/>
    <w:rsid w:val="00495DEC"/>
    <w:rsid w:val="0049767F"/>
    <w:rsid w:val="004A063A"/>
    <w:rsid w:val="004A19ED"/>
    <w:rsid w:val="004A2180"/>
    <w:rsid w:val="004A4215"/>
    <w:rsid w:val="004A4A04"/>
    <w:rsid w:val="004B4B15"/>
    <w:rsid w:val="004B56CD"/>
    <w:rsid w:val="004C100F"/>
    <w:rsid w:val="004C13B0"/>
    <w:rsid w:val="004C1DAD"/>
    <w:rsid w:val="004C31F3"/>
    <w:rsid w:val="004C42A6"/>
    <w:rsid w:val="004C528D"/>
    <w:rsid w:val="004C56EA"/>
    <w:rsid w:val="004C662A"/>
    <w:rsid w:val="004C72BC"/>
    <w:rsid w:val="004D0231"/>
    <w:rsid w:val="004D1451"/>
    <w:rsid w:val="004D26B0"/>
    <w:rsid w:val="004D5EAB"/>
    <w:rsid w:val="004E039B"/>
    <w:rsid w:val="004E54A4"/>
    <w:rsid w:val="004E5D3F"/>
    <w:rsid w:val="004E5EC4"/>
    <w:rsid w:val="004F25F5"/>
    <w:rsid w:val="004F51F1"/>
    <w:rsid w:val="004F573C"/>
    <w:rsid w:val="00502926"/>
    <w:rsid w:val="00504545"/>
    <w:rsid w:val="00504BC7"/>
    <w:rsid w:val="00505A58"/>
    <w:rsid w:val="00506BCE"/>
    <w:rsid w:val="0050774F"/>
    <w:rsid w:val="005102D4"/>
    <w:rsid w:val="005103B3"/>
    <w:rsid w:val="00511B95"/>
    <w:rsid w:val="00513F40"/>
    <w:rsid w:val="00514FC6"/>
    <w:rsid w:val="005152A4"/>
    <w:rsid w:val="00515FF0"/>
    <w:rsid w:val="00520470"/>
    <w:rsid w:val="00520AA2"/>
    <w:rsid w:val="0052218E"/>
    <w:rsid w:val="0052368C"/>
    <w:rsid w:val="0052380D"/>
    <w:rsid w:val="005256E6"/>
    <w:rsid w:val="00525B1E"/>
    <w:rsid w:val="00525E27"/>
    <w:rsid w:val="00526BD2"/>
    <w:rsid w:val="00527725"/>
    <w:rsid w:val="00532518"/>
    <w:rsid w:val="00532E79"/>
    <w:rsid w:val="0054291F"/>
    <w:rsid w:val="00542AED"/>
    <w:rsid w:val="00544628"/>
    <w:rsid w:val="00544C0F"/>
    <w:rsid w:val="00554F99"/>
    <w:rsid w:val="00555B34"/>
    <w:rsid w:val="005574B3"/>
    <w:rsid w:val="00557B9F"/>
    <w:rsid w:val="005651BA"/>
    <w:rsid w:val="00571EAB"/>
    <w:rsid w:val="0057572A"/>
    <w:rsid w:val="0057746C"/>
    <w:rsid w:val="00581430"/>
    <w:rsid w:val="00584C1F"/>
    <w:rsid w:val="00584CEF"/>
    <w:rsid w:val="00586D69"/>
    <w:rsid w:val="005911F1"/>
    <w:rsid w:val="00591B10"/>
    <w:rsid w:val="00592B67"/>
    <w:rsid w:val="00596626"/>
    <w:rsid w:val="00597351"/>
    <w:rsid w:val="00597B56"/>
    <w:rsid w:val="005A40BD"/>
    <w:rsid w:val="005A44DC"/>
    <w:rsid w:val="005B016A"/>
    <w:rsid w:val="005B0316"/>
    <w:rsid w:val="005B1058"/>
    <w:rsid w:val="005B1691"/>
    <w:rsid w:val="005C2778"/>
    <w:rsid w:val="005C34C1"/>
    <w:rsid w:val="005C640A"/>
    <w:rsid w:val="005C7269"/>
    <w:rsid w:val="005D1FB1"/>
    <w:rsid w:val="005D46EF"/>
    <w:rsid w:val="005D4ADD"/>
    <w:rsid w:val="005D4EBC"/>
    <w:rsid w:val="005D59B7"/>
    <w:rsid w:val="005D7A07"/>
    <w:rsid w:val="005E090D"/>
    <w:rsid w:val="005E4C21"/>
    <w:rsid w:val="005E6977"/>
    <w:rsid w:val="005F00DA"/>
    <w:rsid w:val="005F1133"/>
    <w:rsid w:val="00600A37"/>
    <w:rsid w:val="00601C80"/>
    <w:rsid w:val="006021D0"/>
    <w:rsid w:val="00604E22"/>
    <w:rsid w:val="0061495D"/>
    <w:rsid w:val="006158DC"/>
    <w:rsid w:val="0061613E"/>
    <w:rsid w:val="006202A0"/>
    <w:rsid w:val="006228EA"/>
    <w:rsid w:val="00622957"/>
    <w:rsid w:val="00622B70"/>
    <w:rsid w:val="00624C28"/>
    <w:rsid w:val="0062512F"/>
    <w:rsid w:val="006263DD"/>
    <w:rsid w:val="006274A0"/>
    <w:rsid w:val="006315B3"/>
    <w:rsid w:val="00634967"/>
    <w:rsid w:val="00634DB0"/>
    <w:rsid w:val="006475E1"/>
    <w:rsid w:val="006476CA"/>
    <w:rsid w:val="00651880"/>
    <w:rsid w:val="00652BA8"/>
    <w:rsid w:val="00653E50"/>
    <w:rsid w:val="00655A23"/>
    <w:rsid w:val="006600B2"/>
    <w:rsid w:val="00661B9D"/>
    <w:rsid w:val="00661EAF"/>
    <w:rsid w:val="00663FAA"/>
    <w:rsid w:val="00666DC1"/>
    <w:rsid w:val="0067085E"/>
    <w:rsid w:val="00671415"/>
    <w:rsid w:val="00671C70"/>
    <w:rsid w:val="00673DDD"/>
    <w:rsid w:val="00675037"/>
    <w:rsid w:val="006778AD"/>
    <w:rsid w:val="0068148B"/>
    <w:rsid w:val="0068156D"/>
    <w:rsid w:val="00685A1F"/>
    <w:rsid w:val="0068612C"/>
    <w:rsid w:val="00686E92"/>
    <w:rsid w:val="006920B0"/>
    <w:rsid w:val="0069500E"/>
    <w:rsid w:val="006A1259"/>
    <w:rsid w:val="006A1319"/>
    <w:rsid w:val="006A1CE2"/>
    <w:rsid w:val="006A35C2"/>
    <w:rsid w:val="006A42E6"/>
    <w:rsid w:val="006A5CF0"/>
    <w:rsid w:val="006A72DD"/>
    <w:rsid w:val="006A7BD5"/>
    <w:rsid w:val="006B1016"/>
    <w:rsid w:val="006B2CD3"/>
    <w:rsid w:val="006B38E3"/>
    <w:rsid w:val="006B5DE7"/>
    <w:rsid w:val="006C247D"/>
    <w:rsid w:val="006C2494"/>
    <w:rsid w:val="006C49A5"/>
    <w:rsid w:val="006D1AD0"/>
    <w:rsid w:val="006D26D1"/>
    <w:rsid w:val="006D4F21"/>
    <w:rsid w:val="006D4F54"/>
    <w:rsid w:val="006D5CC7"/>
    <w:rsid w:val="006D5E27"/>
    <w:rsid w:val="006E04ED"/>
    <w:rsid w:val="006E0D11"/>
    <w:rsid w:val="006E0D28"/>
    <w:rsid w:val="006E512F"/>
    <w:rsid w:val="006E553B"/>
    <w:rsid w:val="006E700D"/>
    <w:rsid w:val="006F2582"/>
    <w:rsid w:val="006F2E98"/>
    <w:rsid w:val="007009BE"/>
    <w:rsid w:val="00700FA5"/>
    <w:rsid w:val="00703CAF"/>
    <w:rsid w:val="00707BC5"/>
    <w:rsid w:val="00710B8D"/>
    <w:rsid w:val="0071196C"/>
    <w:rsid w:val="0071556D"/>
    <w:rsid w:val="007156FF"/>
    <w:rsid w:val="00717DF0"/>
    <w:rsid w:val="007216AC"/>
    <w:rsid w:val="007222EF"/>
    <w:rsid w:val="00727FFB"/>
    <w:rsid w:val="00731368"/>
    <w:rsid w:val="0073138B"/>
    <w:rsid w:val="0073356E"/>
    <w:rsid w:val="007345FB"/>
    <w:rsid w:val="00735863"/>
    <w:rsid w:val="00736CD9"/>
    <w:rsid w:val="00740F30"/>
    <w:rsid w:val="00741520"/>
    <w:rsid w:val="00742964"/>
    <w:rsid w:val="0074401D"/>
    <w:rsid w:val="0074514E"/>
    <w:rsid w:val="007466E2"/>
    <w:rsid w:val="00747778"/>
    <w:rsid w:val="007520F4"/>
    <w:rsid w:val="00753CFC"/>
    <w:rsid w:val="00755F26"/>
    <w:rsid w:val="00756016"/>
    <w:rsid w:val="00762A24"/>
    <w:rsid w:val="00763855"/>
    <w:rsid w:val="00770D3D"/>
    <w:rsid w:val="00773509"/>
    <w:rsid w:val="0077774F"/>
    <w:rsid w:val="0078121F"/>
    <w:rsid w:val="007816E3"/>
    <w:rsid w:val="00782DCF"/>
    <w:rsid w:val="0078631E"/>
    <w:rsid w:val="00790097"/>
    <w:rsid w:val="00791970"/>
    <w:rsid w:val="0079496E"/>
    <w:rsid w:val="007A0CB8"/>
    <w:rsid w:val="007A24B9"/>
    <w:rsid w:val="007A722A"/>
    <w:rsid w:val="007B013B"/>
    <w:rsid w:val="007B0BD5"/>
    <w:rsid w:val="007B3FA4"/>
    <w:rsid w:val="007B71A0"/>
    <w:rsid w:val="007B74C5"/>
    <w:rsid w:val="007B7AE3"/>
    <w:rsid w:val="007B7F4D"/>
    <w:rsid w:val="007C1BE1"/>
    <w:rsid w:val="007C56E0"/>
    <w:rsid w:val="007C607D"/>
    <w:rsid w:val="007D01DD"/>
    <w:rsid w:val="007D230E"/>
    <w:rsid w:val="007D299D"/>
    <w:rsid w:val="007D329E"/>
    <w:rsid w:val="007D4CF2"/>
    <w:rsid w:val="007D53B6"/>
    <w:rsid w:val="007D5EDC"/>
    <w:rsid w:val="007E0D6D"/>
    <w:rsid w:val="007E11FE"/>
    <w:rsid w:val="007E2FD8"/>
    <w:rsid w:val="007E4CC7"/>
    <w:rsid w:val="007E6210"/>
    <w:rsid w:val="007E7653"/>
    <w:rsid w:val="007E7C58"/>
    <w:rsid w:val="007E7C91"/>
    <w:rsid w:val="007F0A87"/>
    <w:rsid w:val="007F1146"/>
    <w:rsid w:val="007F1FFF"/>
    <w:rsid w:val="007F47A3"/>
    <w:rsid w:val="007F4F5E"/>
    <w:rsid w:val="00807B81"/>
    <w:rsid w:val="00807BF1"/>
    <w:rsid w:val="00810CE6"/>
    <w:rsid w:val="0081183B"/>
    <w:rsid w:val="008123B8"/>
    <w:rsid w:val="00815C71"/>
    <w:rsid w:val="0081650B"/>
    <w:rsid w:val="00820AD2"/>
    <w:rsid w:val="008229DE"/>
    <w:rsid w:val="00823368"/>
    <w:rsid w:val="008244F8"/>
    <w:rsid w:val="00827D97"/>
    <w:rsid w:val="00834139"/>
    <w:rsid w:val="008349D1"/>
    <w:rsid w:val="0083631D"/>
    <w:rsid w:val="008370E2"/>
    <w:rsid w:val="00842598"/>
    <w:rsid w:val="008445AE"/>
    <w:rsid w:val="00845009"/>
    <w:rsid w:val="00846FA6"/>
    <w:rsid w:val="00847627"/>
    <w:rsid w:val="00847755"/>
    <w:rsid w:val="00852631"/>
    <w:rsid w:val="00856A6E"/>
    <w:rsid w:val="00856BEA"/>
    <w:rsid w:val="00856FEF"/>
    <w:rsid w:val="00857CE6"/>
    <w:rsid w:val="00860138"/>
    <w:rsid w:val="008606EC"/>
    <w:rsid w:val="0086243E"/>
    <w:rsid w:val="00862B25"/>
    <w:rsid w:val="00864237"/>
    <w:rsid w:val="0086591A"/>
    <w:rsid w:val="00865DCF"/>
    <w:rsid w:val="00867396"/>
    <w:rsid w:val="00867717"/>
    <w:rsid w:val="0087051A"/>
    <w:rsid w:val="00870BE1"/>
    <w:rsid w:val="00872D93"/>
    <w:rsid w:val="00874F82"/>
    <w:rsid w:val="0088001C"/>
    <w:rsid w:val="00884A1C"/>
    <w:rsid w:val="00886273"/>
    <w:rsid w:val="00887670"/>
    <w:rsid w:val="008903F8"/>
    <w:rsid w:val="00891819"/>
    <w:rsid w:val="00894F92"/>
    <w:rsid w:val="008A010B"/>
    <w:rsid w:val="008A2206"/>
    <w:rsid w:val="008A2946"/>
    <w:rsid w:val="008A4401"/>
    <w:rsid w:val="008A6BAD"/>
    <w:rsid w:val="008B0457"/>
    <w:rsid w:val="008B4C5E"/>
    <w:rsid w:val="008B4E04"/>
    <w:rsid w:val="008B5143"/>
    <w:rsid w:val="008B562B"/>
    <w:rsid w:val="008C059A"/>
    <w:rsid w:val="008C2C9D"/>
    <w:rsid w:val="008D0B8E"/>
    <w:rsid w:val="008D4538"/>
    <w:rsid w:val="008D4AE5"/>
    <w:rsid w:val="008D5600"/>
    <w:rsid w:val="008D655B"/>
    <w:rsid w:val="008E0659"/>
    <w:rsid w:val="008E09FF"/>
    <w:rsid w:val="008E3B16"/>
    <w:rsid w:val="008E4414"/>
    <w:rsid w:val="008F094E"/>
    <w:rsid w:val="008F0DC1"/>
    <w:rsid w:val="008F39E6"/>
    <w:rsid w:val="008F3D6C"/>
    <w:rsid w:val="008F3F83"/>
    <w:rsid w:val="009012EE"/>
    <w:rsid w:val="00904447"/>
    <w:rsid w:val="00904EBA"/>
    <w:rsid w:val="009069F2"/>
    <w:rsid w:val="00910D29"/>
    <w:rsid w:val="00915EA8"/>
    <w:rsid w:val="009219A1"/>
    <w:rsid w:val="00922C64"/>
    <w:rsid w:val="009243C6"/>
    <w:rsid w:val="00925017"/>
    <w:rsid w:val="00926343"/>
    <w:rsid w:val="0093319F"/>
    <w:rsid w:val="0093362D"/>
    <w:rsid w:val="009351D9"/>
    <w:rsid w:val="00937128"/>
    <w:rsid w:val="00940B85"/>
    <w:rsid w:val="00942FB3"/>
    <w:rsid w:val="0094583A"/>
    <w:rsid w:val="009466E0"/>
    <w:rsid w:val="00946A53"/>
    <w:rsid w:val="009501C5"/>
    <w:rsid w:val="0095799A"/>
    <w:rsid w:val="00963268"/>
    <w:rsid w:val="009655BF"/>
    <w:rsid w:val="009664FD"/>
    <w:rsid w:val="00966CAA"/>
    <w:rsid w:val="00970821"/>
    <w:rsid w:val="00970F50"/>
    <w:rsid w:val="00972999"/>
    <w:rsid w:val="009733DE"/>
    <w:rsid w:val="009766C6"/>
    <w:rsid w:val="00984545"/>
    <w:rsid w:val="00990675"/>
    <w:rsid w:val="00990AE8"/>
    <w:rsid w:val="00990EBF"/>
    <w:rsid w:val="0099327C"/>
    <w:rsid w:val="00996882"/>
    <w:rsid w:val="00997484"/>
    <w:rsid w:val="009A0934"/>
    <w:rsid w:val="009A1287"/>
    <w:rsid w:val="009A1EF5"/>
    <w:rsid w:val="009A247E"/>
    <w:rsid w:val="009A3D68"/>
    <w:rsid w:val="009A5906"/>
    <w:rsid w:val="009A6170"/>
    <w:rsid w:val="009A75C6"/>
    <w:rsid w:val="009B1328"/>
    <w:rsid w:val="009B1DCB"/>
    <w:rsid w:val="009B36E4"/>
    <w:rsid w:val="009B4267"/>
    <w:rsid w:val="009B5D07"/>
    <w:rsid w:val="009B6670"/>
    <w:rsid w:val="009B737F"/>
    <w:rsid w:val="009B7E2C"/>
    <w:rsid w:val="009C1035"/>
    <w:rsid w:val="009C1D78"/>
    <w:rsid w:val="009C6CEF"/>
    <w:rsid w:val="009D2AAB"/>
    <w:rsid w:val="009D5704"/>
    <w:rsid w:val="009D6643"/>
    <w:rsid w:val="009D7925"/>
    <w:rsid w:val="009D7D07"/>
    <w:rsid w:val="009E1D88"/>
    <w:rsid w:val="009E5179"/>
    <w:rsid w:val="009E62C5"/>
    <w:rsid w:val="009F2099"/>
    <w:rsid w:val="009F55FD"/>
    <w:rsid w:val="009F6B83"/>
    <w:rsid w:val="00A01E69"/>
    <w:rsid w:val="00A025F2"/>
    <w:rsid w:val="00A04936"/>
    <w:rsid w:val="00A05CCF"/>
    <w:rsid w:val="00A10083"/>
    <w:rsid w:val="00A116BF"/>
    <w:rsid w:val="00A1473A"/>
    <w:rsid w:val="00A15095"/>
    <w:rsid w:val="00A2029E"/>
    <w:rsid w:val="00A20719"/>
    <w:rsid w:val="00A22F7A"/>
    <w:rsid w:val="00A23080"/>
    <w:rsid w:val="00A24A63"/>
    <w:rsid w:val="00A254E7"/>
    <w:rsid w:val="00A27AE2"/>
    <w:rsid w:val="00A31939"/>
    <w:rsid w:val="00A41EAF"/>
    <w:rsid w:val="00A460F9"/>
    <w:rsid w:val="00A4707F"/>
    <w:rsid w:val="00A534D0"/>
    <w:rsid w:val="00A536A3"/>
    <w:rsid w:val="00A53C62"/>
    <w:rsid w:val="00A541DA"/>
    <w:rsid w:val="00A56867"/>
    <w:rsid w:val="00A56881"/>
    <w:rsid w:val="00A56F56"/>
    <w:rsid w:val="00A57A33"/>
    <w:rsid w:val="00A6081C"/>
    <w:rsid w:val="00A60F8B"/>
    <w:rsid w:val="00A6301A"/>
    <w:rsid w:val="00A67507"/>
    <w:rsid w:val="00A67A30"/>
    <w:rsid w:val="00A67B0D"/>
    <w:rsid w:val="00A71B6A"/>
    <w:rsid w:val="00A73CA0"/>
    <w:rsid w:val="00A73ECC"/>
    <w:rsid w:val="00A755AF"/>
    <w:rsid w:val="00A813CF"/>
    <w:rsid w:val="00A83FC4"/>
    <w:rsid w:val="00A9366F"/>
    <w:rsid w:val="00A94907"/>
    <w:rsid w:val="00A968C1"/>
    <w:rsid w:val="00A97A0B"/>
    <w:rsid w:val="00A97A60"/>
    <w:rsid w:val="00AA10DF"/>
    <w:rsid w:val="00AA2F79"/>
    <w:rsid w:val="00AA4B79"/>
    <w:rsid w:val="00AA5B02"/>
    <w:rsid w:val="00AB35DC"/>
    <w:rsid w:val="00AB35F5"/>
    <w:rsid w:val="00AB445F"/>
    <w:rsid w:val="00AB6110"/>
    <w:rsid w:val="00AB6A30"/>
    <w:rsid w:val="00AB7E84"/>
    <w:rsid w:val="00AC029C"/>
    <w:rsid w:val="00AC0DC2"/>
    <w:rsid w:val="00AC1011"/>
    <w:rsid w:val="00AC379B"/>
    <w:rsid w:val="00AD09DB"/>
    <w:rsid w:val="00AD10DF"/>
    <w:rsid w:val="00AD1186"/>
    <w:rsid w:val="00AD3233"/>
    <w:rsid w:val="00AD4FCB"/>
    <w:rsid w:val="00AD5880"/>
    <w:rsid w:val="00AD5B67"/>
    <w:rsid w:val="00AE0772"/>
    <w:rsid w:val="00AE1164"/>
    <w:rsid w:val="00AE3894"/>
    <w:rsid w:val="00AF3F87"/>
    <w:rsid w:val="00AF44CD"/>
    <w:rsid w:val="00B0050D"/>
    <w:rsid w:val="00B02CCF"/>
    <w:rsid w:val="00B14583"/>
    <w:rsid w:val="00B16382"/>
    <w:rsid w:val="00B16FA2"/>
    <w:rsid w:val="00B1779D"/>
    <w:rsid w:val="00B208A5"/>
    <w:rsid w:val="00B2133F"/>
    <w:rsid w:val="00B238D4"/>
    <w:rsid w:val="00B23BAF"/>
    <w:rsid w:val="00B2680A"/>
    <w:rsid w:val="00B26A3C"/>
    <w:rsid w:val="00B26C19"/>
    <w:rsid w:val="00B318D5"/>
    <w:rsid w:val="00B31C35"/>
    <w:rsid w:val="00B32FB7"/>
    <w:rsid w:val="00B33F27"/>
    <w:rsid w:val="00B408E4"/>
    <w:rsid w:val="00B466BE"/>
    <w:rsid w:val="00B50740"/>
    <w:rsid w:val="00B50BB3"/>
    <w:rsid w:val="00B50CB4"/>
    <w:rsid w:val="00B52BAD"/>
    <w:rsid w:val="00B56572"/>
    <w:rsid w:val="00B56682"/>
    <w:rsid w:val="00B6185A"/>
    <w:rsid w:val="00B62A62"/>
    <w:rsid w:val="00B636F1"/>
    <w:rsid w:val="00B66F1F"/>
    <w:rsid w:val="00B671B9"/>
    <w:rsid w:val="00B75F80"/>
    <w:rsid w:val="00B82337"/>
    <w:rsid w:val="00B82E9C"/>
    <w:rsid w:val="00B8372D"/>
    <w:rsid w:val="00B86752"/>
    <w:rsid w:val="00B86C19"/>
    <w:rsid w:val="00B87280"/>
    <w:rsid w:val="00B92FBA"/>
    <w:rsid w:val="00B93025"/>
    <w:rsid w:val="00B9468F"/>
    <w:rsid w:val="00BA1DA7"/>
    <w:rsid w:val="00BA3177"/>
    <w:rsid w:val="00BA3CDD"/>
    <w:rsid w:val="00BA589A"/>
    <w:rsid w:val="00BA6C3B"/>
    <w:rsid w:val="00BA73A2"/>
    <w:rsid w:val="00BB0FFA"/>
    <w:rsid w:val="00BB121E"/>
    <w:rsid w:val="00BB12BD"/>
    <w:rsid w:val="00BB64C0"/>
    <w:rsid w:val="00BB7772"/>
    <w:rsid w:val="00BC1017"/>
    <w:rsid w:val="00BC17AD"/>
    <w:rsid w:val="00BC2412"/>
    <w:rsid w:val="00BC2FB5"/>
    <w:rsid w:val="00BC5E91"/>
    <w:rsid w:val="00BD603D"/>
    <w:rsid w:val="00BD7ADB"/>
    <w:rsid w:val="00BE28BF"/>
    <w:rsid w:val="00BE3E51"/>
    <w:rsid w:val="00BE56EE"/>
    <w:rsid w:val="00BE75AD"/>
    <w:rsid w:val="00BE7997"/>
    <w:rsid w:val="00BE7E14"/>
    <w:rsid w:val="00BF202D"/>
    <w:rsid w:val="00BF2AB0"/>
    <w:rsid w:val="00BF3469"/>
    <w:rsid w:val="00BF671E"/>
    <w:rsid w:val="00BF6B61"/>
    <w:rsid w:val="00C00B4A"/>
    <w:rsid w:val="00C049A6"/>
    <w:rsid w:val="00C05A59"/>
    <w:rsid w:val="00C13C78"/>
    <w:rsid w:val="00C13FDF"/>
    <w:rsid w:val="00C14A9B"/>
    <w:rsid w:val="00C14C90"/>
    <w:rsid w:val="00C16991"/>
    <w:rsid w:val="00C16C52"/>
    <w:rsid w:val="00C17CD6"/>
    <w:rsid w:val="00C20AA9"/>
    <w:rsid w:val="00C2102A"/>
    <w:rsid w:val="00C21CD7"/>
    <w:rsid w:val="00C24576"/>
    <w:rsid w:val="00C25D39"/>
    <w:rsid w:val="00C276FB"/>
    <w:rsid w:val="00C27AB9"/>
    <w:rsid w:val="00C31318"/>
    <w:rsid w:val="00C32805"/>
    <w:rsid w:val="00C3509E"/>
    <w:rsid w:val="00C3529B"/>
    <w:rsid w:val="00C36DD1"/>
    <w:rsid w:val="00C371D1"/>
    <w:rsid w:val="00C42D0C"/>
    <w:rsid w:val="00C42D43"/>
    <w:rsid w:val="00C42D79"/>
    <w:rsid w:val="00C4541E"/>
    <w:rsid w:val="00C467C6"/>
    <w:rsid w:val="00C50706"/>
    <w:rsid w:val="00C51C39"/>
    <w:rsid w:val="00C53F45"/>
    <w:rsid w:val="00C56CEE"/>
    <w:rsid w:val="00C573C0"/>
    <w:rsid w:val="00C628BE"/>
    <w:rsid w:val="00C63335"/>
    <w:rsid w:val="00C6429A"/>
    <w:rsid w:val="00C64ED6"/>
    <w:rsid w:val="00C7384C"/>
    <w:rsid w:val="00C73D87"/>
    <w:rsid w:val="00C76BC6"/>
    <w:rsid w:val="00C779E7"/>
    <w:rsid w:val="00C824B2"/>
    <w:rsid w:val="00C826CB"/>
    <w:rsid w:val="00C832AA"/>
    <w:rsid w:val="00C834D2"/>
    <w:rsid w:val="00C84DA5"/>
    <w:rsid w:val="00C84DC8"/>
    <w:rsid w:val="00C92618"/>
    <w:rsid w:val="00C92BFC"/>
    <w:rsid w:val="00C95540"/>
    <w:rsid w:val="00C9644E"/>
    <w:rsid w:val="00CA2DCF"/>
    <w:rsid w:val="00CA3392"/>
    <w:rsid w:val="00CA393B"/>
    <w:rsid w:val="00CA6D23"/>
    <w:rsid w:val="00CB0A1E"/>
    <w:rsid w:val="00CB29B0"/>
    <w:rsid w:val="00CB2EE2"/>
    <w:rsid w:val="00CB458B"/>
    <w:rsid w:val="00CB6042"/>
    <w:rsid w:val="00CC2638"/>
    <w:rsid w:val="00CC54DA"/>
    <w:rsid w:val="00CC66A6"/>
    <w:rsid w:val="00CD1CE0"/>
    <w:rsid w:val="00CD2981"/>
    <w:rsid w:val="00CD2B17"/>
    <w:rsid w:val="00CD6FCC"/>
    <w:rsid w:val="00CD76D3"/>
    <w:rsid w:val="00CE1624"/>
    <w:rsid w:val="00CE1EEA"/>
    <w:rsid w:val="00CE3EDD"/>
    <w:rsid w:val="00CE5F0E"/>
    <w:rsid w:val="00CF0B06"/>
    <w:rsid w:val="00CF1341"/>
    <w:rsid w:val="00CF4EC9"/>
    <w:rsid w:val="00D004DF"/>
    <w:rsid w:val="00D008C2"/>
    <w:rsid w:val="00D0355F"/>
    <w:rsid w:val="00D036F1"/>
    <w:rsid w:val="00D1064E"/>
    <w:rsid w:val="00D10757"/>
    <w:rsid w:val="00D1105A"/>
    <w:rsid w:val="00D113B6"/>
    <w:rsid w:val="00D11B24"/>
    <w:rsid w:val="00D13DDB"/>
    <w:rsid w:val="00D14D9D"/>
    <w:rsid w:val="00D164E4"/>
    <w:rsid w:val="00D23545"/>
    <w:rsid w:val="00D23850"/>
    <w:rsid w:val="00D23A38"/>
    <w:rsid w:val="00D33522"/>
    <w:rsid w:val="00D34827"/>
    <w:rsid w:val="00D34D5D"/>
    <w:rsid w:val="00D35593"/>
    <w:rsid w:val="00D35805"/>
    <w:rsid w:val="00D363B3"/>
    <w:rsid w:val="00D36EC8"/>
    <w:rsid w:val="00D41970"/>
    <w:rsid w:val="00D46688"/>
    <w:rsid w:val="00D47F49"/>
    <w:rsid w:val="00D52FD0"/>
    <w:rsid w:val="00D53DED"/>
    <w:rsid w:val="00D54560"/>
    <w:rsid w:val="00D54652"/>
    <w:rsid w:val="00D54709"/>
    <w:rsid w:val="00D60BEB"/>
    <w:rsid w:val="00D6241A"/>
    <w:rsid w:val="00D62589"/>
    <w:rsid w:val="00D64C77"/>
    <w:rsid w:val="00D650B0"/>
    <w:rsid w:val="00D720A1"/>
    <w:rsid w:val="00D743CC"/>
    <w:rsid w:val="00D74F4E"/>
    <w:rsid w:val="00D7672E"/>
    <w:rsid w:val="00D76CE8"/>
    <w:rsid w:val="00D772D0"/>
    <w:rsid w:val="00D774D0"/>
    <w:rsid w:val="00D77A2E"/>
    <w:rsid w:val="00D8105B"/>
    <w:rsid w:val="00D8513E"/>
    <w:rsid w:val="00D85F77"/>
    <w:rsid w:val="00D8627B"/>
    <w:rsid w:val="00D90297"/>
    <w:rsid w:val="00D9557F"/>
    <w:rsid w:val="00DA0033"/>
    <w:rsid w:val="00DA43AC"/>
    <w:rsid w:val="00DB0313"/>
    <w:rsid w:val="00DB05BD"/>
    <w:rsid w:val="00DB0CF3"/>
    <w:rsid w:val="00DB165A"/>
    <w:rsid w:val="00DB4ABC"/>
    <w:rsid w:val="00DB5002"/>
    <w:rsid w:val="00DB57E3"/>
    <w:rsid w:val="00DB5FF8"/>
    <w:rsid w:val="00DB7FA9"/>
    <w:rsid w:val="00DC0274"/>
    <w:rsid w:val="00DC73A1"/>
    <w:rsid w:val="00DD0F2E"/>
    <w:rsid w:val="00DD1A3E"/>
    <w:rsid w:val="00DD2BCF"/>
    <w:rsid w:val="00DD5309"/>
    <w:rsid w:val="00DE0FED"/>
    <w:rsid w:val="00DE10EB"/>
    <w:rsid w:val="00DE35FD"/>
    <w:rsid w:val="00DE78EE"/>
    <w:rsid w:val="00DF1888"/>
    <w:rsid w:val="00DF18EF"/>
    <w:rsid w:val="00DF2685"/>
    <w:rsid w:val="00DF59CB"/>
    <w:rsid w:val="00DF5F70"/>
    <w:rsid w:val="00DF7865"/>
    <w:rsid w:val="00E00F07"/>
    <w:rsid w:val="00E010E8"/>
    <w:rsid w:val="00E018AA"/>
    <w:rsid w:val="00E01F7F"/>
    <w:rsid w:val="00E01FB7"/>
    <w:rsid w:val="00E0283C"/>
    <w:rsid w:val="00E0351F"/>
    <w:rsid w:val="00E046BF"/>
    <w:rsid w:val="00E04786"/>
    <w:rsid w:val="00E04D17"/>
    <w:rsid w:val="00E12338"/>
    <w:rsid w:val="00E138CC"/>
    <w:rsid w:val="00E13B63"/>
    <w:rsid w:val="00E151A3"/>
    <w:rsid w:val="00E21102"/>
    <w:rsid w:val="00E25BD6"/>
    <w:rsid w:val="00E25EBB"/>
    <w:rsid w:val="00E26DC1"/>
    <w:rsid w:val="00E26E08"/>
    <w:rsid w:val="00E305F7"/>
    <w:rsid w:val="00E32468"/>
    <w:rsid w:val="00E3403F"/>
    <w:rsid w:val="00E359E3"/>
    <w:rsid w:val="00E36B04"/>
    <w:rsid w:val="00E41959"/>
    <w:rsid w:val="00E444A1"/>
    <w:rsid w:val="00E4630E"/>
    <w:rsid w:val="00E465F4"/>
    <w:rsid w:val="00E526CD"/>
    <w:rsid w:val="00E60BA7"/>
    <w:rsid w:val="00E60CDE"/>
    <w:rsid w:val="00E62B81"/>
    <w:rsid w:val="00E63400"/>
    <w:rsid w:val="00E650C1"/>
    <w:rsid w:val="00E74A6B"/>
    <w:rsid w:val="00E77987"/>
    <w:rsid w:val="00E77AE1"/>
    <w:rsid w:val="00E81411"/>
    <w:rsid w:val="00E81A09"/>
    <w:rsid w:val="00E82DC5"/>
    <w:rsid w:val="00E87AC9"/>
    <w:rsid w:val="00E923A8"/>
    <w:rsid w:val="00E923D5"/>
    <w:rsid w:val="00E944D9"/>
    <w:rsid w:val="00E9451E"/>
    <w:rsid w:val="00E96C5C"/>
    <w:rsid w:val="00E96E9D"/>
    <w:rsid w:val="00E973FC"/>
    <w:rsid w:val="00EA09DE"/>
    <w:rsid w:val="00EA7E57"/>
    <w:rsid w:val="00EB3C36"/>
    <w:rsid w:val="00EB4445"/>
    <w:rsid w:val="00EB5422"/>
    <w:rsid w:val="00EB6800"/>
    <w:rsid w:val="00EB6DA0"/>
    <w:rsid w:val="00EB7045"/>
    <w:rsid w:val="00EC10E2"/>
    <w:rsid w:val="00EC139C"/>
    <w:rsid w:val="00EC4078"/>
    <w:rsid w:val="00ED0E92"/>
    <w:rsid w:val="00ED1227"/>
    <w:rsid w:val="00ED1CE6"/>
    <w:rsid w:val="00ED1E40"/>
    <w:rsid w:val="00ED5466"/>
    <w:rsid w:val="00ED5979"/>
    <w:rsid w:val="00ED645D"/>
    <w:rsid w:val="00ED696E"/>
    <w:rsid w:val="00ED6C99"/>
    <w:rsid w:val="00EE232E"/>
    <w:rsid w:val="00EE2AA5"/>
    <w:rsid w:val="00EE7493"/>
    <w:rsid w:val="00EF215A"/>
    <w:rsid w:val="00EF6B4A"/>
    <w:rsid w:val="00EF6DF4"/>
    <w:rsid w:val="00F01045"/>
    <w:rsid w:val="00F02C4E"/>
    <w:rsid w:val="00F05D83"/>
    <w:rsid w:val="00F07E12"/>
    <w:rsid w:val="00F07E57"/>
    <w:rsid w:val="00F13499"/>
    <w:rsid w:val="00F1505D"/>
    <w:rsid w:val="00F2082A"/>
    <w:rsid w:val="00F21A8B"/>
    <w:rsid w:val="00F235DF"/>
    <w:rsid w:val="00F241CD"/>
    <w:rsid w:val="00F24847"/>
    <w:rsid w:val="00F26E38"/>
    <w:rsid w:val="00F27EC5"/>
    <w:rsid w:val="00F301D6"/>
    <w:rsid w:val="00F3216B"/>
    <w:rsid w:val="00F33A25"/>
    <w:rsid w:val="00F41E9B"/>
    <w:rsid w:val="00F42B30"/>
    <w:rsid w:val="00F4300E"/>
    <w:rsid w:val="00F44F84"/>
    <w:rsid w:val="00F474A9"/>
    <w:rsid w:val="00F51E1E"/>
    <w:rsid w:val="00F55DDB"/>
    <w:rsid w:val="00F57CC1"/>
    <w:rsid w:val="00F604BE"/>
    <w:rsid w:val="00F60A63"/>
    <w:rsid w:val="00F6418C"/>
    <w:rsid w:val="00F643F1"/>
    <w:rsid w:val="00F65DA0"/>
    <w:rsid w:val="00F67B1A"/>
    <w:rsid w:val="00F70CD3"/>
    <w:rsid w:val="00F70E18"/>
    <w:rsid w:val="00F7463F"/>
    <w:rsid w:val="00F74821"/>
    <w:rsid w:val="00F75D42"/>
    <w:rsid w:val="00F764C3"/>
    <w:rsid w:val="00F8200B"/>
    <w:rsid w:val="00F82FE7"/>
    <w:rsid w:val="00F84B52"/>
    <w:rsid w:val="00F8759A"/>
    <w:rsid w:val="00F875FE"/>
    <w:rsid w:val="00F87ADD"/>
    <w:rsid w:val="00F903E8"/>
    <w:rsid w:val="00F9252F"/>
    <w:rsid w:val="00F93E51"/>
    <w:rsid w:val="00F9496B"/>
    <w:rsid w:val="00FA063A"/>
    <w:rsid w:val="00FA27D5"/>
    <w:rsid w:val="00FA4522"/>
    <w:rsid w:val="00FA5AE8"/>
    <w:rsid w:val="00FA61B8"/>
    <w:rsid w:val="00FA67CB"/>
    <w:rsid w:val="00FB059F"/>
    <w:rsid w:val="00FB0F05"/>
    <w:rsid w:val="00FB1A3B"/>
    <w:rsid w:val="00FB3206"/>
    <w:rsid w:val="00FB424C"/>
    <w:rsid w:val="00FB48BA"/>
    <w:rsid w:val="00FB6169"/>
    <w:rsid w:val="00FB7164"/>
    <w:rsid w:val="00FC22C4"/>
    <w:rsid w:val="00FC25FB"/>
    <w:rsid w:val="00FC602E"/>
    <w:rsid w:val="00FD3862"/>
    <w:rsid w:val="00FD6607"/>
    <w:rsid w:val="00FE108E"/>
    <w:rsid w:val="00FE10D9"/>
    <w:rsid w:val="00FE19FF"/>
    <w:rsid w:val="00FE321D"/>
    <w:rsid w:val="00FE383F"/>
    <w:rsid w:val="00FE4F7F"/>
    <w:rsid w:val="00FE6900"/>
    <w:rsid w:val="00FE6FC6"/>
    <w:rsid w:val="00FE7295"/>
    <w:rsid w:val="00FF2618"/>
    <w:rsid w:val="00FF310C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6D1CEF37"/>
  <w15:docId w15:val="{AFE37BEE-1B40-4796-9AAF-D854970F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44D9"/>
    <w:pPr>
      <w:spacing w:line="288" w:lineRule="auto"/>
    </w:pPr>
    <w:rPr>
      <w:rFonts w:ascii="Arial" w:hAnsi="Arial" w:cs="Arial"/>
      <w:sz w:val="20"/>
      <w:szCs w:val="20"/>
      <w:lang w:val="en-GB" w:eastAsia="nl-BE"/>
    </w:rPr>
  </w:style>
  <w:style w:type="paragraph" w:styleId="Kop1">
    <w:name w:val="heading 1"/>
    <w:basedOn w:val="Standaard"/>
    <w:next w:val="Standaard"/>
    <w:link w:val="Kop1Char"/>
    <w:uiPriority w:val="99"/>
    <w:qFormat/>
    <w:rsid w:val="0068156D"/>
    <w:pPr>
      <w:keepNext/>
      <w:keepLines/>
      <w:framePr w:hSpace="142" w:wrap="around" w:vAnchor="text" w:hAnchor="text" w:y="-248"/>
      <w:spacing w:line="269" w:lineRule="auto"/>
      <w:outlineLvl w:val="0"/>
    </w:pPr>
    <w:rPr>
      <w:rFonts w:eastAsia="Arial" w:cs="Times New Roman"/>
      <w:b/>
      <w:color w:val="1E64C8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7F4F5E"/>
    <w:pPr>
      <w:keepNext/>
      <w:framePr w:hSpace="142" w:wrap="around" w:vAnchor="text" w:hAnchor="text" w:y="-248"/>
      <w:spacing w:line="269" w:lineRule="auto"/>
      <w:outlineLvl w:val="1"/>
    </w:pPr>
    <w:rPr>
      <w:rFonts w:eastAsia="Arial" w:cs="Times New Roman"/>
      <w:b/>
      <w:snapToGrid w:val="0"/>
      <w:color w:val="1E64C8"/>
      <w:sz w:val="26"/>
    </w:rPr>
  </w:style>
  <w:style w:type="paragraph" w:styleId="Kop3">
    <w:name w:val="heading 3"/>
    <w:basedOn w:val="Standaard"/>
    <w:next w:val="Standaard"/>
    <w:link w:val="Kop3Char"/>
    <w:uiPriority w:val="99"/>
    <w:qFormat/>
    <w:rsid w:val="004A2180"/>
    <w:pPr>
      <w:keepNext/>
      <w:spacing w:line="269" w:lineRule="auto"/>
      <w:outlineLvl w:val="2"/>
    </w:pPr>
    <w:rPr>
      <w:b/>
      <w:bCs/>
      <w:caps/>
      <w:szCs w:val="24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1819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1819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164A9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181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F31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181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F31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181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181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68156D"/>
    <w:rPr>
      <w:rFonts w:ascii="Arial" w:eastAsia="Arial" w:hAnsi="Arial"/>
      <w:b/>
      <w:color w:val="1E64C8"/>
      <w:sz w:val="32"/>
      <w:szCs w:val="32"/>
      <w:lang w:val="en-GB" w:eastAsia="nl-BE"/>
    </w:rPr>
  </w:style>
  <w:style w:type="character" w:customStyle="1" w:styleId="Kop2Char">
    <w:name w:val="Kop 2 Char"/>
    <w:basedOn w:val="Standaardalinea-lettertype"/>
    <w:link w:val="Kop2"/>
    <w:uiPriority w:val="99"/>
    <w:rsid w:val="007F4F5E"/>
    <w:rPr>
      <w:rFonts w:ascii="Arial" w:eastAsia="Arial" w:hAnsi="Arial"/>
      <w:b/>
      <w:snapToGrid w:val="0"/>
      <w:color w:val="1E64C8"/>
      <w:sz w:val="26"/>
      <w:szCs w:val="20"/>
      <w:lang w:val="nl-BE" w:eastAsia="nl-BE"/>
    </w:rPr>
  </w:style>
  <w:style w:type="character" w:customStyle="1" w:styleId="Kop3Char">
    <w:name w:val="Kop 3 Char"/>
    <w:basedOn w:val="Standaardalinea-lettertype"/>
    <w:link w:val="Kop3"/>
    <w:uiPriority w:val="99"/>
    <w:rsid w:val="004A2180"/>
    <w:rPr>
      <w:rFonts w:ascii="Arial" w:hAnsi="Arial" w:cs="Arial"/>
      <w:b/>
      <w:bCs/>
      <w:caps/>
      <w:sz w:val="20"/>
      <w:szCs w:val="24"/>
      <w:lang w:eastAsia="nl-BE"/>
    </w:rPr>
  </w:style>
  <w:style w:type="paragraph" w:styleId="Koptekst">
    <w:name w:val="header"/>
    <w:basedOn w:val="Standaard"/>
    <w:link w:val="KoptekstChar"/>
    <w:rsid w:val="008B514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76A1E"/>
    <w:rPr>
      <w:rFonts w:ascii="Arial" w:hAnsi="Arial" w:cs="Arial"/>
      <w:sz w:val="20"/>
      <w:szCs w:val="20"/>
      <w:lang w:val="nl-BE" w:eastAsia="nl-BE"/>
    </w:rPr>
  </w:style>
  <w:style w:type="paragraph" w:styleId="Voettekst">
    <w:name w:val="footer"/>
    <w:basedOn w:val="Standaard"/>
    <w:link w:val="VoettekstChar"/>
    <w:uiPriority w:val="99"/>
    <w:rsid w:val="000B3404"/>
    <w:pPr>
      <w:tabs>
        <w:tab w:val="center" w:pos="4536"/>
        <w:tab w:val="right" w:pos="9072"/>
      </w:tabs>
      <w:jc w:val="right"/>
    </w:pPr>
    <w:rPr>
      <w:color w:val="1E64C8" w:themeColor="text2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B3404"/>
    <w:rPr>
      <w:rFonts w:ascii="Arial" w:hAnsi="Arial" w:cs="Arial"/>
      <w:color w:val="1E64C8" w:themeColor="text2"/>
      <w:sz w:val="18"/>
      <w:szCs w:val="20"/>
      <w:lang w:val="nl-BE" w:eastAsia="nl-BE"/>
    </w:rPr>
  </w:style>
  <w:style w:type="character" w:styleId="Paginanummer">
    <w:name w:val="page number"/>
    <w:basedOn w:val="Standaardalinea-lettertype"/>
    <w:uiPriority w:val="99"/>
    <w:rsid w:val="008B5143"/>
    <w:rPr>
      <w:rFonts w:cs="Times New Roman"/>
    </w:rPr>
  </w:style>
  <w:style w:type="paragraph" w:styleId="Lijstalinea">
    <w:name w:val="List Paragraph"/>
    <w:basedOn w:val="Standaard"/>
    <w:uiPriority w:val="34"/>
    <w:qFormat/>
    <w:rsid w:val="00742964"/>
    <w:pPr>
      <w:ind w:left="720"/>
    </w:pPr>
    <w:rPr>
      <w:rFonts w:ascii="Calibri" w:hAnsi="Calibri" w:cs="Calibri"/>
      <w:sz w:val="22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0A453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453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rsid w:val="000A453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0A4533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A4533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A45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A4533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C6E3A"/>
    <w:rPr>
      <w:rFonts w:ascii="Arial" w:hAnsi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cimalAligned">
    <w:name w:val="Decimal Aligned"/>
    <w:basedOn w:val="Standaard"/>
    <w:uiPriority w:val="99"/>
    <w:rsid w:val="001C6E3A"/>
    <w:pPr>
      <w:tabs>
        <w:tab w:val="decimal" w:pos="360"/>
      </w:tabs>
      <w:spacing w:after="200" w:line="276" w:lineRule="auto"/>
    </w:pPr>
    <w:rPr>
      <w:rFonts w:ascii="Calibri" w:hAnsi="Calibri" w:cs="Calibri"/>
      <w:sz w:val="22"/>
      <w:szCs w:val="22"/>
      <w:lang w:val="nl-NL" w:eastAsia="en-US"/>
    </w:rPr>
  </w:style>
  <w:style w:type="paragraph" w:styleId="Voetnoottekst">
    <w:name w:val="footnote text"/>
    <w:basedOn w:val="UZVoetnoottekst"/>
    <w:link w:val="VoetnoottekstChar"/>
    <w:uiPriority w:val="99"/>
    <w:semiHidden/>
    <w:rsid w:val="004A4A04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Subtielebenadrukking">
    <w:name w:val="Subtle Emphasis"/>
    <w:basedOn w:val="Standaardalinea-lettertype"/>
    <w:uiPriority w:val="99"/>
    <w:qFormat/>
    <w:rsid w:val="001C6E3A"/>
    <w:rPr>
      <w:rFonts w:eastAsia="Times New Roman" w:cs="Times New Roman"/>
      <w:i/>
      <w:iCs/>
      <w:color w:val="808080"/>
      <w:sz w:val="22"/>
      <w:szCs w:val="22"/>
      <w:lang w:val="nl-NL"/>
    </w:rPr>
  </w:style>
  <w:style w:type="table" w:styleId="Gemiddeldearcering2-accent5">
    <w:name w:val="Medium Shading 2 Accent 5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chtelijst-accent3">
    <w:name w:val="Light List Accent 3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CB29B0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9501C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UZTitelVoorblad">
    <w:name w:val="UZ_Titel_Voorblad"/>
    <w:basedOn w:val="Standaard"/>
    <w:link w:val="UZTitelVoorbladChar"/>
    <w:qFormat/>
    <w:rsid w:val="00867396"/>
    <w:pPr>
      <w:spacing w:line="269" w:lineRule="auto"/>
    </w:pPr>
    <w:rPr>
      <w:rFonts w:eastAsiaTheme="minorHAnsi" w:cstheme="minorBidi"/>
      <w:b/>
      <w:caps/>
      <w:noProof/>
      <w:color w:val="1E64C8" w:themeColor="text2"/>
      <w:sz w:val="36"/>
      <w:szCs w:val="40"/>
      <w:lang w:eastAsia="en-US"/>
    </w:rPr>
  </w:style>
  <w:style w:type="paragraph" w:customStyle="1" w:styleId="UZExtraDuidingVoorblad">
    <w:name w:val="UZ_Extra Duiding_Voorblad"/>
    <w:basedOn w:val="Standaard"/>
    <w:link w:val="UZExtraDuidingVoorbladChar"/>
    <w:qFormat/>
    <w:rsid w:val="00867396"/>
    <w:pPr>
      <w:spacing w:line="269" w:lineRule="auto"/>
    </w:pPr>
    <w:rPr>
      <w:rFonts w:eastAsiaTheme="minorHAnsi" w:cstheme="minorBidi"/>
      <w:sz w:val="26"/>
      <w:szCs w:val="30"/>
      <w:lang w:eastAsia="en-US"/>
    </w:rPr>
  </w:style>
  <w:style w:type="character" w:customStyle="1" w:styleId="UZTitelVoorbladChar">
    <w:name w:val="UZ_Titel_Voorblad Char"/>
    <w:basedOn w:val="Standaardalinea-lettertype"/>
    <w:link w:val="UZTitelVoorblad"/>
    <w:rsid w:val="00867396"/>
    <w:rPr>
      <w:rFonts w:ascii="Arial" w:eastAsiaTheme="minorHAnsi" w:hAnsi="Arial" w:cstheme="minorBidi"/>
      <w:b/>
      <w:caps/>
      <w:noProof/>
      <w:color w:val="1E64C8" w:themeColor="text2"/>
      <w:sz w:val="36"/>
      <w:szCs w:val="40"/>
      <w:lang w:val="nl-BE" w:eastAsia="en-US"/>
    </w:rPr>
  </w:style>
  <w:style w:type="character" w:customStyle="1" w:styleId="UZExtraDuidingVoorbladChar">
    <w:name w:val="UZ_Extra Duiding_Voorblad Char"/>
    <w:basedOn w:val="Standaardalinea-lettertype"/>
    <w:link w:val="UZExtraDuidingVoorblad"/>
    <w:rsid w:val="00867396"/>
    <w:rPr>
      <w:rFonts w:ascii="Arial" w:eastAsiaTheme="minorHAnsi" w:hAnsi="Arial" w:cstheme="minorBidi"/>
      <w:sz w:val="26"/>
      <w:szCs w:val="30"/>
      <w:lang w:val="nl-BE" w:eastAsia="en-US"/>
    </w:rPr>
  </w:style>
  <w:style w:type="paragraph" w:customStyle="1" w:styleId="UZOndertitelVoorblad">
    <w:name w:val="UZ_Ondertitel_Voorblad"/>
    <w:basedOn w:val="Standaard"/>
    <w:qFormat/>
    <w:rsid w:val="00867396"/>
    <w:pPr>
      <w:spacing w:line="269" w:lineRule="auto"/>
    </w:pPr>
    <w:rPr>
      <w:rFonts w:eastAsiaTheme="minorHAnsi" w:cstheme="minorBidi"/>
      <w:b/>
      <w:color w:val="1E64C8" w:themeColor="text2"/>
      <w:sz w:val="26"/>
      <w:szCs w:val="26"/>
      <w:lang w:eastAsia="en-US"/>
    </w:rPr>
  </w:style>
  <w:style w:type="paragraph" w:customStyle="1" w:styleId="UZTekst">
    <w:name w:val="UZ Tekst"/>
    <w:basedOn w:val="Standaard"/>
    <w:link w:val="UZTekstChar"/>
    <w:rsid w:val="00381664"/>
    <w:pPr>
      <w:ind w:left="476"/>
    </w:pPr>
    <w:rPr>
      <w:rFonts w:cs="Times New Roman"/>
    </w:rPr>
  </w:style>
  <w:style w:type="paragraph" w:customStyle="1" w:styleId="UZTekstOpsom">
    <w:name w:val="UZ Tekst Opsom"/>
    <w:basedOn w:val="UZTekst"/>
    <w:link w:val="UZTekstOpsomChar"/>
    <w:qFormat/>
    <w:rsid w:val="008349D1"/>
    <w:pPr>
      <w:numPr>
        <w:ilvl w:val="7"/>
        <w:numId w:val="16"/>
      </w:numPr>
      <w:ind w:left="238" w:hanging="238"/>
    </w:pPr>
  </w:style>
  <w:style w:type="paragraph" w:customStyle="1" w:styleId="UZTitel3">
    <w:name w:val="UZ Titel_3"/>
    <w:basedOn w:val="Standaard"/>
    <w:qFormat/>
    <w:rsid w:val="000C1584"/>
    <w:pPr>
      <w:keepNext/>
      <w:numPr>
        <w:ilvl w:val="2"/>
        <w:numId w:val="16"/>
      </w:numPr>
      <w:spacing w:before="240"/>
    </w:pPr>
    <w:rPr>
      <w:b/>
    </w:rPr>
  </w:style>
  <w:style w:type="paragraph" w:customStyle="1" w:styleId="UZTitel2">
    <w:name w:val="UZ Titel_2"/>
    <w:basedOn w:val="Standaard"/>
    <w:qFormat/>
    <w:rsid w:val="000C1584"/>
    <w:pPr>
      <w:keepNext/>
      <w:numPr>
        <w:ilvl w:val="1"/>
        <w:numId w:val="16"/>
      </w:numPr>
      <w:spacing w:before="360" w:after="120"/>
    </w:pPr>
    <w:rPr>
      <w:b/>
      <w:color w:val="1E64C8" w:themeColor="text2"/>
      <w:sz w:val="21"/>
      <w:szCs w:val="22"/>
    </w:rPr>
  </w:style>
  <w:style w:type="paragraph" w:customStyle="1" w:styleId="UZTitel1">
    <w:name w:val="UZ Titel_1"/>
    <w:basedOn w:val="UZTitel2"/>
    <w:next w:val="UZTekst"/>
    <w:qFormat/>
    <w:rsid w:val="00862B25"/>
    <w:pPr>
      <w:numPr>
        <w:ilvl w:val="0"/>
      </w:numPr>
    </w:pPr>
    <w:rPr>
      <w:rFonts w:ascii="Arial Vet" w:hAnsi="Arial Vet"/>
      <w:spacing w:val="3"/>
      <w:sz w:val="24"/>
      <w:szCs w:val="26"/>
    </w:rPr>
  </w:style>
  <w:style w:type="paragraph" w:customStyle="1" w:styleId="UZVoetnoottekst">
    <w:name w:val="UZ Voetnoottekst"/>
    <w:basedOn w:val="Standaard"/>
    <w:qFormat/>
    <w:rsid w:val="00F24847"/>
    <w:pPr>
      <w:ind w:left="476"/>
    </w:pPr>
    <w:rPr>
      <w:color w:val="808080" w:themeColor="background1" w:themeShade="80"/>
      <w:sz w:val="16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E26E08"/>
    <w:pPr>
      <w:tabs>
        <w:tab w:val="left" w:pos="953"/>
        <w:tab w:val="right" w:pos="9049"/>
      </w:tabs>
      <w:spacing w:after="100"/>
      <w:ind w:left="1429" w:hanging="476"/>
    </w:pPr>
  </w:style>
  <w:style w:type="paragraph" w:styleId="Inhopg1">
    <w:name w:val="toc 1"/>
    <w:basedOn w:val="Standaard"/>
    <w:next w:val="Standaard"/>
    <w:autoRedefine/>
    <w:uiPriority w:val="39"/>
    <w:unhideWhenUsed/>
    <w:rsid w:val="00555B34"/>
    <w:pPr>
      <w:tabs>
        <w:tab w:val="left" w:pos="1429"/>
        <w:tab w:val="right" w:pos="9049"/>
      </w:tabs>
      <w:spacing w:beforeLines="60" w:before="144"/>
      <w:ind w:left="952" w:right="953" w:hanging="476"/>
    </w:pPr>
    <w:rPr>
      <w:rFonts w:eastAsiaTheme="minorEastAsia" w:cs="Calibri"/>
      <w:b/>
      <w:noProof/>
      <w:spacing w:val="2"/>
      <w:szCs w:val="22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A5ED0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2A5ED0"/>
    <w:rPr>
      <w:color w:val="000000" w:themeColor="hyperlink"/>
      <w:u w:val="single"/>
    </w:rPr>
  </w:style>
  <w:style w:type="paragraph" w:customStyle="1" w:styleId="UZnummering">
    <w:name w:val="UZ nummering"/>
    <w:basedOn w:val="UZTekstOpsom"/>
    <w:link w:val="UZnummeringChar"/>
    <w:qFormat/>
    <w:rsid w:val="0068612C"/>
    <w:pPr>
      <w:numPr>
        <w:ilvl w:val="5"/>
      </w:numPr>
    </w:pPr>
  </w:style>
  <w:style w:type="paragraph" w:customStyle="1" w:styleId="UZAgendatekst">
    <w:name w:val="UZ_Agenda_tekst"/>
    <w:basedOn w:val="Standaard"/>
    <w:qFormat/>
    <w:rsid w:val="00BE56EE"/>
    <w:pPr>
      <w:ind w:left="714"/>
    </w:pPr>
    <w:rPr>
      <w:rFonts w:eastAsiaTheme="minorHAnsi"/>
      <w:iCs/>
      <w:lang w:eastAsia="en-US"/>
    </w:rPr>
  </w:style>
  <w:style w:type="character" w:customStyle="1" w:styleId="UZTekstChar">
    <w:name w:val="UZ Tekst Char"/>
    <w:basedOn w:val="Standaardalinea-lettertype"/>
    <w:link w:val="UZTekst"/>
    <w:rsid w:val="00381664"/>
    <w:rPr>
      <w:rFonts w:ascii="Arial" w:hAnsi="Arial"/>
      <w:sz w:val="20"/>
      <w:szCs w:val="20"/>
      <w:lang w:val="en-GB" w:eastAsia="nl-BE"/>
    </w:rPr>
  </w:style>
  <w:style w:type="character" w:customStyle="1" w:styleId="UZTekstOpsomChar">
    <w:name w:val="UZ Tekst Opsom Char"/>
    <w:basedOn w:val="UZTekstChar"/>
    <w:link w:val="UZTekstOpsom"/>
    <w:rsid w:val="008349D1"/>
    <w:rPr>
      <w:rFonts w:ascii="Arial" w:hAnsi="Arial"/>
      <w:sz w:val="20"/>
      <w:szCs w:val="20"/>
      <w:lang w:val="en-GB" w:eastAsia="nl-BE"/>
    </w:rPr>
  </w:style>
  <w:style w:type="character" w:customStyle="1" w:styleId="UZnummeringChar">
    <w:name w:val="UZ nummering Char"/>
    <w:basedOn w:val="UZTekstOpsomChar"/>
    <w:link w:val="UZnummering"/>
    <w:rsid w:val="0068612C"/>
    <w:rPr>
      <w:rFonts w:ascii="Arial" w:hAnsi="Arial"/>
      <w:sz w:val="20"/>
      <w:szCs w:val="20"/>
      <w:lang w:val="nl-BE" w:eastAsia="nl-BE"/>
    </w:rPr>
  </w:style>
  <w:style w:type="paragraph" w:customStyle="1" w:styleId="UZAgenda1">
    <w:name w:val="UZ_Agenda_1"/>
    <w:basedOn w:val="Standaard"/>
    <w:autoRedefine/>
    <w:qFormat/>
    <w:rsid w:val="00333459"/>
    <w:pPr>
      <w:numPr>
        <w:numId w:val="1"/>
      </w:numPr>
      <w:spacing w:before="480"/>
      <w:outlineLvl w:val="0"/>
    </w:pPr>
    <w:rPr>
      <w:rFonts w:cs="Times New Roman"/>
      <w:b/>
      <w:color w:val="1E64C8" w:themeColor="text2"/>
      <w:lang w:val="nl-NL" w:eastAsia="nl-NL"/>
    </w:rPr>
  </w:style>
  <w:style w:type="paragraph" w:customStyle="1" w:styleId="UZAgenda11">
    <w:name w:val="UZ_Agenda_11"/>
    <w:basedOn w:val="UZAgenda1"/>
    <w:qFormat/>
    <w:rsid w:val="00BE56EE"/>
    <w:pPr>
      <w:numPr>
        <w:ilvl w:val="1"/>
      </w:numPr>
      <w:spacing w:before="120"/>
      <w:contextualSpacing/>
      <w:outlineLvl w:val="1"/>
    </w:pPr>
    <w:rPr>
      <w:color w:val="auto"/>
      <w:lang w:val="nl-BE"/>
    </w:rPr>
  </w:style>
  <w:style w:type="paragraph" w:customStyle="1" w:styleId="UZAgenda111">
    <w:name w:val="UZ_Agenda_111"/>
    <w:basedOn w:val="UZAgenda11"/>
    <w:qFormat/>
    <w:rsid w:val="00BE56EE"/>
    <w:pPr>
      <w:numPr>
        <w:ilvl w:val="2"/>
      </w:numPr>
      <w:spacing w:before="0"/>
    </w:pPr>
    <w:rPr>
      <w:b w:val="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91819"/>
    <w:rPr>
      <w:rFonts w:asciiTheme="majorHAnsi" w:eastAsiaTheme="majorEastAsia" w:hAnsiTheme="majorHAnsi" w:cstheme="majorBidi"/>
      <w:i/>
      <w:iCs/>
      <w:color w:val="164A95" w:themeColor="accent1" w:themeShade="BF"/>
      <w:sz w:val="20"/>
      <w:szCs w:val="20"/>
      <w:lang w:val="nl-BE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891819"/>
    <w:rPr>
      <w:rFonts w:asciiTheme="majorHAnsi" w:eastAsiaTheme="majorEastAsia" w:hAnsiTheme="majorHAnsi" w:cstheme="majorBidi"/>
      <w:color w:val="164A95" w:themeColor="accent1" w:themeShade="BF"/>
      <w:sz w:val="20"/>
      <w:szCs w:val="20"/>
      <w:lang w:val="nl-BE" w:eastAsia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91819"/>
    <w:rPr>
      <w:rFonts w:asciiTheme="majorHAnsi" w:eastAsiaTheme="majorEastAsia" w:hAnsiTheme="majorHAnsi" w:cstheme="majorBidi"/>
      <w:color w:val="0F3163" w:themeColor="accent1" w:themeShade="7F"/>
      <w:sz w:val="20"/>
      <w:szCs w:val="20"/>
      <w:lang w:val="nl-BE" w:eastAsia="nl-BE"/>
    </w:rPr>
  </w:style>
  <w:style w:type="character" w:customStyle="1" w:styleId="Kop7Char">
    <w:name w:val="Kop 7 Char"/>
    <w:basedOn w:val="Standaardalinea-lettertype"/>
    <w:link w:val="Kop7"/>
    <w:uiPriority w:val="9"/>
    <w:rsid w:val="00891819"/>
    <w:rPr>
      <w:rFonts w:asciiTheme="majorHAnsi" w:eastAsiaTheme="majorEastAsia" w:hAnsiTheme="majorHAnsi" w:cstheme="majorBidi"/>
      <w:i/>
      <w:iCs/>
      <w:color w:val="0F3163" w:themeColor="accent1" w:themeShade="7F"/>
      <w:sz w:val="20"/>
      <w:szCs w:val="20"/>
      <w:lang w:val="nl-BE" w:eastAsia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9181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BE" w:eastAsia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91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BE" w:eastAsia="nl-BE"/>
    </w:rPr>
  </w:style>
  <w:style w:type="paragraph" w:styleId="Eindnoottekst">
    <w:name w:val="endnote text"/>
    <w:basedOn w:val="UZVoetnoottekst"/>
    <w:link w:val="EindnoottekstChar"/>
    <w:uiPriority w:val="99"/>
    <w:unhideWhenUsed/>
    <w:rsid w:val="004A4A04"/>
  </w:style>
  <w:style w:type="character" w:customStyle="1" w:styleId="EindnoottekstChar">
    <w:name w:val="Eindnoottekst Char"/>
    <w:basedOn w:val="Standaardalinea-lettertype"/>
    <w:link w:val="Eindnoottekst"/>
    <w:uiPriority w:val="99"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A4A04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39"/>
    <w:rsid w:val="007F4F5E"/>
    <w:rPr>
      <w:rFonts w:ascii="Arial" w:eastAsia="Arial" w:hAnsi="Arial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ZTekst2eAlinea">
    <w:name w:val="UZ Tekst_2eAlinea"/>
    <w:basedOn w:val="UZTekst"/>
    <w:qFormat/>
    <w:rsid w:val="00A254E7"/>
    <w:pPr>
      <w:ind w:firstLine="476"/>
    </w:pPr>
  </w:style>
  <w:style w:type="paragraph" w:customStyle="1" w:styleId="UZnummering2a-b-c">
    <w:name w:val="UZ nummering2 a-b-c"/>
    <w:basedOn w:val="UZnummering"/>
    <w:qFormat/>
    <w:rsid w:val="000C1584"/>
    <w:pPr>
      <w:numPr>
        <w:ilvl w:val="6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353046"/>
    <w:rPr>
      <w:color w:val="808080"/>
    </w:rPr>
  </w:style>
  <w:style w:type="paragraph" w:customStyle="1" w:styleId="UZTitel0">
    <w:name w:val="UZ Titel_0"/>
    <w:basedOn w:val="Standaard"/>
    <w:qFormat/>
    <w:rsid w:val="002D4E71"/>
    <w:pPr>
      <w:tabs>
        <w:tab w:val="left" w:pos="476"/>
      </w:tabs>
    </w:pPr>
    <w:rPr>
      <w:b/>
      <w:sz w:val="28"/>
      <w:szCs w:val="28"/>
    </w:rPr>
  </w:style>
  <w:style w:type="character" w:customStyle="1" w:styleId="UZstandaard-lettertype">
    <w:name w:val="UZ standaard-lettertype"/>
    <w:basedOn w:val="Standaardalinea-lettertype"/>
    <w:uiPriority w:val="1"/>
    <w:qFormat/>
    <w:rsid w:val="00E36B04"/>
    <w:rPr>
      <w:sz w:val="20"/>
      <w:szCs w:val="20"/>
    </w:rPr>
  </w:style>
  <w:style w:type="paragraph" w:customStyle="1" w:styleId="UZInfotitel">
    <w:name w:val="UZ_Info_titel"/>
    <w:basedOn w:val="Standaard"/>
    <w:link w:val="UZInfotitelChar"/>
    <w:qFormat/>
    <w:rsid w:val="00185520"/>
    <w:pPr>
      <w:framePr w:hSpace="953" w:wrap="around" w:vAnchor="page" w:hAnchor="margin" w:xAlign="right" w:y="4463"/>
      <w:spacing w:line="269" w:lineRule="auto"/>
      <w:suppressOverlap/>
    </w:pPr>
    <w:rPr>
      <w:rFonts w:eastAsiaTheme="minorHAnsi" w:cstheme="minorBidi"/>
      <w:b/>
      <w:sz w:val="16"/>
      <w:szCs w:val="16"/>
      <w:lang w:eastAsia="en-US"/>
    </w:rPr>
  </w:style>
  <w:style w:type="character" w:customStyle="1" w:styleId="UZInfotitelChar">
    <w:name w:val="UZ_Info_titel Char"/>
    <w:basedOn w:val="Standaardalinea-lettertype"/>
    <w:link w:val="UZInfotitel"/>
    <w:rsid w:val="00185520"/>
    <w:rPr>
      <w:rFonts w:ascii="Arial" w:eastAsiaTheme="minorHAnsi" w:hAnsi="Arial" w:cstheme="minorBidi"/>
      <w:b/>
      <w:sz w:val="16"/>
      <w:szCs w:val="16"/>
      <w:lang w:val="nl-BE" w:eastAsia="en-US"/>
    </w:rPr>
  </w:style>
  <w:style w:type="paragraph" w:customStyle="1" w:styleId="UZInfobody">
    <w:name w:val="UZ_Info_body"/>
    <w:basedOn w:val="UZInfotitel"/>
    <w:rsid w:val="008C059A"/>
    <w:pPr>
      <w:framePr w:hSpace="0" w:wrap="auto" w:vAnchor="margin" w:hAnchor="text" w:xAlign="left" w:yAlign="inline"/>
      <w:suppressOverlap w:val="0"/>
    </w:pPr>
    <w:rPr>
      <w:b w:val="0"/>
    </w:rPr>
  </w:style>
  <w:style w:type="paragraph" w:customStyle="1" w:styleId="UZTekstruimteinvullijn">
    <w:name w:val="UZ_Tekst_ruimte invullijn"/>
    <w:basedOn w:val="Standaard"/>
    <w:qFormat/>
    <w:rsid w:val="00381664"/>
    <w:pPr>
      <w:tabs>
        <w:tab w:val="left" w:pos="357"/>
        <w:tab w:val="left" w:pos="714"/>
        <w:tab w:val="left" w:pos="1072"/>
        <w:tab w:val="left" w:pos="1429"/>
        <w:tab w:val="left" w:pos="3810"/>
        <w:tab w:val="left" w:pos="4167"/>
        <w:tab w:val="left" w:pos="4525"/>
        <w:tab w:val="left" w:pos="4882"/>
        <w:tab w:val="right" w:pos="10002"/>
      </w:tabs>
      <w:spacing w:after="140" w:line="240" w:lineRule="auto"/>
    </w:pPr>
    <w:rPr>
      <w:rFonts w:asciiTheme="minorHAnsi" w:hAnsiTheme="minorHAnsi" w:cs="Times New Roman"/>
    </w:rPr>
  </w:style>
  <w:style w:type="paragraph" w:customStyle="1" w:styleId="UZTabeltekst">
    <w:name w:val="UZ_Tabeltekst"/>
    <w:basedOn w:val="Standaard"/>
    <w:qFormat/>
    <w:rsid w:val="00E3403F"/>
    <w:pPr>
      <w:tabs>
        <w:tab w:val="right" w:pos="3007"/>
      </w:tabs>
      <w:spacing w:line="264" w:lineRule="auto"/>
    </w:pPr>
    <w:rPr>
      <w:color w:val="000000" w:themeColor="text1"/>
      <w:lang w:eastAsia="nl-NL"/>
    </w:rPr>
  </w:style>
  <w:style w:type="paragraph" w:customStyle="1" w:styleId="UZkleinkopje">
    <w:name w:val="UZ_klein kopje"/>
    <w:basedOn w:val="Standaard"/>
    <w:qFormat/>
    <w:rsid w:val="000C1584"/>
    <w:pPr>
      <w:spacing w:after="60" w:line="240" w:lineRule="auto"/>
    </w:pPr>
    <w:rPr>
      <w:b/>
      <w:sz w:val="18"/>
      <w:szCs w:val="16"/>
      <w:lang w:val="nl-NL" w:eastAsia="nl-NL"/>
    </w:rPr>
  </w:style>
  <w:style w:type="paragraph" w:customStyle="1" w:styleId="UZTabeltitel">
    <w:name w:val="UZ_Tabeltitel"/>
    <w:basedOn w:val="UZkleinkopje"/>
    <w:qFormat/>
    <w:rsid w:val="006228EA"/>
    <w:pPr>
      <w:spacing w:after="0"/>
    </w:pPr>
    <w:rPr>
      <w:color w:val="1E64C8"/>
      <w:sz w:val="20"/>
      <w:szCs w:val="20"/>
      <w:lang w:val="en-GB"/>
    </w:rPr>
  </w:style>
  <w:style w:type="character" w:customStyle="1" w:styleId="UZ-Invullijn">
    <w:name w:val="UZ-Invullijn"/>
    <w:basedOn w:val="Standaardalinea-lettertype"/>
    <w:uiPriority w:val="1"/>
    <w:qFormat/>
    <w:rsid w:val="000C1584"/>
    <w:rPr>
      <w:color w:val="808080"/>
      <w:sz w:val="12"/>
      <w:szCs w:val="1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0FED"/>
    <w:pPr>
      <w:pBdr>
        <w:top w:val="single" w:sz="4" w:space="10" w:color="1E64C8" w:themeColor="accent1"/>
        <w:bottom w:val="single" w:sz="4" w:space="10" w:color="1E64C8" w:themeColor="accent1"/>
      </w:pBdr>
      <w:spacing w:before="360" w:after="360"/>
      <w:ind w:left="864" w:right="864"/>
      <w:jc w:val="center"/>
    </w:pPr>
    <w:rPr>
      <w:i/>
      <w:iCs/>
      <w:color w:val="1E64C8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0FED"/>
    <w:rPr>
      <w:rFonts w:ascii="Arial" w:hAnsi="Arial" w:cs="Arial"/>
      <w:i/>
      <w:iCs/>
      <w:color w:val="1E64C8" w:themeColor="accent1"/>
      <w:sz w:val="20"/>
      <w:szCs w:val="20"/>
      <w:lang w:val="nl-BE" w:eastAsia="nl-BE"/>
    </w:rPr>
  </w:style>
  <w:style w:type="paragraph" w:customStyle="1" w:styleId="UZTekstruimteinvullijnOPSOM">
    <w:name w:val="UZ_Tekst_ruimte invullijn OPSOM"/>
    <w:basedOn w:val="UZTekstOpsom"/>
    <w:qFormat/>
    <w:rsid w:val="00F8200B"/>
    <w:pPr>
      <w:spacing w:after="140" w:line="240" w:lineRule="auto"/>
      <w:ind w:left="476"/>
    </w:pPr>
  </w:style>
  <w:style w:type="paragraph" w:customStyle="1" w:styleId="UZTekstruimteinvullijnZonderTekst">
    <w:name w:val="UZ_Tekst_ruimte invullijn ZonderTekst"/>
    <w:basedOn w:val="UZTekstruimteinvullijn"/>
    <w:qFormat/>
    <w:rsid w:val="00E13B63"/>
    <w:pPr>
      <w:spacing w:before="210"/>
    </w:pPr>
  </w:style>
  <w:style w:type="character" w:customStyle="1" w:styleId="UZIngevuldVeld">
    <w:name w:val="UZ_Ingevuld_Veld"/>
    <w:basedOn w:val="Standaardalinea-lettertype"/>
    <w:uiPriority w:val="1"/>
    <w:rsid w:val="00D90297"/>
    <w:rPr>
      <w:rFonts w:asciiTheme="minorHAnsi" w:hAnsiTheme="minorHAns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4">
          <w:marLeft w:val="6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5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1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7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9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0">
          <w:marLeft w:val="6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76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63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2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8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3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0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solie\AppData\Local\Microsoft\Windows\Temporary%20Internet%20Files\Content.Outlook\MJHESYK8\sjabloon%20eenvoudig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92049756A84FB2B9C67093E3B15A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D71FEF-9BFF-49F3-9878-60D0178CA39B}"/>
      </w:docPartPr>
      <w:docPartBody>
        <w:p w:rsidR="000B34F1" w:rsidRDefault="00BA63B2" w:rsidP="00BA63B2">
          <w:pPr>
            <w:pStyle w:val="9892049756A84FB2B9C67093E3B15A90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ADB8C958983B462BAF7E97722191F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A3BC2D-111C-4B94-9233-43C7722828CF}"/>
      </w:docPartPr>
      <w:docPartBody>
        <w:p w:rsidR="000B34F1" w:rsidRDefault="00BA63B2" w:rsidP="00BA63B2">
          <w:pPr>
            <w:pStyle w:val="ADB8C958983B462BAF7E97722191FB6B"/>
          </w:pPr>
          <w:r>
            <w:rPr>
              <w:rStyle w:val="Tekstvantijdelijkeaanduiding"/>
            </w:rPr>
            <w:t>Choose an</w:t>
          </w:r>
          <w:r w:rsidRPr="00EE6838">
            <w:rPr>
              <w:rStyle w:val="Tekstvantijdelijkeaanduiding"/>
            </w:rPr>
            <w:t xml:space="preserve"> item.</w:t>
          </w:r>
        </w:p>
      </w:docPartBody>
    </w:docPart>
    <w:docPart>
      <w:docPartPr>
        <w:name w:val="16A7B6C5F4D444F1B6963C88FD42D8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153FB-2F23-48B9-96EE-8217D51D5DBF}"/>
      </w:docPartPr>
      <w:docPartBody>
        <w:p w:rsidR="000B34F1" w:rsidRDefault="00BA63B2" w:rsidP="00BA63B2">
          <w:pPr>
            <w:pStyle w:val="16A7B6C5F4D444F1B6963C88FD42D89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FC184E44A1F408A8AE19E4196EAAB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CBD801-8D63-444A-AC7E-1CA9192BECCC}"/>
      </w:docPartPr>
      <w:docPartBody>
        <w:p w:rsidR="000B34F1" w:rsidRDefault="00BA63B2" w:rsidP="00BA63B2">
          <w:pPr>
            <w:pStyle w:val="3FC184E44A1F408A8AE19E4196EAABDC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5271DB819514AD9BE7258BB8F63AF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C4E7F6-8FAF-4DBE-A4AA-19A88F72CE7C}"/>
      </w:docPartPr>
      <w:docPartBody>
        <w:p w:rsidR="000B34F1" w:rsidRDefault="00BA63B2" w:rsidP="00BA63B2">
          <w:pPr>
            <w:pStyle w:val="B5271DB819514AD9BE7258BB8F63AF68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280ED7C593654175BF8147F586FC3C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B28A69-8184-4C56-B79D-5FE96C947A49}"/>
      </w:docPartPr>
      <w:docPartBody>
        <w:p w:rsidR="000B34F1" w:rsidRDefault="00BA63B2" w:rsidP="00BA63B2">
          <w:pPr>
            <w:pStyle w:val="280ED7C593654175BF8147F586FC3CCA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2E103A552A64404A035FD08377C9D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83E905-FBDD-4139-9430-38E0FE05DB42}"/>
      </w:docPartPr>
      <w:docPartBody>
        <w:p w:rsidR="00BA63B2" w:rsidRDefault="00BA63B2" w:rsidP="00BA63B2">
          <w:pPr>
            <w:pStyle w:val="42E103A552A64404A035FD08377C9DED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F91217D55D645AAB93B6B48C524D2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5B4E26-7477-490E-A96F-B17C1F97EA29}"/>
      </w:docPartPr>
      <w:docPartBody>
        <w:p w:rsidR="00BA63B2" w:rsidRDefault="00BA63B2" w:rsidP="00BA63B2">
          <w:pPr>
            <w:pStyle w:val="6F91217D55D645AAB93B6B48C524D25E1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1E0DCAE21FBB4B66832811AC649074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B4459A-7BA3-4877-8E28-DD643C476DD7}"/>
      </w:docPartPr>
      <w:docPartBody>
        <w:p w:rsidR="00A26273" w:rsidRDefault="00BA63B2" w:rsidP="00BA63B2">
          <w:pPr>
            <w:pStyle w:val="1E0DCAE21FBB4B66832811AC6490745F1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D8CA2D46ED7740BB9DFE50ED53B12C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1C594-E8C7-4089-B41D-96C8B09E60E8}"/>
      </w:docPartPr>
      <w:docPartBody>
        <w:p w:rsidR="00A26273" w:rsidRDefault="00BA63B2" w:rsidP="00BA63B2">
          <w:pPr>
            <w:pStyle w:val="D8CA2D46ED7740BB9DFE50ED53B12C4A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EF566880E584A8AAF623C69FE1CB5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C7B834-9F9D-470A-B1A3-42DBE20F9133}"/>
      </w:docPartPr>
      <w:docPartBody>
        <w:p w:rsidR="00A26273" w:rsidRDefault="00BA63B2" w:rsidP="00BA63B2">
          <w:pPr>
            <w:pStyle w:val="6EF566880E584A8AAF623C69FE1CB500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187198B8FF5E41688EAD65834DA2AB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854031-6E06-4560-A797-F325D8EFF533}"/>
      </w:docPartPr>
      <w:docPartBody>
        <w:p w:rsidR="00A26273" w:rsidRDefault="00BA63B2" w:rsidP="00BA63B2">
          <w:pPr>
            <w:pStyle w:val="187198B8FF5E41688EAD65834DA2AB301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5BD3A553C1424EA192463178C156D9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2A0A4-02AF-4AD1-865D-2B18465BE548}"/>
      </w:docPartPr>
      <w:docPartBody>
        <w:p w:rsidR="00A26273" w:rsidRDefault="00BA63B2" w:rsidP="00BA63B2">
          <w:pPr>
            <w:pStyle w:val="5BD3A553C1424EA192463178C156D9F4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1481422FFA749D48DC734F47AD140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E44C0D-69BF-4651-8537-E315F4767321}"/>
      </w:docPartPr>
      <w:docPartBody>
        <w:p w:rsidR="00A26273" w:rsidRDefault="00BA63B2" w:rsidP="00BA63B2">
          <w:pPr>
            <w:pStyle w:val="81481422FFA749D48DC734F47AD140261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44802D372D8F456491DD814D457495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6B0F58-09B9-4669-9FAF-42AF9F90EC20}"/>
      </w:docPartPr>
      <w:docPartBody>
        <w:p w:rsidR="00A26273" w:rsidRDefault="00BA63B2" w:rsidP="00BA63B2">
          <w:pPr>
            <w:pStyle w:val="44802D372D8F456491DD814D457495CF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168DB92DB85456F96CAE50E61934A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6F38CD-313E-46B6-B867-08A745A9BD54}"/>
      </w:docPartPr>
      <w:docPartBody>
        <w:p w:rsidR="00A26273" w:rsidRDefault="00BA63B2" w:rsidP="00BA63B2">
          <w:pPr>
            <w:pStyle w:val="6168DB92DB85456F96CAE50E61934AB4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2DABD607A8184786BEE1605A2CFA10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B8EC29-36B4-4931-9D09-184CC65DA124}"/>
      </w:docPartPr>
      <w:docPartBody>
        <w:p w:rsidR="00A26273" w:rsidRDefault="00BA63B2" w:rsidP="00BA63B2">
          <w:pPr>
            <w:pStyle w:val="2DABD607A8184786BEE1605A2CFA106E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E44174FFC9A4957B7069CA3BC76F0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B5898C-948E-4A4E-8D77-0489DD57776E}"/>
      </w:docPartPr>
      <w:docPartBody>
        <w:p w:rsidR="00A26273" w:rsidRDefault="00BA63B2" w:rsidP="00BA63B2">
          <w:pPr>
            <w:pStyle w:val="FE44174FFC9A4957B7069CA3BC76F0EB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A1AFB6D6E600447F9CC35E6FA32CC7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FC4AE8-860C-45CA-B105-B4E78A45ED0C}"/>
      </w:docPartPr>
      <w:docPartBody>
        <w:p w:rsidR="00A26273" w:rsidRDefault="00BA63B2" w:rsidP="00BA63B2">
          <w:pPr>
            <w:pStyle w:val="A1AFB6D6E600447F9CC35E6FA32CC7E81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6AA122A6DAED46F5A9FD54E3E62115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CC9D2-E3F9-4C17-B225-A6AFA305E41F}"/>
      </w:docPartPr>
      <w:docPartBody>
        <w:p w:rsidR="00A26273" w:rsidRDefault="00BA63B2" w:rsidP="00BA63B2">
          <w:pPr>
            <w:pStyle w:val="6AA122A6DAED46F5A9FD54E3E6211534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064CF879A4A40F98EBFF57D6BC0FA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69C95C-7990-468A-A923-DE9EF9B03722}"/>
      </w:docPartPr>
      <w:docPartBody>
        <w:p w:rsidR="00A26273" w:rsidRDefault="00BA63B2" w:rsidP="00BA63B2">
          <w:pPr>
            <w:pStyle w:val="3064CF879A4A40F98EBFF57D6BC0FA2C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9FCCC4DC4AA44778D9473D3A1BDEC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52DCE7-1890-42A4-ADBD-74270531E68B}"/>
      </w:docPartPr>
      <w:docPartBody>
        <w:p w:rsidR="00A26273" w:rsidRDefault="00BA63B2" w:rsidP="00BA63B2">
          <w:pPr>
            <w:pStyle w:val="89FCCC4DC4AA44778D9473D3A1BDEC55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E3D3C4381404471BA14783265EF459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113B69-5235-4AF4-BD3A-D7E3B71BA85D}"/>
      </w:docPartPr>
      <w:docPartBody>
        <w:p w:rsidR="00A26273" w:rsidRDefault="00BA63B2" w:rsidP="00BA63B2">
          <w:pPr>
            <w:pStyle w:val="E3D3C4381404471BA14783265EF4597D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A13145533E6E4D21B5CE67760374E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9C410B-AADD-4BEF-821E-52338490C14B}"/>
      </w:docPartPr>
      <w:docPartBody>
        <w:p w:rsidR="00A26273" w:rsidRDefault="00BA63B2" w:rsidP="00BA63B2">
          <w:pPr>
            <w:pStyle w:val="A13145533E6E4D21B5CE67760374E7BE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046C4E8A3C5410D9BC937C7B86C9E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19EE76-16C2-4BEF-9CD9-0A59FC9ED086}"/>
      </w:docPartPr>
      <w:docPartBody>
        <w:p w:rsidR="00A26273" w:rsidRDefault="00BA63B2" w:rsidP="00BA63B2">
          <w:pPr>
            <w:pStyle w:val="F046C4E8A3C5410D9BC937C7B86C9EB0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6853BA2CEE748EC848A2D202A721F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17817A-C0E6-4EAC-87DB-CE7214F273A7}"/>
      </w:docPartPr>
      <w:docPartBody>
        <w:p w:rsidR="00A26273" w:rsidRDefault="00BA63B2" w:rsidP="00BA63B2">
          <w:pPr>
            <w:pStyle w:val="B6853BA2CEE748EC848A2D202A721F23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7184DC62640462B83E7148E757909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CF6614-2677-4110-A684-5781A22124DB}"/>
      </w:docPartPr>
      <w:docPartBody>
        <w:p w:rsidR="00A26273" w:rsidRDefault="00BA63B2" w:rsidP="00BA63B2">
          <w:pPr>
            <w:pStyle w:val="F7184DC62640462B83E7148E757909DC1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FBEA64D132DA4E309CFB3D5A333C0F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240DBC-625A-413E-A7F4-32EE73EDF593}"/>
      </w:docPartPr>
      <w:docPartBody>
        <w:p w:rsidR="00A26273" w:rsidRDefault="00BA63B2" w:rsidP="00BA63B2">
          <w:pPr>
            <w:pStyle w:val="FBEA64D132DA4E309CFB3D5A333C0FAB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3C04F3395134D4DB6DC58791AA1DA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C84443-55F9-421D-AEA7-A9E74B93DFE7}"/>
      </w:docPartPr>
      <w:docPartBody>
        <w:p w:rsidR="00A26273" w:rsidRDefault="00BA63B2" w:rsidP="00BA63B2">
          <w:pPr>
            <w:pStyle w:val="C3C04F3395134D4DB6DC58791AA1DA2D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5030BC3AA8C8488FB25EC556C28090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036EB4-C62A-42AD-B6C7-254145362309}"/>
      </w:docPartPr>
      <w:docPartBody>
        <w:p w:rsidR="00A26273" w:rsidRDefault="00BA63B2" w:rsidP="00BA63B2">
          <w:pPr>
            <w:pStyle w:val="5030BC3AA8C8488FB25EC556C28090E7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5546851035E44EBFAF9739D333A1C4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4080C4-8307-4508-BC68-FE0AA1654A0A}"/>
      </w:docPartPr>
      <w:docPartBody>
        <w:p w:rsidR="00A26273" w:rsidRDefault="00BA63B2" w:rsidP="00BA63B2">
          <w:pPr>
            <w:pStyle w:val="5546851035E44EBFAF9739D333A1C4301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CD0C25CC3A2A4D69BA392B144C96E1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BD5E3D-E9EE-49CC-A543-CD7015D7B0C5}"/>
      </w:docPartPr>
      <w:docPartBody>
        <w:p w:rsidR="00A26273" w:rsidRDefault="00BA63B2" w:rsidP="00BA63B2">
          <w:pPr>
            <w:pStyle w:val="CD0C25CC3A2A4D69BA392B144C96E1E4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651A9BB152E4117830A4AF755F9BF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132DF3-762A-43C9-97CF-70E6770CA256}"/>
      </w:docPartPr>
      <w:docPartBody>
        <w:p w:rsidR="00A26273" w:rsidRDefault="00BA63B2" w:rsidP="00BA63B2">
          <w:pPr>
            <w:pStyle w:val="F651A9BB152E4117830A4AF755F9BF6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8368F03F0C1440D8597D940B78F12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61B815-8934-40F7-BFB6-256C647806B1}"/>
      </w:docPartPr>
      <w:docPartBody>
        <w:p w:rsidR="00A26273" w:rsidRDefault="00BA63B2" w:rsidP="00BA63B2">
          <w:pPr>
            <w:pStyle w:val="38368F03F0C1440D8597D940B78F123F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65EEE4AB2CB24D7697FA4E3982F9B4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B2B03A-E15B-4D48-9379-7002185D1E06}"/>
      </w:docPartPr>
      <w:docPartBody>
        <w:p w:rsidR="00A26273" w:rsidRDefault="00BA63B2" w:rsidP="00BA63B2">
          <w:pPr>
            <w:pStyle w:val="65EEE4AB2CB24D7697FA4E3982F9B4DC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C5E89F622564442EB94B61EE0AE779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614FE7-AB75-479B-AA69-F0A2A3B0B30D}"/>
      </w:docPartPr>
      <w:docPartBody>
        <w:p w:rsidR="00A26273" w:rsidRDefault="00BA63B2" w:rsidP="00BA63B2">
          <w:pPr>
            <w:pStyle w:val="C5E89F622564442EB94B61EE0AE7796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0392A7D686AA4802B054DA35F398D4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A815BE-3E52-412B-B671-2DC99A3C59B7}"/>
      </w:docPartPr>
      <w:docPartBody>
        <w:p w:rsidR="00A26273" w:rsidRDefault="00BA63B2" w:rsidP="00BA63B2">
          <w:pPr>
            <w:pStyle w:val="0392A7D686AA4802B054DA35F398D4FB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FAA10E90F1E54581B1767472B1EC67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2A4021-A131-4053-920F-F883A94127C8}"/>
      </w:docPartPr>
      <w:docPartBody>
        <w:p w:rsidR="00A26273" w:rsidRDefault="00BA63B2" w:rsidP="00BA63B2">
          <w:pPr>
            <w:pStyle w:val="FAA10E90F1E54581B1767472B1EC67FF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152A9384B7A42D4B0A7269F0BE4B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9A2607-21F1-4BF8-AA02-4CBAD16E369B}"/>
      </w:docPartPr>
      <w:docPartBody>
        <w:p w:rsidR="00A26273" w:rsidRDefault="00BA63B2" w:rsidP="00BA63B2">
          <w:pPr>
            <w:pStyle w:val="D152A9384B7A42D4B0A7269F0BE4B1DC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6126FC3E0A2C4E8CAF26E693AC7435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EF27A0-E6C5-45A5-9054-B854C7530742}"/>
      </w:docPartPr>
      <w:docPartBody>
        <w:p w:rsidR="00A26273" w:rsidRDefault="00BA63B2" w:rsidP="00BA63B2">
          <w:pPr>
            <w:pStyle w:val="6126FC3E0A2C4E8CAF26E693AC743557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F57E41A67D7D479A92ADA9BB37D055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6048E1-B420-486B-8100-9A2648DB33D9}"/>
      </w:docPartPr>
      <w:docPartBody>
        <w:p w:rsidR="00A26273" w:rsidRDefault="00BA63B2" w:rsidP="00BA63B2">
          <w:pPr>
            <w:pStyle w:val="F57E41A67D7D479A92ADA9BB37D055AA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890F8188777B4F45BAE77D46B6DF48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BF5C53-6B90-4907-9152-49F340D15EB4}"/>
      </w:docPartPr>
      <w:docPartBody>
        <w:p w:rsidR="00A26273" w:rsidRDefault="00BA63B2" w:rsidP="00BA63B2">
          <w:pPr>
            <w:pStyle w:val="890F8188777B4F45BAE77D46B6DF487A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A91A422E17C4C93B014EDF4E54F04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E6595B-8F88-49B6-B0C0-E92C982C84A9}"/>
      </w:docPartPr>
      <w:docPartBody>
        <w:p w:rsidR="00A26273" w:rsidRDefault="00BA63B2" w:rsidP="00BA63B2">
          <w:pPr>
            <w:pStyle w:val="CA91A422E17C4C93B014EDF4E54F040B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355A005D34E44DEE84A01336BC8047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328E7A-4E3C-432B-9DA3-6176E3AB8D7F}"/>
      </w:docPartPr>
      <w:docPartBody>
        <w:p w:rsidR="00A26273" w:rsidRDefault="00BA63B2" w:rsidP="00BA63B2">
          <w:pPr>
            <w:pStyle w:val="355A005D34E44DEE84A01336BC804737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6646169DB00944B0895C8DB14AF4B1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5B01D6-4B79-47F8-835F-D05F8A1C9671}"/>
      </w:docPartPr>
      <w:docPartBody>
        <w:p w:rsidR="00A26273" w:rsidRDefault="00BA63B2" w:rsidP="00BA63B2">
          <w:pPr>
            <w:pStyle w:val="6646169DB00944B0895C8DB14AF4B11D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A4850CF7DC0A46A49A415EB764B1DC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078B70-2504-4C85-ADE3-DCC0FB7B2EBD}"/>
      </w:docPartPr>
      <w:docPartBody>
        <w:p w:rsidR="00A26273" w:rsidRDefault="00BA63B2" w:rsidP="00BA63B2">
          <w:pPr>
            <w:pStyle w:val="A4850CF7DC0A46A49A415EB764B1DCF0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0A166590E6D74EA785710E376A9017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1827F0-B7FB-43B0-A9A3-36B07457D485}"/>
      </w:docPartPr>
      <w:docPartBody>
        <w:p w:rsidR="00A26273" w:rsidRDefault="00BA63B2" w:rsidP="00BA63B2">
          <w:pPr>
            <w:pStyle w:val="0A166590E6D74EA785710E376A9017A8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B743869C77C043978138B4D015C67F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5A654C-A91E-4DCA-9F69-FBBC110BF7A2}"/>
      </w:docPartPr>
      <w:docPartBody>
        <w:p w:rsidR="00A26273" w:rsidRDefault="00BA63B2" w:rsidP="00BA63B2">
          <w:pPr>
            <w:pStyle w:val="B743869C77C043978138B4D015C67FC0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37B8F7674C84ED0849520765CBDED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836C10-BB98-4514-ABF1-58CF8F04105A}"/>
      </w:docPartPr>
      <w:docPartBody>
        <w:p w:rsidR="00A26273" w:rsidRDefault="00BA63B2" w:rsidP="00BA63B2">
          <w:pPr>
            <w:pStyle w:val="437B8F7674C84ED0849520765CBDEDAA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06832EC0994D408AB3369867E0AE1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BDE15D-84B9-4CFD-8B3F-95F680483AE0}"/>
      </w:docPartPr>
      <w:docPartBody>
        <w:p w:rsidR="00A26273" w:rsidRDefault="00BA63B2" w:rsidP="00BA63B2">
          <w:pPr>
            <w:pStyle w:val="06832EC0994D408AB3369867E0AE13F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24CA5E51142C4456AE911652E8D1A0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522216-6FED-4C61-904E-75D28A3C0F63}"/>
      </w:docPartPr>
      <w:docPartBody>
        <w:p w:rsidR="00A26273" w:rsidRDefault="00BA63B2" w:rsidP="00BA63B2">
          <w:pPr>
            <w:pStyle w:val="24CA5E51142C4456AE911652E8D1A066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76B5BCB5D544420B97106CD0BE28AB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21349D-F8E8-43C1-8B0B-FD0F60A4E6E9}"/>
      </w:docPartPr>
      <w:docPartBody>
        <w:p w:rsidR="00A26273" w:rsidRDefault="00BA63B2" w:rsidP="00BA63B2">
          <w:pPr>
            <w:pStyle w:val="76B5BCB5D544420B97106CD0BE28AB35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CD3342B65FF47FEAD34795706D339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DCFD68-73DB-4C16-BD5A-DF8B99708FFB}"/>
      </w:docPartPr>
      <w:docPartBody>
        <w:p w:rsidR="00A26273" w:rsidRDefault="00BA63B2" w:rsidP="00BA63B2">
          <w:pPr>
            <w:pStyle w:val="DCD3342B65FF47FEAD34795706D33947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EB2224DEA4344C9F9D8002CD86AB3F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E28B54-A753-4444-9475-E1A4C0E30460}"/>
      </w:docPartPr>
      <w:docPartBody>
        <w:p w:rsidR="00A26273" w:rsidRDefault="00BA63B2" w:rsidP="00BA63B2">
          <w:pPr>
            <w:pStyle w:val="EB2224DEA4344C9F9D8002CD86AB3F45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2CCA11409F2A481994F5D1B0BC5890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B44032-7A3F-4466-BDF9-7174B485BB72}"/>
      </w:docPartPr>
      <w:docPartBody>
        <w:p w:rsidR="00A26273" w:rsidRDefault="00BA63B2" w:rsidP="00BA63B2">
          <w:pPr>
            <w:pStyle w:val="2CCA11409F2A481994F5D1B0BC589079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ABD0B3AA440F4A5AAB205370BE2AEF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6035E6-9C4D-42E8-AA6B-354DCC7ED465}"/>
      </w:docPartPr>
      <w:docPartBody>
        <w:p w:rsidR="00A26273" w:rsidRDefault="00BA63B2" w:rsidP="00BA63B2">
          <w:pPr>
            <w:pStyle w:val="ABD0B3AA440F4A5AAB205370BE2AEF02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18444AFB9263452AA208B756136836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223668-7BAA-4988-81F7-8B4B9E3EB2CC}"/>
      </w:docPartPr>
      <w:docPartBody>
        <w:p w:rsidR="00A26273" w:rsidRDefault="00BA63B2" w:rsidP="00BA63B2">
          <w:pPr>
            <w:pStyle w:val="18444AFB9263452AA208B75613683697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CBC457F2D067492BAD2B586CB8EE6E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82BB-712E-4C67-8825-961AE972922E}"/>
      </w:docPartPr>
      <w:docPartBody>
        <w:p w:rsidR="00A26273" w:rsidRDefault="00BA63B2" w:rsidP="00BA63B2">
          <w:pPr>
            <w:pStyle w:val="CBC457F2D067492BAD2B586CB8EE6ED9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A3775BC12C9E4481B715A5307C55F6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ECBBBC-84B7-433E-BC4B-0D3A68577BC1}"/>
      </w:docPartPr>
      <w:docPartBody>
        <w:p w:rsidR="00A26273" w:rsidRDefault="00BA63B2" w:rsidP="00BA63B2">
          <w:pPr>
            <w:pStyle w:val="A3775BC12C9E4481B715A5307C55F6E4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31DEBD96A4443EFBC52B664BA9092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C9CDD8-2868-4A72-A6DC-9C405C8F707C}"/>
      </w:docPartPr>
      <w:docPartBody>
        <w:p w:rsidR="00A26273" w:rsidRDefault="00BA63B2" w:rsidP="00BA63B2">
          <w:pPr>
            <w:pStyle w:val="C31DEBD96A4443EFBC52B664BA909258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262B55B6C95C45BC85FA87361F8331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22B6A-72C8-4493-AAD8-68CE678C8139}"/>
      </w:docPartPr>
      <w:docPartBody>
        <w:p w:rsidR="00A26273" w:rsidRDefault="00BA63B2" w:rsidP="00BA63B2">
          <w:pPr>
            <w:pStyle w:val="262B55B6C95C45BC85FA87361F8331CA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D8F8D54E3D10452089536F4B52FFFD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5A323-F99E-4BE3-8D5D-E21C8678ED5B}"/>
      </w:docPartPr>
      <w:docPartBody>
        <w:p w:rsidR="00A26273" w:rsidRDefault="00BA63B2" w:rsidP="00BA63B2">
          <w:pPr>
            <w:pStyle w:val="D8F8D54E3D10452089536F4B52FFFDE7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55D7B051839A4570B448AA743EF3D0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711372-CB13-4039-8050-2F930D88D42E}"/>
      </w:docPartPr>
      <w:docPartBody>
        <w:p w:rsidR="00A26273" w:rsidRDefault="00BA63B2" w:rsidP="00BA63B2">
          <w:pPr>
            <w:pStyle w:val="55D7B051839A4570B448AA743EF3D0FB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A5DDCD367CC44CA38C96DC67C47446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8887EF-BA93-47D8-AABE-4BE44EE5802F}"/>
      </w:docPartPr>
      <w:docPartBody>
        <w:p w:rsidR="00A26273" w:rsidRDefault="00BA63B2" w:rsidP="00BA63B2">
          <w:pPr>
            <w:pStyle w:val="A5DDCD367CC44CA38C96DC67C474467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FC25180BD144F109DB6474EB11BCC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DE893B-4592-4FA0-AB2D-BD4BD825BDAD}"/>
      </w:docPartPr>
      <w:docPartBody>
        <w:p w:rsidR="00A26273" w:rsidRDefault="00BA63B2" w:rsidP="00BA63B2">
          <w:pPr>
            <w:pStyle w:val="DFC25180BD144F109DB6474EB11BCC6F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B6D5BAFA61943C3863E43E7FB5282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D1741-C80F-4B55-8609-24D881D002EE}"/>
      </w:docPartPr>
      <w:docPartBody>
        <w:p w:rsidR="00A26273" w:rsidRDefault="00BA63B2" w:rsidP="00BA63B2">
          <w:pPr>
            <w:pStyle w:val="FB6D5BAFA61943C3863E43E7FB5282D2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A11518DC51464D21920663548350A1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1B1500-438D-4104-A367-D556AEDBC85F}"/>
      </w:docPartPr>
      <w:docPartBody>
        <w:p w:rsidR="00A26273" w:rsidRDefault="00BA63B2" w:rsidP="00BA63B2">
          <w:pPr>
            <w:pStyle w:val="A11518DC51464D21920663548350A1CB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ECB024939B044959840939E492F66E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B6EAB5-36FD-4446-AAAD-B85523ABEAC4}"/>
      </w:docPartPr>
      <w:docPartBody>
        <w:p w:rsidR="00A26273" w:rsidRDefault="00BA63B2" w:rsidP="00BA63B2">
          <w:pPr>
            <w:pStyle w:val="ECB024939B044959840939E492F66E89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B7A8B6248724087925C47E4B36E8A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31E608-E779-45D8-A701-8676840551FD}"/>
      </w:docPartPr>
      <w:docPartBody>
        <w:p w:rsidR="00A26273" w:rsidRDefault="00BA63B2" w:rsidP="00BA63B2">
          <w:pPr>
            <w:pStyle w:val="8B7A8B6248724087925C47E4B36E8AAF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861057A8ABA74CBEB8886FB52E18F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8C3F62-E6A8-44D8-8425-DA6FBFC68285}"/>
      </w:docPartPr>
      <w:docPartBody>
        <w:p w:rsidR="00A26273" w:rsidRDefault="00BA63B2" w:rsidP="00BA63B2">
          <w:pPr>
            <w:pStyle w:val="861057A8ABA74CBEB8886FB52E18F8D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1E65715909E4C108AD6F778D4E364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4CBA5D-C8D6-4D63-86EB-190B3C6EDB8E}"/>
      </w:docPartPr>
      <w:docPartBody>
        <w:p w:rsidR="00A26273" w:rsidRDefault="00BA63B2" w:rsidP="00BA63B2">
          <w:pPr>
            <w:pStyle w:val="D1E65715909E4C108AD6F778D4E36498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509CCBB3C2F470780870701A4E134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3BD240-6E1E-4EAA-B5C8-5B0E7C829DE1}"/>
      </w:docPartPr>
      <w:docPartBody>
        <w:p w:rsidR="00A26273" w:rsidRDefault="00BA63B2" w:rsidP="00BA63B2">
          <w:pPr>
            <w:pStyle w:val="3509CCBB3C2F470780870701A4E134CC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C6C1EBEA217045B197AE19D0E4B231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972AD-DF84-42DD-8C43-16B18C06C502}"/>
      </w:docPartPr>
      <w:docPartBody>
        <w:p w:rsidR="00A26273" w:rsidRDefault="00BA63B2" w:rsidP="00BA63B2">
          <w:pPr>
            <w:pStyle w:val="C6C1EBEA217045B197AE19D0E4B231E1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8A1DBBF158FA49B89ABE92F7FFD8A3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794C7C-E574-400C-8F17-21D84ED9263F}"/>
      </w:docPartPr>
      <w:docPartBody>
        <w:p w:rsidR="00A26273" w:rsidRDefault="00BA63B2" w:rsidP="00BA63B2">
          <w:pPr>
            <w:pStyle w:val="8A1DBBF158FA49B89ABE92F7FFD8A33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BBF83D228394E84950CD863E83923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505C21-35FC-4B1E-A957-3EEE3F70D82F}"/>
      </w:docPartPr>
      <w:docPartBody>
        <w:p w:rsidR="00A26273" w:rsidRDefault="00BA63B2" w:rsidP="00BA63B2">
          <w:pPr>
            <w:pStyle w:val="BBBF83D228394E84950CD863E83923BC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9BF1C14B3D354B8FBB2C00527362E4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01A633-732D-4C46-85B3-97BCA6483438}"/>
      </w:docPartPr>
      <w:docPartBody>
        <w:p w:rsidR="00A26273" w:rsidRDefault="00BA63B2" w:rsidP="00BA63B2">
          <w:pPr>
            <w:pStyle w:val="9BF1C14B3D354B8FBB2C00527362E49E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9E8A7FC0D282471292B7BFF8A31996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0EA9DB-4737-4542-9D75-5AFA80E8B0D9}"/>
      </w:docPartPr>
      <w:docPartBody>
        <w:p w:rsidR="00A26273" w:rsidRDefault="00BA63B2" w:rsidP="00BA63B2">
          <w:pPr>
            <w:pStyle w:val="9E8A7FC0D282471292B7BFF8A319967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2A30B3334AB9499694CE518C16B4B3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061A9-E0EE-4C42-B2CC-3D22C2DF37AC}"/>
      </w:docPartPr>
      <w:docPartBody>
        <w:p w:rsidR="00A26273" w:rsidRDefault="00BA63B2" w:rsidP="00BA63B2">
          <w:pPr>
            <w:pStyle w:val="2A30B3334AB9499694CE518C16B4B31E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F48D083E89A0472A95FABA2333C0CA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F4D5B2-D544-461C-8AD9-6A2DB348C401}"/>
      </w:docPartPr>
      <w:docPartBody>
        <w:p w:rsidR="00A26273" w:rsidRDefault="00BA63B2" w:rsidP="00BA63B2">
          <w:pPr>
            <w:pStyle w:val="F48D083E89A0472A95FABA2333C0CA0D"/>
          </w:pPr>
          <w:r>
            <w:rPr>
              <w:rStyle w:val="Tekstvantijdelijkeaanduiding"/>
            </w:rPr>
            <w:t>Choose</w:t>
          </w:r>
          <w:r w:rsidRPr="00D62632">
            <w:rPr>
              <w:rStyle w:val="Tekstvantijdelijkeaanduiding"/>
              <w:lang w:val="en-GB"/>
            </w:rPr>
            <w:t xml:space="preserve"> </w:t>
          </w:r>
          <w:r>
            <w:rPr>
              <w:rStyle w:val="Tekstvantijdelijkeaanduiding"/>
            </w:rPr>
            <w:t>a</w:t>
          </w:r>
          <w:r w:rsidRPr="00D62632">
            <w:rPr>
              <w:rStyle w:val="Tekstvantijdelijkeaanduiding"/>
              <w:lang w:val="en-GB"/>
            </w:rPr>
            <w:t>n item.</w:t>
          </w:r>
        </w:p>
      </w:docPartBody>
    </w:docPart>
    <w:docPart>
      <w:docPartPr>
        <w:name w:val="BE6C021622C24F56A651DF74102309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C0AE6D-FB54-4120-A680-2FD9EAB044F7}"/>
      </w:docPartPr>
      <w:docPartBody>
        <w:p w:rsidR="00A26273" w:rsidRDefault="00BA63B2" w:rsidP="00BA63B2">
          <w:pPr>
            <w:pStyle w:val="BE6C021622C24F56A651DF74102309C0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91BEB3A07754E7CBA8D14B13D6E70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6D077C-DCAD-43BF-A1DE-C810DD6A5A89}"/>
      </w:docPartPr>
      <w:docPartBody>
        <w:p w:rsidR="00A26273" w:rsidRDefault="00BA63B2" w:rsidP="00BA63B2">
          <w:pPr>
            <w:pStyle w:val="891BEB3A07754E7CBA8D14B13D6E7018"/>
          </w:pPr>
          <w:r>
            <w:rPr>
              <w:rStyle w:val="Tekstvantijdelijkeaanduiding"/>
              <w:rFonts w:eastAsia="Arial"/>
            </w:rPr>
            <w:t>Choose</w:t>
          </w:r>
          <w:r w:rsidRPr="00B8267D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  <w:rFonts w:eastAsia="Arial"/>
            </w:rPr>
            <w:t>a</w:t>
          </w:r>
          <w:r w:rsidRPr="00B8267D">
            <w:rPr>
              <w:rStyle w:val="Tekstvantijdelijkeaanduiding"/>
            </w:rPr>
            <w:t>n item.</w:t>
          </w:r>
        </w:p>
      </w:docPartBody>
    </w:docPart>
    <w:docPart>
      <w:docPartPr>
        <w:name w:val="8AD44325EBF54EF5B3D5926315ADD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B8EB6-AFC3-4344-A16E-741E095B364F}"/>
      </w:docPartPr>
      <w:docPartBody>
        <w:p w:rsidR="00A26273" w:rsidRDefault="00BA63B2" w:rsidP="00BA63B2">
          <w:pPr>
            <w:pStyle w:val="8AD44325EBF54EF5B3D5926315ADD156"/>
          </w:pPr>
          <w:r>
            <w:rPr>
              <w:rStyle w:val="Tekstvantijdelijkeaanduiding"/>
            </w:rPr>
            <w:t>Click to add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20C1"/>
    <w:multiLevelType w:val="multilevel"/>
    <w:tmpl w:val="9372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861A0D"/>
    <w:multiLevelType w:val="multilevel"/>
    <w:tmpl w:val="3508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5167468">
    <w:abstractNumId w:val="0"/>
  </w:num>
  <w:num w:numId="2" w16cid:durableId="2141654430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99"/>
    <w:rsid w:val="000B34F1"/>
    <w:rsid w:val="0037577E"/>
    <w:rsid w:val="00583FD8"/>
    <w:rsid w:val="00940CF8"/>
    <w:rsid w:val="00A26273"/>
    <w:rsid w:val="00BA63B2"/>
    <w:rsid w:val="00D4147E"/>
    <w:rsid w:val="00E9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A63B2"/>
    <w:rPr>
      <w:color w:val="808080"/>
    </w:rPr>
  </w:style>
  <w:style w:type="paragraph" w:customStyle="1" w:styleId="ADB8C958983B462BAF7E97722191FB6B">
    <w:name w:val="ADB8C958983B462BAF7E97722191FB6B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6A7B6C5F4D444F1B6963C88FD42D89D">
    <w:name w:val="16A7B6C5F4D444F1B6963C88FD42D89D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9892049756A84FB2B9C67093E3B15A90">
    <w:name w:val="9892049756A84FB2B9C67093E3B15A90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FC184E44A1F408A8AE19E4196EAABDC">
    <w:name w:val="3FC184E44A1F408A8AE19E4196EAABDC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B5271DB819514AD9BE7258BB8F63AF68">
    <w:name w:val="B5271DB819514AD9BE7258BB8F63AF68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280ED7C593654175BF8147F586FC3CCA">
    <w:name w:val="280ED7C593654175BF8147F586FC3CCA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42E103A552A64404A035FD08377C9DED1">
    <w:name w:val="42E103A552A64404A035FD08377C9DED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6F91217D55D645AAB93B6B48C524D25E1">
    <w:name w:val="6F91217D55D645AAB93B6B48C524D25E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E0DCAE21FBB4B66832811AC6490745F1">
    <w:name w:val="1E0DCAE21FBB4B66832811AC6490745F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8CA2D46ED7740BB9DFE50ED53B12C4A1">
    <w:name w:val="D8CA2D46ED7740BB9DFE50ED53B12C4A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6EF566880E584A8AAF623C69FE1CB5001">
    <w:name w:val="6EF566880E584A8AAF623C69FE1CB500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187198B8FF5E41688EAD65834DA2AB301">
    <w:name w:val="187198B8FF5E41688EAD65834DA2AB30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5BD3A553C1424EA192463178C156D9F41">
    <w:name w:val="5BD3A553C1424EA192463178C156D9F4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1481422FFA749D48DC734F47AD140261">
    <w:name w:val="81481422FFA749D48DC734F47AD14026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44802D372D8F456491DD814D457495CF1">
    <w:name w:val="44802D372D8F456491DD814D457495CF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6168DB92DB85456F96CAE50E61934AB41">
    <w:name w:val="6168DB92DB85456F96CAE50E61934AB4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2DABD607A8184786BEE1605A2CFA106E1">
    <w:name w:val="2DABD607A8184786BEE1605A2CFA106E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FE44174FFC9A4957B7069CA3BC76F0EB1">
    <w:name w:val="FE44174FFC9A4957B7069CA3BC76F0EB1"/>
    <w:rsid w:val="00BA63B2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A1AFB6D6E600447F9CC35E6FA32CC7E81">
    <w:name w:val="A1AFB6D6E600447F9CC35E6FA32CC7E8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6AA122A6DAED46F5A9FD54E3E62115341">
    <w:name w:val="6AA122A6DAED46F5A9FD54E3E6211534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064CF879A4A40F98EBFF57D6BC0FA2C1">
    <w:name w:val="3064CF879A4A40F98EBFF57D6BC0FA2C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9FCCC4DC4AA44778D9473D3A1BDEC551">
    <w:name w:val="89FCCC4DC4AA44778D9473D3A1BDEC55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E3D3C4381404471BA14783265EF4597D1">
    <w:name w:val="E3D3C4381404471BA14783265EF4597D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A13145533E6E4D21B5CE67760374E7BE1">
    <w:name w:val="A13145533E6E4D21B5CE67760374E7BE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046C4E8A3C5410D9BC937C7B86C9EB01">
    <w:name w:val="F046C4E8A3C5410D9BC937C7B86C9EB0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B6853BA2CEE748EC848A2D202A721F231">
    <w:name w:val="B6853BA2CEE748EC848A2D202A721F23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7184DC62640462B83E7148E757909DC1">
    <w:name w:val="F7184DC62640462B83E7148E757909DC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BEA64D132DA4E309CFB3D5A333C0FAB1">
    <w:name w:val="FBEA64D132DA4E309CFB3D5A333C0FAB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3C04F3395134D4DB6DC58791AA1DA2D1">
    <w:name w:val="C3C04F3395134D4DB6DC58791AA1DA2D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5030BC3AA8C8488FB25EC556C28090E71">
    <w:name w:val="5030BC3AA8C8488FB25EC556C28090E7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5546851035E44EBFAF9739D333A1C4301">
    <w:name w:val="5546851035E44EBFAF9739D333A1C430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D0C25CC3A2A4D69BA392B144C96E1E41">
    <w:name w:val="CD0C25CC3A2A4D69BA392B144C96E1E41"/>
    <w:rsid w:val="00BA63B2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651A9BB152E4117830A4AF755F9BF6D">
    <w:name w:val="F651A9BB152E4117830A4AF755F9BF6D"/>
    <w:rsid w:val="00BA63B2"/>
  </w:style>
  <w:style w:type="paragraph" w:customStyle="1" w:styleId="38368F03F0C1440D8597D940B78F123F">
    <w:name w:val="38368F03F0C1440D8597D940B78F123F"/>
    <w:rsid w:val="00BA63B2"/>
  </w:style>
  <w:style w:type="paragraph" w:customStyle="1" w:styleId="65EEE4AB2CB24D7697FA4E3982F9B4DC">
    <w:name w:val="65EEE4AB2CB24D7697FA4E3982F9B4DC"/>
    <w:rsid w:val="00BA63B2"/>
  </w:style>
  <w:style w:type="paragraph" w:customStyle="1" w:styleId="C5E89F622564442EB94B61EE0AE7796D">
    <w:name w:val="C5E89F622564442EB94B61EE0AE7796D"/>
    <w:rsid w:val="00BA63B2"/>
  </w:style>
  <w:style w:type="paragraph" w:customStyle="1" w:styleId="0392A7D686AA4802B054DA35F398D4FB">
    <w:name w:val="0392A7D686AA4802B054DA35F398D4FB"/>
    <w:rsid w:val="00BA63B2"/>
  </w:style>
  <w:style w:type="paragraph" w:customStyle="1" w:styleId="FAA10E90F1E54581B1767472B1EC67FF">
    <w:name w:val="FAA10E90F1E54581B1767472B1EC67FF"/>
    <w:rsid w:val="00BA63B2"/>
  </w:style>
  <w:style w:type="paragraph" w:customStyle="1" w:styleId="D152A9384B7A42D4B0A7269F0BE4B1DC">
    <w:name w:val="D152A9384B7A42D4B0A7269F0BE4B1DC"/>
    <w:rsid w:val="00BA63B2"/>
  </w:style>
  <w:style w:type="paragraph" w:customStyle="1" w:styleId="6126FC3E0A2C4E8CAF26E693AC743557">
    <w:name w:val="6126FC3E0A2C4E8CAF26E693AC743557"/>
    <w:rsid w:val="00BA63B2"/>
  </w:style>
  <w:style w:type="paragraph" w:customStyle="1" w:styleId="F57E41A67D7D479A92ADA9BB37D055AA">
    <w:name w:val="F57E41A67D7D479A92ADA9BB37D055AA"/>
    <w:rsid w:val="00BA63B2"/>
  </w:style>
  <w:style w:type="paragraph" w:customStyle="1" w:styleId="890F8188777B4F45BAE77D46B6DF487A">
    <w:name w:val="890F8188777B4F45BAE77D46B6DF487A"/>
    <w:rsid w:val="00BA63B2"/>
  </w:style>
  <w:style w:type="paragraph" w:customStyle="1" w:styleId="CA91A422E17C4C93B014EDF4E54F040B">
    <w:name w:val="CA91A422E17C4C93B014EDF4E54F040B"/>
    <w:rsid w:val="00BA63B2"/>
  </w:style>
  <w:style w:type="paragraph" w:customStyle="1" w:styleId="355A005D34E44DEE84A01336BC804737">
    <w:name w:val="355A005D34E44DEE84A01336BC804737"/>
    <w:rsid w:val="00BA63B2"/>
  </w:style>
  <w:style w:type="paragraph" w:customStyle="1" w:styleId="6646169DB00944B0895C8DB14AF4B11D">
    <w:name w:val="6646169DB00944B0895C8DB14AF4B11D"/>
    <w:rsid w:val="00BA63B2"/>
  </w:style>
  <w:style w:type="paragraph" w:customStyle="1" w:styleId="A4850CF7DC0A46A49A415EB764B1DCF0">
    <w:name w:val="A4850CF7DC0A46A49A415EB764B1DCF0"/>
    <w:rsid w:val="00BA63B2"/>
  </w:style>
  <w:style w:type="paragraph" w:customStyle="1" w:styleId="0A166590E6D74EA785710E376A9017A8">
    <w:name w:val="0A166590E6D74EA785710E376A9017A8"/>
    <w:rsid w:val="00BA63B2"/>
  </w:style>
  <w:style w:type="paragraph" w:customStyle="1" w:styleId="B743869C77C043978138B4D015C67FC0">
    <w:name w:val="B743869C77C043978138B4D015C67FC0"/>
    <w:rsid w:val="00BA63B2"/>
  </w:style>
  <w:style w:type="paragraph" w:customStyle="1" w:styleId="437B8F7674C84ED0849520765CBDEDAA">
    <w:name w:val="437B8F7674C84ED0849520765CBDEDAA"/>
    <w:rsid w:val="00BA63B2"/>
  </w:style>
  <w:style w:type="paragraph" w:customStyle="1" w:styleId="06832EC0994D408AB3369867E0AE13F3">
    <w:name w:val="06832EC0994D408AB3369867E0AE13F3"/>
    <w:rsid w:val="00BA63B2"/>
  </w:style>
  <w:style w:type="paragraph" w:customStyle="1" w:styleId="24CA5E51142C4456AE911652E8D1A066">
    <w:name w:val="24CA5E51142C4456AE911652E8D1A066"/>
    <w:rsid w:val="00BA63B2"/>
  </w:style>
  <w:style w:type="paragraph" w:customStyle="1" w:styleId="76B5BCB5D544420B97106CD0BE28AB35">
    <w:name w:val="76B5BCB5D544420B97106CD0BE28AB35"/>
    <w:rsid w:val="00BA63B2"/>
  </w:style>
  <w:style w:type="paragraph" w:customStyle="1" w:styleId="DCD3342B65FF47FEAD34795706D33947">
    <w:name w:val="DCD3342B65FF47FEAD34795706D33947"/>
    <w:rsid w:val="00BA63B2"/>
  </w:style>
  <w:style w:type="paragraph" w:customStyle="1" w:styleId="EB2224DEA4344C9F9D8002CD86AB3F45">
    <w:name w:val="EB2224DEA4344C9F9D8002CD86AB3F45"/>
    <w:rsid w:val="00BA63B2"/>
  </w:style>
  <w:style w:type="paragraph" w:customStyle="1" w:styleId="2CCA11409F2A481994F5D1B0BC589079">
    <w:name w:val="2CCA11409F2A481994F5D1B0BC589079"/>
    <w:rsid w:val="00BA63B2"/>
  </w:style>
  <w:style w:type="paragraph" w:customStyle="1" w:styleId="ABD0B3AA440F4A5AAB205370BE2AEF02">
    <w:name w:val="ABD0B3AA440F4A5AAB205370BE2AEF02"/>
    <w:rsid w:val="00BA63B2"/>
  </w:style>
  <w:style w:type="paragraph" w:customStyle="1" w:styleId="18444AFB9263452AA208B75613683697">
    <w:name w:val="18444AFB9263452AA208B75613683697"/>
    <w:rsid w:val="00BA63B2"/>
  </w:style>
  <w:style w:type="paragraph" w:customStyle="1" w:styleId="CBC457F2D067492BAD2B586CB8EE6ED9">
    <w:name w:val="CBC457F2D067492BAD2B586CB8EE6ED9"/>
    <w:rsid w:val="00BA63B2"/>
  </w:style>
  <w:style w:type="paragraph" w:customStyle="1" w:styleId="A3775BC12C9E4481B715A5307C55F6E4">
    <w:name w:val="A3775BC12C9E4481B715A5307C55F6E4"/>
    <w:rsid w:val="00BA63B2"/>
  </w:style>
  <w:style w:type="paragraph" w:customStyle="1" w:styleId="C31DEBD96A4443EFBC52B664BA909258">
    <w:name w:val="C31DEBD96A4443EFBC52B664BA909258"/>
    <w:rsid w:val="00BA63B2"/>
  </w:style>
  <w:style w:type="paragraph" w:customStyle="1" w:styleId="262B55B6C95C45BC85FA87361F8331CA">
    <w:name w:val="262B55B6C95C45BC85FA87361F8331CA"/>
    <w:rsid w:val="00BA63B2"/>
  </w:style>
  <w:style w:type="paragraph" w:customStyle="1" w:styleId="D8F8D54E3D10452089536F4B52FFFDE7">
    <w:name w:val="D8F8D54E3D10452089536F4B52FFFDE7"/>
    <w:rsid w:val="00BA63B2"/>
  </w:style>
  <w:style w:type="paragraph" w:customStyle="1" w:styleId="55D7B051839A4570B448AA743EF3D0FB">
    <w:name w:val="55D7B051839A4570B448AA743EF3D0FB"/>
    <w:rsid w:val="00BA63B2"/>
  </w:style>
  <w:style w:type="paragraph" w:customStyle="1" w:styleId="A5DDCD367CC44CA38C96DC67C4744673">
    <w:name w:val="A5DDCD367CC44CA38C96DC67C4744673"/>
    <w:rsid w:val="00BA63B2"/>
  </w:style>
  <w:style w:type="paragraph" w:customStyle="1" w:styleId="DFC25180BD144F109DB6474EB11BCC6F">
    <w:name w:val="DFC25180BD144F109DB6474EB11BCC6F"/>
    <w:rsid w:val="00BA63B2"/>
  </w:style>
  <w:style w:type="paragraph" w:customStyle="1" w:styleId="FB6D5BAFA61943C3863E43E7FB5282D2">
    <w:name w:val="FB6D5BAFA61943C3863E43E7FB5282D2"/>
    <w:rsid w:val="00BA63B2"/>
  </w:style>
  <w:style w:type="paragraph" w:customStyle="1" w:styleId="A11518DC51464D21920663548350A1CB">
    <w:name w:val="A11518DC51464D21920663548350A1CB"/>
    <w:rsid w:val="00BA63B2"/>
  </w:style>
  <w:style w:type="paragraph" w:customStyle="1" w:styleId="ECB024939B044959840939E492F66E89">
    <w:name w:val="ECB024939B044959840939E492F66E89"/>
    <w:rsid w:val="00BA63B2"/>
  </w:style>
  <w:style w:type="paragraph" w:customStyle="1" w:styleId="8B7A8B6248724087925C47E4B36E8AAF">
    <w:name w:val="8B7A8B6248724087925C47E4B36E8AAF"/>
    <w:rsid w:val="00BA63B2"/>
  </w:style>
  <w:style w:type="paragraph" w:customStyle="1" w:styleId="861057A8ABA74CBEB8886FB52E18F8D3">
    <w:name w:val="861057A8ABA74CBEB8886FB52E18F8D3"/>
    <w:rsid w:val="00BA63B2"/>
  </w:style>
  <w:style w:type="paragraph" w:customStyle="1" w:styleId="D1E65715909E4C108AD6F778D4E36498">
    <w:name w:val="D1E65715909E4C108AD6F778D4E36498"/>
    <w:rsid w:val="00BA63B2"/>
  </w:style>
  <w:style w:type="paragraph" w:customStyle="1" w:styleId="3509CCBB3C2F470780870701A4E134CC">
    <w:name w:val="3509CCBB3C2F470780870701A4E134CC"/>
    <w:rsid w:val="00BA63B2"/>
  </w:style>
  <w:style w:type="paragraph" w:customStyle="1" w:styleId="C6C1EBEA217045B197AE19D0E4B231E1">
    <w:name w:val="C6C1EBEA217045B197AE19D0E4B231E1"/>
    <w:rsid w:val="00BA63B2"/>
  </w:style>
  <w:style w:type="paragraph" w:customStyle="1" w:styleId="8A1DBBF158FA49B89ABE92F7FFD8A331">
    <w:name w:val="8A1DBBF158FA49B89ABE92F7FFD8A331"/>
    <w:rsid w:val="00BA63B2"/>
  </w:style>
  <w:style w:type="paragraph" w:customStyle="1" w:styleId="BBBF83D228394E84950CD863E83923BC">
    <w:name w:val="BBBF83D228394E84950CD863E83923BC"/>
    <w:rsid w:val="00BA63B2"/>
  </w:style>
  <w:style w:type="paragraph" w:customStyle="1" w:styleId="9BF1C14B3D354B8FBB2C00527362E49E">
    <w:name w:val="9BF1C14B3D354B8FBB2C00527362E49E"/>
    <w:rsid w:val="00BA63B2"/>
  </w:style>
  <w:style w:type="paragraph" w:customStyle="1" w:styleId="9E8A7FC0D282471292B7BFF8A3199673">
    <w:name w:val="9E8A7FC0D282471292B7BFF8A3199673"/>
    <w:rsid w:val="00BA63B2"/>
  </w:style>
  <w:style w:type="paragraph" w:customStyle="1" w:styleId="2A30B3334AB9499694CE518C16B4B31E">
    <w:name w:val="2A30B3334AB9499694CE518C16B4B31E"/>
    <w:rsid w:val="00BA63B2"/>
  </w:style>
  <w:style w:type="paragraph" w:customStyle="1" w:styleId="F48D083E89A0472A95FABA2333C0CA0D">
    <w:name w:val="F48D083E89A0472A95FABA2333C0CA0D"/>
    <w:rsid w:val="00BA63B2"/>
  </w:style>
  <w:style w:type="paragraph" w:customStyle="1" w:styleId="BE6C021622C24F56A651DF74102309C0">
    <w:name w:val="BE6C021622C24F56A651DF74102309C0"/>
    <w:rsid w:val="00BA63B2"/>
  </w:style>
  <w:style w:type="paragraph" w:customStyle="1" w:styleId="891BEB3A07754E7CBA8D14B13D6E7018">
    <w:name w:val="891BEB3A07754E7CBA8D14B13D6E7018"/>
    <w:rsid w:val="00BA63B2"/>
  </w:style>
  <w:style w:type="paragraph" w:customStyle="1" w:styleId="8AD44325EBF54EF5B3D5926315ADD156">
    <w:name w:val="8AD44325EBF54EF5B3D5926315ADD156"/>
    <w:rsid w:val="00BA6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UZ_Gent">
  <a:themeElements>
    <a:clrScheme name="UZ_Gent">
      <a:dk1>
        <a:sysClr val="windowText" lastClr="000000"/>
      </a:dk1>
      <a:lt1>
        <a:sysClr val="window" lastClr="FFFFFF"/>
      </a:lt1>
      <a:dk2>
        <a:srgbClr val="1E64C8"/>
      </a:dk2>
      <a:lt2>
        <a:srgbClr val="E7E6E6"/>
      </a:lt2>
      <a:accent1>
        <a:srgbClr val="1E64C8"/>
      </a:accent1>
      <a:accent2>
        <a:srgbClr val="E7E6E6"/>
      </a:accent2>
      <a:accent3>
        <a:srgbClr val="1E64C8"/>
      </a:accent3>
      <a:accent4>
        <a:srgbClr val="F2F2F2"/>
      </a:accent4>
      <a:accent5>
        <a:srgbClr val="1E64C8"/>
      </a:accent5>
      <a:accent6>
        <a:srgbClr val="7F7F7F"/>
      </a:accent6>
      <a:hlink>
        <a:srgbClr val="000000"/>
      </a:hlink>
      <a:folHlink>
        <a:srgbClr val="000000"/>
      </a:folHlink>
    </a:clrScheme>
    <a:fontScheme name="UZ_Ge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ZG Document" ma:contentTypeID="0x0101005811507AE97540BE9341F835BA50A44700CFD78B7E2B8DDE44A6ED38A06DBF5AA5" ma:contentTypeVersion="29" ma:contentTypeDescription="Een nieuw document maken." ma:contentTypeScope="" ma:versionID="875dae390347d21ec759f44b7ba8c8d1">
  <xsd:schema xmlns:xsd="http://www.w3.org/2001/XMLSchema" xmlns:xs="http://www.w3.org/2001/XMLSchema" xmlns:p="http://schemas.microsoft.com/office/2006/metadata/properties" xmlns:ns2="5414dcef-00a9-4546-bb64-f540b7816a02" xmlns:ns3="05a9a014-8e83-4b81-a09e-90a8e79c7c6a" targetNamespace="http://schemas.microsoft.com/office/2006/metadata/properties" ma:root="true" ma:fieldsID="03c35221d559cf85ee892d5046053f26" ns2:_="" ns3:_="">
    <xsd:import namespace="5414dcef-00a9-4546-bb64-f540b7816a02"/>
    <xsd:import namespace="05a9a014-8e83-4b81-a09e-90a8e79c7c6a"/>
    <xsd:element name="properties">
      <xsd:complexType>
        <xsd:sequence>
          <xsd:element name="documentManagement">
            <xsd:complexType>
              <xsd:all>
                <xsd:element ref="ns2:UZGDescription" minOccurs="0"/>
                <xsd:element ref="ns3:TaxKeywordTaxHTField" minOccurs="0"/>
                <xsd:element ref="ns3:_dlc_DocId" minOccurs="0"/>
                <xsd:element ref="ns3:_dlc_DocIdUrl" minOccurs="0"/>
                <xsd:element ref="ns3:_dlc_DocIdPersistI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4dcef-00a9-4546-bb64-f540b7816a02" elementFormDefault="qualified">
    <xsd:import namespace="http://schemas.microsoft.com/office/2006/documentManagement/types"/>
    <xsd:import namespace="http://schemas.microsoft.com/office/infopath/2007/PartnerControls"/>
    <xsd:element name="UZGDescription" ma:index="8" nillable="true" ma:displayName="Beschrijving" ma:internalName="UZG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9a014-8e83-4b81-a09e-90a8e79c7c6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Trefwoorden" ma:fieldId="{23f27201-bee3-471e-b2e7-b64fd8b7ca38}" ma:taxonomyMulti="true" ma:sspId="d827be2f-2bae-4375-8dba-54ae5ec4153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777de36d-bb78-4281-bcbb-1cc4ae77640a}" ma:internalName="TaxCatchAll" ma:showField="CatchAllData" ma:web="5414dcef-00a9-4546-bb64-f540b7816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827be2f-2bae-4375-8dba-54ae5ec41532" ContentTypeId="0x0101005811507AE97540BE9341F835BA50A447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5a9a014-8e83-4b81-a09e-90a8e79c7c6a">
      <Terms xmlns="http://schemas.microsoft.com/office/infopath/2007/PartnerControls"/>
    </TaxKeywordTaxHTField>
    <UZGDescription xmlns="5414dcef-00a9-4546-bb64-f540b7816a02" xsi:nil="true"/>
    <TaxCatchAll xmlns="05a9a014-8e83-4b81-a09e-90a8e79c7c6a"/>
  </documentManagement>
</p:properties>
</file>

<file path=customXml/itemProps1.xml><?xml version="1.0" encoding="utf-8"?>
<ds:datastoreItem xmlns:ds="http://schemas.openxmlformats.org/officeDocument/2006/customXml" ds:itemID="{C9535CD3-18DB-445E-98F7-F6D77FC22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4dcef-00a9-4546-bb64-f540b7816a02"/>
    <ds:schemaRef ds:uri="05a9a014-8e83-4b81-a09e-90a8e79c7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7E99EF-5EE6-4F82-96C2-2D03E54ACB4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10FF3F3-1DC9-4BF1-BE2E-DFEE1553B4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C5A827-1373-449B-AA45-9D3F73F534F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2A8DF53-ACD7-4A50-BFBD-EA550E90BA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4D86913-B67B-456F-99D9-D99DC3969315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5414dcef-00a9-4546-bb64-f540b7816a02"/>
    <ds:schemaRef ds:uri="http://schemas.microsoft.com/office/infopath/2007/PartnerControls"/>
    <ds:schemaRef ds:uri="http://schemas.openxmlformats.org/package/2006/metadata/core-properties"/>
    <ds:schemaRef ds:uri="05a9a014-8e83-4b81-a09e-90a8e79c7c6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eenvoudig document.dotx</Template>
  <TotalTime>76</TotalTime>
  <Pages>2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Solie Marie-Laure</dc:creator>
  <cp:lastModifiedBy>Nelis Ingrid</cp:lastModifiedBy>
  <cp:revision>60</cp:revision>
  <cp:lastPrinted>2022-01-31T10:20:00Z</cp:lastPrinted>
  <dcterms:created xsi:type="dcterms:W3CDTF">2022-01-31T08:50:00Z</dcterms:created>
  <dcterms:modified xsi:type="dcterms:W3CDTF">2023-06-26T14:45:00Z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0x0101005811507AE97540BE9341F835BA50A44700CFD78B7E2B8DDE44A6ED38A06DBF5AA5</vt:lpwstr>
  </property>
  <property fmtid="{D5CDD505-2E9C-101B-9397-08002B2CF9AE}" pid="3" name="TaxKeyword">
    <vt:lpwstr/>
  </property>
  <property fmtid="{D5CDD505-2E9C-101B-9397-08002B2CF9AE}" pid="4" name="Soort">
    <vt:lpwstr>Brieven-Overige</vt:lpwstr>
  </property>
</Properties>
</file>